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A1E" w:rsidRPr="002872A2" w:rsidRDefault="00065A1E" w:rsidP="00735EFC">
      <w:pPr>
        <w:keepNext/>
        <w:spacing w:before="240" w:after="60"/>
        <w:outlineLvl w:val="3"/>
        <w:rPr>
          <w:b/>
          <w:bCs/>
        </w:rPr>
      </w:pPr>
      <w:r>
        <w:rPr>
          <w:b/>
          <w:bCs/>
        </w:rPr>
        <w:t xml:space="preserve"> </w:t>
      </w:r>
      <w:r w:rsidRPr="002872A2">
        <w:rPr>
          <w:b/>
          <w:bCs/>
        </w:rPr>
        <w:t>Частное профессиональное образовательное учреждение</w:t>
      </w:r>
    </w:p>
    <w:p w:rsidR="00065A1E" w:rsidRPr="002872A2" w:rsidRDefault="00065A1E" w:rsidP="002872A2">
      <w:pPr>
        <w:widowControl w:val="0"/>
        <w:suppressAutoHyphens/>
        <w:autoSpaceDE w:val="0"/>
        <w:autoSpaceDN w:val="0"/>
        <w:adjustRightInd w:val="0"/>
        <w:jc w:val="center"/>
        <w:rPr>
          <w:b/>
          <w:caps/>
        </w:rPr>
      </w:pPr>
      <w:r w:rsidRPr="002872A2">
        <w:rPr>
          <w:b/>
          <w:caps/>
        </w:rPr>
        <w:t>«Северо-Кавказский колледж инновационных технологий»</w:t>
      </w:r>
    </w:p>
    <w:p w:rsidR="00065A1E" w:rsidRPr="002872A2" w:rsidRDefault="00065A1E" w:rsidP="002872A2">
      <w:pPr>
        <w:widowControl w:val="0"/>
        <w:suppressAutoHyphens/>
        <w:autoSpaceDE w:val="0"/>
        <w:autoSpaceDN w:val="0"/>
        <w:adjustRightInd w:val="0"/>
        <w:jc w:val="center"/>
        <w:rPr>
          <w:caps/>
        </w:rPr>
      </w:pPr>
    </w:p>
    <w:p w:rsidR="00065A1E" w:rsidRPr="002872A2" w:rsidRDefault="00065A1E" w:rsidP="002872A2">
      <w:pPr>
        <w:widowControl w:val="0"/>
        <w:suppressAutoHyphens/>
        <w:autoSpaceDE w:val="0"/>
        <w:autoSpaceDN w:val="0"/>
        <w:adjustRightInd w:val="0"/>
        <w:jc w:val="center"/>
        <w:rPr>
          <w:caps/>
        </w:rPr>
      </w:pPr>
    </w:p>
    <w:tbl>
      <w:tblPr>
        <w:tblW w:w="0" w:type="auto"/>
        <w:tblInd w:w="-572" w:type="dxa"/>
        <w:tblLook w:val="00A0"/>
      </w:tblPr>
      <w:tblGrid>
        <w:gridCol w:w="3495"/>
        <w:gridCol w:w="3817"/>
        <w:gridCol w:w="2831"/>
      </w:tblGrid>
      <w:tr w:rsidR="00065A1E" w:rsidRPr="002872A2" w:rsidTr="002872A2">
        <w:tc>
          <w:tcPr>
            <w:tcW w:w="4205" w:type="dxa"/>
          </w:tcPr>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215D64">
              <w:rPr>
                <w:bCs/>
              </w:rPr>
              <w:t xml:space="preserve">Рассмотрена и утверждена на заседании Педагогического совета протокол от </w:t>
            </w:r>
          </w:p>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215D64">
              <w:rPr>
                <w:bCs/>
              </w:rPr>
              <w:t>«</w:t>
            </w:r>
            <w:r>
              <w:rPr>
                <w:bCs/>
              </w:rPr>
              <w:t>14</w:t>
            </w:r>
            <w:r w:rsidRPr="00215D64">
              <w:rPr>
                <w:bCs/>
              </w:rPr>
              <w:t>»</w:t>
            </w:r>
            <w:r>
              <w:rPr>
                <w:bCs/>
              </w:rPr>
              <w:t xml:space="preserve"> мая</w:t>
            </w:r>
            <w:r w:rsidRPr="00215D64">
              <w:rPr>
                <w:bCs/>
              </w:rPr>
              <w:t xml:space="preserve"> </w:t>
            </w:r>
            <w:smartTag w:uri="urn:schemas-microsoft-com:office:smarttags" w:element="metricconverter">
              <w:smartTagPr>
                <w:attr w:name="ProductID" w:val="2024 г"/>
              </w:smartTagPr>
              <w:r w:rsidRPr="00215D64">
                <w:rPr>
                  <w:bCs/>
                </w:rPr>
                <w:t>202</w:t>
              </w:r>
              <w:r>
                <w:rPr>
                  <w:bCs/>
                </w:rPr>
                <w:t>4</w:t>
              </w:r>
              <w:r w:rsidRPr="00215D64">
                <w:rPr>
                  <w:bCs/>
                </w:rPr>
                <w:t xml:space="preserve"> г</w:t>
              </w:r>
            </w:smartTag>
            <w:r w:rsidRPr="00215D64">
              <w:rPr>
                <w:bCs/>
              </w:rPr>
              <w:t xml:space="preserve">. протокол № </w:t>
            </w:r>
            <w:r>
              <w:rPr>
                <w:bCs/>
              </w:rPr>
              <w:t>0</w:t>
            </w:r>
            <w:r w:rsidRPr="00215D64">
              <w:rPr>
                <w:bCs/>
              </w:rPr>
              <w:t>4</w:t>
            </w:r>
          </w:p>
        </w:tc>
        <w:tc>
          <w:tcPr>
            <w:tcW w:w="2392" w:type="dxa"/>
          </w:tcPr>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rPr>
            </w:pPr>
            <w:r>
              <w:rPr>
                <w:rFonts w:ascii="Calibri" w:hAnsi="Calibri"/>
                <w:sz w:val="22"/>
                <w:szCs w:val="22"/>
                <w:lang w:eastAsia="en-US"/>
              </w:rPr>
              <w:object w:dxaOrig="421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81pt" o:ole="">
                  <v:imagedata r:id="rId7" o:title=""/>
                </v:shape>
                <o:OLEObject Type="Embed" ProgID="Paint.Picture" ShapeID="_x0000_i1025" DrawAspect="Content" ObjectID="_1788539348" r:id="rId8"/>
              </w:object>
            </w:r>
          </w:p>
        </w:tc>
        <w:tc>
          <w:tcPr>
            <w:tcW w:w="3320" w:type="dxa"/>
          </w:tcPr>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5D64">
              <w:rPr>
                <w:bCs/>
              </w:rPr>
              <w:t>УТВЕРЖДАЮ</w:t>
            </w:r>
          </w:p>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5D64">
              <w:rPr>
                <w:bCs/>
              </w:rPr>
              <w:t>Директор ЧПОУ «СККИТ»</w:t>
            </w:r>
          </w:p>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5D64">
              <w:rPr>
                <w:bCs/>
              </w:rPr>
              <w:t>А.В. Жукова</w:t>
            </w:r>
          </w:p>
          <w:p w:rsidR="00065A1E" w:rsidRPr="00215D64"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5D64">
              <w:rPr>
                <w:bCs/>
              </w:rPr>
              <w:t>«</w:t>
            </w:r>
            <w:r>
              <w:rPr>
                <w:bCs/>
              </w:rPr>
              <w:t>15</w:t>
            </w:r>
            <w:r w:rsidRPr="00215D64">
              <w:rPr>
                <w:bCs/>
              </w:rPr>
              <w:t xml:space="preserve"> »</w:t>
            </w:r>
            <w:r>
              <w:rPr>
                <w:bCs/>
              </w:rPr>
              <w:t xml:space="preserve"> мая </w:t>
            </w:r>
            <w:r w:rsidRPr="00215D64">
              <w:rPr>
                <w:bCs/>
              </w:rPr>
              <w:t xml:space="preserve"> </w:t>
            </w:r>
            <w:smartTag w:uri="urn:schemas-microsoft-com:office:smarttags" w:element="metricconverter">
              <w:smartTagPr>
                <w:attr w:name="ProductID" w:val="2024 г"/>
              </w:smartTagPr>
              <w:r w:rsidRPr="00215D64">
                <w:rPr>
                  <w:bCs/>
                </w:rPr>
                <w:t>202</w:t>
              </w:r>
              <w:r>
                <w:rPr>
                  <w:bCs/>
                </w:rPr>
                <w:t>4</w:t>
              </w:r>
              <w:r w:rsidRPr="00215D64">
                <w:rPr>
                  <w:bCs/>
                </w:rPr>
                <w:t xml:space="preserve"> г</w:t>
              </w:r>
            </w:smartTag>
            <w:r w:rsidRPr="00215D64">
              <w:rPr>
                <w:bCs/>
              </w:rPr>
              <w:t>.</w:t>
            </w:r>
          </w:p>
        </w:tc>
      </w:tr>
    </w:tbl>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872A2">
        <w:rPr>
          <w:b/>
          <w:caps/>
        </w:rPr>
        <w:t xml:space="preserve">РАБОЧАЯ ПРОГРАММа </w:t>
      </w:r>
      <w:r>
        <w:rPr>
          <w:b/>
          <w:caps/>
        </w:rPr>
        <w:t>ОБЩЕОБРАЗОВАТЕЛЬНОЙ</w:t>
      </w:r>
      <w:r w:rsidRPr="002872A2">
        <w:rPr>
          <w:b/>
          <w:caps/>
        </w:rPr>
        <w:t xml:space="preserve"> ДИСЦИПЛИНЫ</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065A1E" w:rsidRPr="00A33581" w:rsidRDefault="00065A1E" w:rsidP="00025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bookmarkStart w:id="0" w:name="_Hlk69821877"/>
      <w:bookmarkStart w:id="1" w:name="_Hlk69913313"/>
    </w:p>
    <w:p w:rsidR="00065A1E" w:rsidRPr="00126A36" w:rsidRDefault="00065A1E" w:rsidP="00025200">
      <w:pPr>
        <w:widowControl w:val="0"/>
        <w:suppressAutoHyphens/>
        <w:jc w:val="center"/>
        <w:rPr>
          <w:b/>
          <w:bCs/>
          <w:kern w:val="1"/>
        </w:rPr>
      </w:pPr>
      <w:r w:rsidRPr="00126A36">
        <w:rPr>
          <w:b/>
          <w:bCs/>
          <w:kern w:val="1"/>
        </w:rPr>
        <w:t>38.02.01 ЭКОНОМИКА И БУХГАЛТЕРСКИЙ УЧЕТ</w:t>
      </w:r>
    </w:p>
    <w:p w:rsidR="00065A1E" w:rsidRPr="00126A36" w:rsidRDefault="00065A1E" w:rsidP="00025200">
      <w:pPr>
        <w:widowControl w:val="0"/>
        <w:suppressAutoHyphens/>
        <w:jc w:val="center"/>
        <w:rPr>
          <w:b/>
          <w:bCs/>
          <w:kern w:val="1"/>
        </w:rPr>
      </w:pPr>
      <w:r w:rsidRPr="00126A36">
        <w:rPr>
          <w:b/>
          <w:bCs/>
          <w:kern w:val="1"/>
        </w:rPr>
        <w:t xml:space="preserve"> (ПО ОТРАСЛЯМ)</w:t>
      </w:r>
    </w:p>
    <w:p w:rsidR="00065A1E" w:rsidRPr="00126A36" w:rsidRDefault="00065A1E" w:rsidP="00025200">
      <w:pPr>
        <w:widowControl w:val="0"/>
        <w:suppressAutoHyphens/>
        <w:jc w:val="center"/>
        <w:rPr>
          <w:b/>
          <w:bCs/>
          <w:kern w:val="1"/>
        </w:rPr>
      </w:pPr>
    </w:p>
    <w:p w:rsidR="00065A1E" w:rsidRPr="00126A36" w:rsidRDefault="00065A1E" w:rsidP="00025200">
      <w:pPr>
        <w:widowControl w:val="0"/>
        <w:suppressAutoHyphens/>
        <w:jc w:val="center"/>
        <w:rPr>
          <w:b/>
          <w:bCs/>
          <w:kern w:val="1"/>
        </w:rPr>
      </w:pPr>
      <w:r>
        <w:rPr>
          <w:b/>
          <w:bCs/>
          <w:kern w:val="1"/>
        </w:rPr>
        <w:t>БУХГАЛТЕР</w:t>
      </w:r>
    </w:p>
    <w:p w:rsidR="00065A1E" w:rsidRPr="002872A2" w:rsidRDefault="00065A1E" w:rsidP="002872A2">
      <w:pPr>
        <w:widowControl w:val="0"/>
        <w:suppressAutoHyphens/>
        <w:jc w:val="center"/>
        <w:rPr>
          <w:b/>
          <w:bCs/>
          <w:kern w:val="2"/>
        </w:rPr>
      </w:pPr>
    </w:p>
    <w:p w:rsidR="00065A1E" w:rsidRPr="002872A2" w:rsidRDefault="00065A1E" w:rsidP="002872A2">
      <w:pPr>
        <w:widowControl w:val="0"/>
        <w:suppressAutoHyphens/>
        <w:jc w:val="center"/>
        <w:rPr>
          <w:b/>
          <w:bCs/>
          <w:i/>
          <w:kern w:val="2"/>
        </w:rPr>
      </w:pPr>
    </w:p>
    <w:p w:rsidR="00065A1E" w:rsidRPr="002872A2" w:rsidRDefault="00065A1E" w:rsidP="002872A2">
      <w:pPr>
        <w:widowControl w:val="0"/>
        <w:suppressAutoHyphens/>
        <w:jc w:val="center"/>
        <w:rPr>
          <w:b/>
          <w:bCs/>
          <w:kern w:val="2"/>
        </w:rPr>
      </w:pPr>
    </w:p>
    <w:p w:rsidR="00065A1E" w:rsidRPr="00E11F2E" w:rsidRDefault="00065A1E" w:rsidP="002872A2">
      <w:pPr>
        <w:widowControl w:val="0"/>
        <w:suppressAutoHyphens/>
        <w:jc w:val="center"/>
        <w:rPr>
          <w:b/>
          <w:bCs/>
          <w:kern w:val="2"/>
        </w:rPr>
      </w:pPr>
    </w:p>
    <w:p w:rsidR="00065A1E" w:rsidRPr="00E11F2E" w:rsidRDefault="00065A1E" w:rsidP="002872A2">
      <w:pPr>
        <w:suppressAutoHyphens/>
        <w:jc w:val="both"/>
        <w:rPr>
          <w:b/>
        </w:rPr>
      </w:pPr>
      <w:r w:rsidRPr="00E11F2E">
        <w:rPr>
          <w:b/>
        </w:rPr>
        <w:t>Согласовано:</w:t>
      </w:r>
    </w:p>
    <w:p w:rsidR="00065A1E" w:rsidRPr="00E11F2E" w:rsidRDefault="00065A1E" w:rsidP="002872A2">
      <w:pPr>
        <w:suppressAutoHyphens/>
        <w:jc w:val="both"/>
      </w:pPr>
      <w:r w:rsidRPr="00E11F2E">
        <w:t>Заместитель директора по учебно- методической работе Марченко С.В.</w:t>
      </w:r>
    </w:p>
    <w:p w:rsidR="00065A1E" w:rsidRPr="00E11F2E" w:rsidRDefault="00065A1E" w:rsidP="002872A2">
      <w:pPr>
        <w:suppressAutoHyphens/>
        <w:jc w:val="both"/>
      </w:pPr>
    </w:p>
    <w:p w:rsidR="00065A1E" w:rsidRPr="00E11F2E" w:rsidRDefault="00065A1E" w:rsidP="00E11F2E">
      <w:pPr>
        <w:suppressAutoHyphens/>
      </w:pPr>
      <w:r w:rsidRPr="00E11F2E">
        <w:rPr>
          <w:b/>
        </w:rPr>
        <w:t>Проверено</w:t>
      </w:r>
      <w:r w:rsidRPr="00E11F2E">
        <w:t>:</w:t>
      </w:r>
    </w:p>
    <w:p w:rsidR="00065A1E" w:rsidRPr="00E11F2E" w:rsidRDefault="00065A1E" w:rsidP="00E11F2E">
      <w:pPr>
        <w:shd w:val="clear" w:color="auto" w:fill="FFFFFF"/>
        <w:rPr>
          <w:color w:val="000000"/>
          <w:sz w:val="23"/>
          <w:szCs w:val="23"/>
        </w:rPr>
      </w:pPr>
      <w:r w:rsidRPr="00E11F2E">
        <w:rPr>
          <w:color w:val="000000"/>
          <w:sz w:val="23"/>
          <w:szCs w:val="23"/>
        </w:rPr>
        <w:t>Руководитель объединения</w:t>
      </w:r>
      <w:r>
        <w:rPr>
          <w:color w:val="000000"/>
          <w:sz w:val="23"/>
          <w:szCs w:val="23"/>
        </w:rPr>
        <w:t xml:space="preserve"> «</w:t>
      </w:r>
      <w:r w:rsidRPr="00E11F2E">
        <w:rPr>
          <w:color w:val="000000"/>
          <w:sz w:val="23"/>
          <w:szCs w:val="23"/>
        </w:rPr>
        <w:t>Экономика, бухгалтерский учет и инноваций»</w:t>
      </w:r>
      <w:r>
        <w:rPr>
          <w:color w:val="000000"/>
          <w:sz w:val="23"/>
          <w:szCs w:val="23"/>
        </w:rPr>
        <w:t xml:space="preserve"> Е.Б.Крячко</w:t>
      </w:r>
    </w:p>
    <w:p w:rsidR="00065A1E" w:rsidRPr="00E11F2E" w:rsidRDefault="00065A1E" w:rsidP="002872A2">
      <w:pPr>
        <w:suppressAutoHyphens/>
        <w:jc w:val="both"/>
      </w:pPr>
    </w:p>
    <w:bookmarkEnd w:id="0"/>
    <w:p w:rsidR="00065A1E" w:rsidRDefault="00065A1E" w:rsidP="002872A2">
      <w:pPr>
        <w:suppressAutoHyphens/>
        <w:jc w:val="both"/>
      </w:pPr>
      <w:r w:rsidRPr="00E11F2E">
        <w:rPr>
          <w:b/>
        </w:rPr>
        <w:t>Составитель:</w:t>
      </w:r>
    </w:p>
    <w:p w:rsidR="00065A1E" w:rsidRPr="00E11F2E" w:rsidRDefault="00065A1E" w:rsidP="002872A2">
      <w:pPr>
        <w:suppressAutoHyphens/>
        <w:jc w:val="both"/>
      </w:pPr>
      <w:r w:rsidRPr="00E11F2E">
        <w:t>преподаватель Гордиенко А.Е.</w:t>
      </w:r>
    </w:p>
    <w:bookmarkEnd w:id="1"/>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65A1E" w:rsidRPr="00215D64"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sidRPr="00215D64">
        <w:t xml:space="preserve">Пятигорск </w:t>
      </w:r>
      <w:smartTag w:uri="urn:schemas-microsoft-com:office:smarttags" w:element="metricconverter">
        <w:smartTagPr>
          <w:attr w:name="ProductID" w:val="2024 г"/>
        </w:smartTagPr>
        <w:r w:rsidRPr="00215D64">
          <w:t>202</w:t>
        </w:r>
        <w:r>
          <w:t>4</w:t>
        </w:r>
        <w:r w:rsidRPr="00215D64">
          <w:t xml:space="preserve"> г</w:t>
        </w:r>
      </w:smartTag>
      <w:r w:rsidRPr="00215D64">
        <w:t>.</w:t>
      </w:r>
    </w:p>
    <w:p w:rsidR="00065A1E" w:rsidRPr="002872A2" w:rsidRDefault="00065A1E" w:rsidP="002872A2">
      <w:pPr>
        <w:ind w:firstLine="993"/>
        <w:jc w:val="both"/>
        <w:rPr>
          <w:color w:val="000000"/>
          <w:shd w:val="clear" w:color="auto" w:fill="FFFFFF"/>
        </w:rPr>
      </w:pPr>
      <w:r>
        <w:rPr>
          <w:color w:val="000000"/>
          <w:shd w:val="clear" w:color="auto" w:fill="FFFFFF"/>
        </w:rPr>
        <w:t>Рабочая п</w:t>
      </w:r>
      <w:r w:rsidRPr="002872A2">
        <w:rPr>
          <w:color w:val="000000"/>
          <w:shd w:val="clear" w:color="auto" w:fill="FFFFFF"/>
        </w:rPr>
        <w:t xml:space="preserve">рограмма </w:t>
      </w:r>
      <w:r>
        <w:rPr>
          <w:color w:val="000000"/>
          <w:shd w:val="clear" w:color="auto" w:fill="FFFFFF"/>
        </w:rPr>
        <w:t>общеобразовательной</w:t>
      </w:r>
      <w:r w:rsidRPr="002872A2">
        <w:rPr>
          <w:color w:val="000000"/>
          <w:shd w:val="clear" w:color="auto" w:fill="FFFFFF"/>
        </w:rPr>
        <w:t xml:space="preserve"> дисциплины Математика разработана в соответствии с</w:t>
      </w:r>
      <w:r>
        <w:rPr>
          <w:color w:val="000000"/>
          <w:shd w:val="clear" w:color="auto" w:fill="FFFFFF"/>
        </w:rPr>
        <w:t>:</w:t>
      </w:r>
    </w:p>
    <w:p w:rsidR="00065A1E" w:rsidRDefault="00065A1E" w:rsidP="00215D64">
      <w:pPr>
        <w:ind w:firstLine="993"/>
        <w:jc w:val="both"/>
      </w:pPr>
      <w:r w:rsidRPr="00696F91">
        <w:t xml:space="preserve">- </w:t>
      </w:r>
      <w:r>
        <w:t xml:space="preserve">Приказом Министерства образования и науки РФ от 17 мая </w:t>
      </w:r>
      <w:smartTag w:uri="urn:schemas-microsoft-com:office:smarttags" w:element="metricconverter">
        <w:smartTagPr>
          <w:attr w:name="ProductID" w:val="2012 г"/>
        </w:smartTagPr>
        <w:r>
          <w:t>2012 г</w:t>
        </w:r>
      </w:smartTag>
      <w:r>
        <w:t>.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065A1E" w:rsidRPr="00696F91" w:rsidRDefault="00065A1E" w:rsidP="00215D64">
      <w:pPr>
        <w:ind w:firstLine="993"/>
        <w:jc w:val="both"/>
        <w:rPr>
          <w:color w:val="000000"/>
          <w:shd w:val="clear" w:color="auto" w:fill="FFFFFF"/>
        </w:rPr>
      </w:pPr>
      <w:r>
        <w:t xml:space="preserve">- </w:t>
      </w:r>
      <w:r>
        <w:rPr>
          <w:shd w:val="clear" w:color="auto" w:fill="FFFFFF"/>
        </w:rPr>
        <w:t xml:space="preserve">Приказом Министерства образования и науки РФ от 24 июня </w:t>
      </w:r>
      <w:smartTag w:uri="urn:schemas-microsoft-com:office:smarttags" w:element="metricconverter">
        <w:smartTagPr>
          <w:attr w:name="ProductID" w:val="2024 г"/>
        </w:smartTagPr>
        <w:r>
          <w:rPr>
            <w:shd w:val="clear" w:color="auto" w:fill="FFFFFF"/>
          </w:rPr>
          <w:t>2024 г</w:t>
        </w:r>
      </w:smartTag>
      <w:r>
        <w:rPr>
          <w:shd w:val="clear" w:color="auto" w:fill="FFFFFF"/>
        </w:rPr>
        <w:t>. N 437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p>
    <w:p w:rsidR="00065A1E" w:rsidRDefault="00065A1E" w:rsidP="005A3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65A1E" w:rsidRDefault="00065A1E" w:rsidP="005A3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65A1E" w:rsidRPr="00AD7451" w:rsidRDefault="00065A1E" w:rsidP="005A3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481D">
        <w:rPr>
          <w:b/>
        </w:rPr>
        <w:t>Укрупненная группа специальности 38.00.00</w:t>
      </w:r>
      <w:r w:rsidRPr="009B481D">
        <w:t xml:space="preserve"> Экономика и управление</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vertAlign w:val="superscript"/>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872A2">
        <w:rPr>
          <w:b/>
        </w:rPr>
        <w:t>Организация-разработчик</w:t>
      </w:r>
      <w:r w:rsidRPr="002872A2">
        <w:t>: Частное профессиональное образовательное учреждение «Северо-Кавказский колледж инновационных технологий»</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065A1E" w:rsidRPr="002872A2" w:rsidRDefault="00065A1E"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p>
    <w:p w:rsidR="00065A1E" w:rsidRPr="002872A2" w:rsidRDefault="00065A1E"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65A1E" w:rsidRPr="002872A2" w:rsidRDefault="00065A1E"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r w:rsidRPr="002872A2">
        <w:tab/>
      </w:r>
      <w:r w:rsidRPr="002872A2">
        <w:tab/>
      </w:r>
    </w:p>
    <w:p w:rsidR="00065A1E" w:rsidRPr="002872A2" w:rsidRDefault="00065A1E" w:rsidP="002872A2">
      <w:pPr>
        <w:jc w:val="both"/>
      </w:pPr>
    </w:p>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 w:rsidR="00065A1E" w:rsidRPr="002872A2" w:rsidRDefault="00065A1E" w:rsidP="002872A2">
      <w:pPr>
        <w:tabs>
          <w:tab w:val="left" w:pos="4050"/>
        </w:tabs>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widowControl w:val="0"/>
        <w:suppressAutoHyphens/>
        <w:jc w:val="center"/>
        <w:rPr>
          <w:b/>
          <w:kern w:val="2"/>
        </w:rPr>
      </w:pPr>
      <w:bookmarkStart w:id="2" w:name="_Hlk69740745"/>
      <w:bookmarkStart w:id="3" w:name="_Hlk69913383"/>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p w:rsidR="00065A1E" w:rsidRPr="002872A2" w:rsidRDefault="00065A1E" w:rsidP="002872A2">
      <w:pPr>
        <w:widowControl w:val="0"/>
        <w:suppressAutoHyphens/>
        <w:jc w:val="center"/>
        <w:rPr>
          <w:b/>
          <w:kern w:val="2"/>
        </w:rPr>
      </w:pPr>
    </w:p>
    <w:bookmarkEnd w:id="2"/>
    <w:bookmarkEnd w:id="3"/>
    <w:p w:rsidR="00065A1E" w:rsidRPr="002872A2" w:rsidRDefault="00065A1E" w:rsidP="002872A2">
      <w:pPr>
        <w:jc w:val="center"/>
        <w:rPr>
          <w:b/>
        </w:rPr>
      </w:pPr>
      <w:r w:rsidRPr="002872A2">
        <w:rPr>
          <w:b/>
        </w:rPr>
        <w:t>СОДЕРЖАНИЕ</w:t>
      </w:r>
    </w:p>
    <w:p w:rsidR="00065A1E" w:rsidRPr="002872A2" w:rsidRDefault="00065A1E" w:rsidP="002872A2">
      <w:pPr>
        <w:jc w:val="center"/>
      </w:pPr>
    </w:p>
    <w:tbl>
      <w:tblPr>
        <w:tblW w:w="0" w:type="auto"/>
        <w:tblLook w:val="00A0"/>
      </w:tblPr>
      <w:tblGrid>
        <w:gridCol w:w="1242"/>
        <w:gridCol w:w="7539"/>
        <w:gridCol w:w="790"/>
      </w:tblGrid>
      <w:tr w:rsidR="00065A1E" w:rsidRPr="002872A2" w:rsidTr="00EC0E1C">
        <w:tc>
          <w:tcPr>
            <w:tcW w:w="1242" w:type="dxa"/>
          </w:tcPr>
          <w:p w:rsidR="00065A1E" w:rsidRPr="002872A2" w:rsidRDefault="00065A1E" w:rsidP="002872A2">
            <w:pPr>
              <w:jc w:val="center"/>
            </w:pPr>
            <w:r w:rsidRPr="002872A2">
              <w:t>Раздел 1.</w:t>
            </w:r>
          </w:p>
        </w:tc>
        <w:tc>
          <w:tcPr>
            <w:tcW w:w="7539" w:type="dxa"/>
          </w:tcPr>
          <w:p w:rsidR="00065A1E" w:rsidRPr="002872A2" w:rsidRDefault="00065A1E" w:rsidP="002872A2">
            <w:pPr>
              <w:jc w:val="both"/>
            </w:pPr>
            <w:r w:rsidRPr="002872A2">
              <w:t>Общая характеристика общеобразовательной дисциплины</w:t>
            </w:r>
          </w:p>
        </w:tc>
        <w:tc>
          <w:tcPr>
            <w:tcW w:w="790" w:type="dxa"/>
            <w:tcBorders>
              <w:left w:val="nil"/>
            </w:tcBorders>
          </w:tcPr>
          <w:p w:rsidR="00065A1E" w:rsidRPr="002872A2" w:rsidRDefault="00065A1E" w:rsidP="002872A2">
            <w:pPr>
              <w:jc w:val="center"/>
            </w:pPr>
            <w:r>
              <w:t>3</w:t>
            </w:r>
          </w:p>
        </w:tc>
      </w:tr>
      <w:tr w:rsidR="00065A1E" w:rsidRPr="002872A2" w:rsidTr="00EC0E1C">
        <w:tc>
          <w:tcPr>
            <w:tcW w:w="1242" w:type="dxa"/>
          </w:tcPr>
          <w:p w:rsidR="00065A1E" w:rsidRPr="002872A2" w:rsidRDefault="00065A1E" w:rsidP="002872A2">
            <w:pPr>
              <w:jc w:val="center"/>
            </w:pPr>
            <w:r w:rsidRPr="002872A2">
              <w:t>Раздел 2.</w:t>
            </w:r>
          </w:p>
        </w:tc>
        <w:tc>
          <w:tcPr>
            <w:tcW w:w="7539" w:type="dxa"/>
          </w:tcPr>
          <w:p w:rsidR="00065A1E" w:rsidRPr="002872A2" w:rsidRDefault="00065A1E" w:rsidP="002872A2">
            <w:pPr>
              <w:jc w:val="both"/>
            </w:pPr>
            <w:r w:rsidRPr="002872A2">
              <w:t>Цели, задачи и результаты освоения общеобразовательной дисциплины</w:t>
            </w:r>
          </w:p>
        </w:tc>
        <w:tc>
          <w:tcPr>
            <w:tcW w:w="790" w:type="dxa"/>
            <w:tcBorders>
              <w:left w:val="nil"/>
            </w:tcBorders>
          </w:tcPr>
          <w:p w:rsidR="00065A1E" w:rsidRPr="002872A2" w:rsidRDefault="00065A1E" w:rsidP="002872A2">
            <w:pPr>
              <w:jc w:val="center"/>
            </w:pPr>
          </w:p>
          <w:p w:rsidR="00065A1E" w:rsidRPr="002872A2" w:rsidRDefault="00065A1E" w:rsidP="002872A2">
            <w:pPr>
              <w:jc w:val="center"/>
            </w:pPr>
            <w:r>
              <w:t>4</w:t>
            </w:r>
          </w:p>
        </w:tc>
      </w:tr>
      <w:tr w:rsidR="00065A1E" w:rsidRPr="002872A2" w:rsidTr="00EC0E1C">
        <w:tc>
          <w:tcPr>
            <w:tcW w:w="1242" w:type="dxa"/>
          </w:tcPr>
          <w:p w:rsidR="00065A1E" w:rsidRPr="002872A2" w:rsidRDefault="00065A1E" w:rsidP="002872A2">
            <w:pPr>
              <w:jc w:val="center"/>
            </w:pPr>
            <w:r w:rsidRPr="002872A2">
              <w:t>Раздел 3.</w:t>
            </w:r>
          </w:p>
        </w:tc>
        <w:tc>
          <w:tcPr>
            <w:tcW w:w="7539" w:type="dxa"/>
          </w:tcPr>
          <w:p w:rsidR="00065A1E" w:rsidRPr="002872A2" w:rsidRDefault="00065A1E" w:rsidP="002872A2">
            <w:pPr>
              <w:jc w:val="both"/>
            </w:pPr>
            <w:r w:rsidRPr="002872A2">
              <w:t>Механизмы отбора содержания общеобразовательной дисциплины с учетом профессиональной направленности</w:t>
            </w:r>
          </w:p>
        </w:tc>
        <w:tc>
          <w:tcPr>
            <w:tcW w:w="790" w:type="dxa"/>
            <w:tcBorders>
              <w:left w:val="nil"/>
            </w:tcBorders>
          </w:tcPr>
          <w:p w:rsidR="00065A1E" w:rsidRPr="002872A2" w:rsidRDefault="00065A1E" w:rsidP="002872A2">
            <w:pPr>
              <w:jc w:val="center"/>
            </w:pPr>
          </w:p>
          <w:p w:rsidR="00065A1E" w:rsidRPr="002872A2" w:rsidRDefault="00065A1E" w:rsidP="002872A2">
            <w:pPr>
              <w:jc w:val="center"/>
            </w:pPr>
            <w:r>
              <w:t>44</w:t>
            </w:r>
          </w:p>
        </w:tc>
      </w:tr>
      <w:tr w:rsidR="00065A1E" w:rsidRPr="002872A2" w:rsidTr="00EC0E1C">
        <w:tc>
          <w:tcPr>
            <w:tcW w:w="1242" w:type="dxa"/>
          </w:tcPr>
          <w:p w:rsidR="00065A1E" w:rsidRPr="002872A2" w:rsidRDefault="00065A1E" w:rsidP="002872A2">
            <w:pPr>
              <w:jc w:val="center"/>
            </w:pPr>
            <w:r w:rsidRPr="002872A2">
              <w:t>Раздел 4.</w:t>
            </w:r>
          </w:p>
        </w:tc>
        <w:tc>
          <w:tcPr>
            <w:tcW w:w="7539" w:type="dxa"/>
          </w:tcPr>
          <w:p w:rsidR="00065A1E" w:rsidRPr="002872A2" w:rsidRDefault="00065A1E" w:rsidP="002872A2">
            <w:pPr>
              <w:jc w:val="both"/>
            </w:pPr>
            <w:r w:rsidRPr="002872A2">
              <w:t>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tcPr>
          <w:p w:rsidR="00065A1E" w:rsidRPr="002872A2" w:rsidRDefault="00065A1E" w:rsidP="002872A2">
            <w:pPr>
              <w:jc w:val="center"/>
            </w:pPr>
          </w:p>
          <w:p w:rsidR="00065A1E" w:rsidRPr="002872A2" w:rsidRDefault="00065A1E" w:rsidP="002872A2">
            <w:pPr>
              <w:jc w:val="center"/>
            </w:pPr>
          </w:p>
          <w:p w:rsidR="00065A1E" w:rsidRPr="002872A2" w:rsidRDefault="00065A1E" w:rsidP="002872A2">
            <w:pPr>
              <w:jc w:val="center"/>
            </w:pPr>
            <w:r>
              <w:t>61</w:t>
            </w:r>
          </w:p>
        </w:tc>
      </w:tr>
      <w:tr w:rsidR="00065A1E" w:rsidRPr="002872A2" w:rsidTr="00EC0E1C">
        <w:tc>
          <w:tcPr>
            <w:tcW w:w="1242" w:type="dxa"/>
          </w:tcPr>
          <w:p w:rsidR="00065A1E" w:rsidRPr="002872A2" w:rsidRDefault="00065A1E" w:rsidP="002872A2">
            <w:pPr>
              <w:jc w:val="center"/>
            </w:pPr>
            <w:r w:rsidRPr="002872A2">
              <w:t>Раздел 5.</w:t>
            </w:r>
          </w:p>
        </w:tc>
        <w:tc>
          <w:tcPr>
            <w:tcW w:w="7539" w:type="dxa"/>
          </w:tcPr>
          <w:p w:rsidR="00065A1E" w:rsidRPr="002872A2" w:rsidRDefault="00065A1E" w:rsidP="002872A2">
            <w:pPr>
              <w:jc w:val="both"/>
            </w:pPr>
            <w:r w:rsidRPr="002872A2">
              <w:t>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tcPr>
          <w:p w:rsidR="00065A1E" w:rsidRPr="002872A2" w:rsidRDefault="00065A1E" w:rsidP="002872A2">
            <w:pPr>
              <w:jc w:val="center"/>
            </w:pPr>
          </w:p>
          <w:p w:rsidR="00065A1E" w:rsidRPr="002872A2" w:rsidRDefault="00065A1E" w:rsidP="002872A2">
            <w:pPr>
              <w:jc w:val="center"/>
            </w:pPr>
          </w:p>
          <w:p w:rsidR="00065A1E" w:rsidRPr="002872A2" w:rsidRDefault="00065A1E" w:rsidP="002872A2">
            <w:pPr>
              <w:jc w:val="center"/>
            </w:pPr>
          </w:p>
          <w:p w:rsidR="00065A1E" w:rsidRPr="002872A2" w:rsidRDefault="00065A1E" w:rsidP="002872A2">
            <w:pPr>
              <w:jc w:val="center"/>
            </w:pPr>
            <w:r>
              <w:t>89</w:t>
            </w:r>
          </w:p>
        </w:tc>
      </w:tr>
      <w:tr w:rsidR="00065A1E" w:rsidRPr="002872A2" w:rsidTr="00EC0E1C">
        <w:tc>
          <w:tcPr>
            <w:tcW w:w="1242" w:type="dxa"/>
          </w:tcPr>
          <w:p w:rsidR="00065A1E" w:rsidRPr="002872A2" w:rsidRDefault="00065A1E" w:rsidP="002872A2">
            <w:pPr>
              <w:jc w:val="center"/>
            </w:pPr>
          </w:p>
        </w:tc>
        <w:tc>
          <w:tcPr>
            <w:tcW w:w="7539" w:type="dxa"/>
          </w:tcPr>
          <w:p w:rsidR="00065A1E" w:rsidRPr="002872A2" w:rsidRDefault="00065A1E" w:rsidP="002872A2">
            <w:pPr>
              <w:jc w:val="both"/>
            </w:pPr>
          </w:p>
        </w:tc>
        <w:tc>
          <w:tcPr>
            <w:tcW w:w="790" w:type="dxa"/>
            <w:tcBorders>
              <w:left w:val="nil"/>
            </w:tcBorders>
          </w:tcPr>
          <w:p w:rsidR="00065A1E" w:rsidRPr="002872A2" w:rsidRDefault="00065A1E" w:rsidP="002872A2">
            <w:pPr>
              <w:jc w:val="center"/>
            </w:pPr>
          </w:p>
        </w:tc>
      </w:tr>
      <w:tr w:rsidR="00065A1E" w:rsidRPr="002872A2" w:rsidTr="00EC0E1C">
        <w:tc>
          <w:tcPr>
            <w:tcW w:w="1242" w:type="dxa"/>
          </w:tcPr>
          <w:p w:rsidR="00065A1E" w:rsidRPr="002872A2" w:rsidRDefault="00065A1E" w:rsidP="002872A2">
            <w:pPr>
              <w:jc w:val="center"/>
            </w:pPr>
          </w:p>
        </w:tc>
        <w:tc>
          <w:tcPr>
            <w:tcW w:w="7539" w:type="dxa"/>
          </w:tcPr>
          <w:p w:rsidR="00065A1E" w:rsidRPr="002872A2" w:rsidRDefault="00065A1E" w:rsidP="002872A2">
            <w:pPr>
              <w:jc w:val="both"/>
            </w:pPr>
            <w:r w:rsidRPr="002872A2">
              <w:t>Фонд оценочных средств</w:t>
            </w:r>
          </w:p>
        </w:tc>
        <w:tc>
          <w:tcPr>
            <w:tcW w:w="790" w:type="dxa"/>
            <w:tcBorders>
              <w:left w:val="nil"/>
            </w:tcBorders>
          </w:tcPr>
          <w:p w:rsidR="00065A1E" w:rsidRPr="002872A2" w:rsidRDefault="00065A1E" w:rsidP="002872A2">
            <w:pPr>
              <w:jc w:val="center"/>
            </w:pPr>
            <w:r>
              <w:t>92</w:t>
            </w:r>
          </w:p>
        </w:tc>
      </w:tr>
      <w:tr w:rsidR="00065A1E" w:rsidRPr="002872A2" w:rsidTr="00EC0E1C">
        <w:tc>
          <w:tcPr>
            <w:tcW w:w="1242" w:type="dxa"/>
          </w:tcPr>
          <w:p w:rsidR="00065A1E" w:rsidRPr="002872A2" w:rsidRDefault="00065A1E" w:rsidP="002872A2">
            <w:pPr>
              <w:jc w:val="center"/>
            </w:pPr>
          </w:p>
        </w:tc>
        <w:tc>
          <w:tcPr>
            <w:tcW w:w="7539" w:type="dxa"/>
          </w:tcPr>
          <w:p w:rsidR="00065A1E" w:rsidRPr="002872A2" w:rsidRDefault="00065A1E" w:rsidP="002872A2">
            <w:pPr>
              <w:jc w:val="both"/>
            </w:pPr>
          </w:p>
        </w:tc>
        <w:tc>
          <w:tcPr>
            <w:tcW w:w="790" w:type="dxa"/>
            <w:tcBorders>
              <w:left w:val="nil"/>
            </w:tcBorders>
          </w:tcPr>
          <w:p w:rsidR="00065A1E" w:rsidRPr="002872A2" w:rsidRDefault="00065A1E" w:rsidP="002872A2">
            <w:pPr>
              <w:jc w:val="center"/>
            </w:pPr>
          </w:p>
        </w:tc>
      </w:tr>
      <w:tr w:rsidR="00065A1E" w:rsidRPr="002872A2" w:rsidTr="00EC0E1C">
        <w:tc>
          <w:tcPr>
            <w:tcW w:w="1242" w:type="dxa"/>
          </w:tcPr>
          <w:p w:rsidR="00065A1E" w:rsidRPr="002872A2" w:rsidRDefault="00065A1E" w:rsidP="002872A2">
            <w:pPr>
              <w:jc w:val="center"/>
            </w:pPr>
          </w:p>
        </w:tc>
        <w:tc>
          <w:tcPr>
            <w:tcW w:w="7539" w:type="dxa"/>
          </w:tcPr>
          <w:p w:rsidR="00065A1E" w:rsidRPr="002872A2" w:rsidRDefault="00065A1E" w:rsidP="002872A2">
            <w:pPr>
              <w:jc w:val="both"/>
            </w:pPr>
            <w:r w:rsidRPr="002872A2">
              <w:t>Методические рекомендации по дисциплине</w:t>
            </w:r>
          </w:p>
        </w:tc>
        <w:tc>
          <w:tcPr>
            <w:tcW w:w="790" w:type="dxa"/>
            <w:tcBorders>
              <w:left w:val="nil"/>
            </w:tcBorders>
          </w:tcPr>
          <w:p w:rsidR="00065A1E" w:rsidRPr="002872A2" w:rsidRDefault="00065A1E" w:rsidP="002872A2">
            <w:pPr>
              <w:jc w:val="center"/>
            </w:pPr>
            <w:r>
              <w:t>145</w:t>
            </w:r>
          </w:p>
        </w:tc>
      </w:tr>
    </w:tbl>
    <w:p w:rsidR="00065A1E" w:rsidRPr="002872A2" w:rsidRDefault="00065A1E" w:rsidP="002872A2"/>
    <w:p w:rsidR="00065A1E" w:rsidRPr="002872A2" w:rsidRDefault="00065A1E" w:rsidP="002872A2"/>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065A1E" w:rsidRPr="002872A2" w:rsidRDefault="00065A1E" w:rsidP="002872A2">
      <w:pPr>
        <w:jc w:val="both"/>
        <w:rPr>
          <w:b/>
          <w:bCs/>
        </w:rPr>
      </w:pPr>
      <w:r w:rsidRPr="002872A2">
        <w:rPr>
          <w:b/>
          <w:caps/>
          <w:u w:val="single"/>
        </w:rPr>
        <w:br w:type="page"/>
      </w:r>
      <w:bookmarkStart w:id="4" w:name="_Hlk69740763"/>
      <w:bookmarkStart w:id="5" w:name="_Hlk69913422"/>
      <w:r w:rsidRPr="002872A2">
        <w:rPr>
          <w:b/>
          <w:bCs/>
        </w:rPr>
        <w:t>Раздел 1. Общая характеристика общеобразовательной дисциплины</w:t>
      </w:r>
    </w:p>
    <w:p w:rsidR="00065A1E" w:rsidRPr="002872A2" w:rsidRDefault="00065A1E" w:rsidP="002872A2">
      <w:pPr>
        <w:jc w:val="both"/>
        <w:rPr>
          <w:b/>
          <w:bCs/>
        </w:rPr>
      </w:pPr>
    </w:p>
    <w:p w:rsidR="00065A1E" w:rsidRPr="002872A2" w:rsidRDefault="00065A1E" w:rsidP="00E80D50">
      <w:pPr>
        <w:jc w:val="both"/>
      </w:pPr>
      <w:r>
        <w:t>ОД является частью обязательной предметной области «Математика и информатика», изучается в общеобразовательном цикле учебного плана ООП СПО с учетом профиля профессионального образования. ОД имеет межпредметную связь с дисциплинами общеобразовательного и профессионального цикла, а также междисциплинарными курсами (МДК) профессионального цикла. ОД изучается на углубленном уровне. Содержание ОД направлено на достижение всех личностных, метапредметных и предметных результатов обучения, регламентированных ФГОС СОО. Реализация содержания ОД в пределах освоения ООП СПО обеспечивается соблюдением принципа преемственности по отношению к содержанию и результатам освоения основного общего образования, однако в то же время обладает самостоятельностью, цельностью, спецификой подходов к изучению.</w:t>
      </w: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Default="00065A1E">
      <w:pPr>
        <w:rPr>
          <w:b/>
          <w:bCs/>
        </w:rPr>
      </w:pPr>
      <w:r>
        <w:rPr>
          <w:b/>
          <w:bCs/>
        </w:rPr>
        <w:br w:type="page"/>
      </w:r>
    </w:p>
    <w:p w:rsidR="00065A1E" w:rsidRPr="002872A2" w:rsidRDefault="00065A1E" w:rsidP="002872A2">
      <w:pPr>
        <w:jc w:val="both"/>
        <w:rPr>
          <w:b/>
          <w:bCs/>
        </w:rPr>
      </w:pPr>
      <w:r w:rsidRPr="002872A2">
        <w:rPr>
          <w:b/>
          <w:bCs/>
        </w:rPr>
        <w:t>Раздел 2. Цели, задачи и результаты освоения общеобразовательной дисциплины</w:t>
      </w:r>
    </w:p>
    <w:p w:rsidR="00065A1E" w:rsidRPr="002872A2" w:rsidRDefault="00065A1E" w:rsidP="002872A2">
      <w:pPr>
        <w:jc w:val="both"/>
      </w:pPr>
    </w:p>
    <w:p w:rsidR="00065A1E" w:rsidRPr="002872A2" w:rsidRDefault="00065A1E" w:rsidP="00E80D50">
      <w:pPr>
        <w:jc w:val="both"/>
        <w:rPr>
          <w:b/>
          <w:bCs/>
        </w:rPr>
      </w:pPr>
      <w:r w:rsidRPr="002872A2">
        <w:rPr>
          <w:b/>
          <w:bCs/>
        </w:rPr>
        <w:t>2.1. Цели и задачи общеобразовательной дисциплины</w:t>
      </w:r>
    </w:p>
    <w:p w:rsidR="00065A1E" w:rsidRDefault="00065A1E" w:rsidP="00E80D50">
      <w:pPr>
        <w:jc w:val="both"/>
      </w:pPr>
      <w:r w:rsidRPr="00213188">
        <w:rPr>
          <w:b/>
          <w:bCs/>
        </w:rPr>
        <w:t>Цель освоения</w:t>
      </w:r>
      <w:r>
        <w:t xml:space="preserve"> ОД (в соответствии с требованиями ФГОС СОО, ориентацией на результаты ФГОС СПО): освоение обучающимися содержания общеобразовательной дисциплины «Математика» и достижение результатов ее изучения в соответствии с требованиями ФГОС СОО с учетом профессиональной направленности ФГОС СПО. </w:t>
      </w:r>
    </w:p>
    <w:p w:rsidR="00065A1E" w:rsidRDefault="00065A1E" w:rsidP="00E80D50">
      <w:pPr>
        <w:jc w:val="both"/>
      </w:pPr>
      <w:r w:rsidRPr="00213188">
        <w:rPr>
          <w:b/>
          <w:bCs/>
        </w:rPr>
        <w:t>Задачи освоения</w:t>
      </w:r>
      <w:r>
        <w:t xml:space="preserve"> ОД: </w:t>
      </w:r>
    </w:p>
    <w:p w:rsidR="00065A1E" w:rsidRDefault="00065A1E" w:rsidP="00E80D50">
      <w:pPr>
        <w:jc w:val="both"/>
      </w:pPr>
      <w:r>
        <w:t xml:space="preserve">- формировать представления о социальных, культурных и исторических факторах становления математики; </w:t>
      </w:r>
    </w:p>
    <w:p w:rsidR="00065A1E" w:rsidRDefault="00065A1E" w:rsidP="00E80D50">
      <w:pPr>
        <w:jc w:val="both"/>
      </w:pPr>
      <w:r>
        <w:t xml:space="preserve">- формировать основы логического, алгоритмического и математического мышления; </w:t>
      </w:r>
    </w:p>
    <w:p w:rsidR="00065A1E" w:rsidRDefault="00065A1E" w:rsidP="00E80D50">
      <w:pPr>
        <w:jc w:val="both"/>
      </w:pPr>
      <w:r>
        <w:t xml:space="preserve">- формировать умения применять полученные знания при решении различных задач, в том числе профессиональных; </w:t>
      </w:r>
    </w:p>
    <w:p w:rsidR="00065A1E" w:rsidRDefault="00065A1E" w:rsidP="00E80D50">
      <w:pPr>
        <w:jc w:val="both"/>
        <w:sectPr w:rsidR="00065A1E" w:rsidSect="003D1899">
          <w:pgSz w:w="11906" w:h="16838"/>
          <w:pgMar w:top="1134" w:right="850" w:bottom="1134" w:left="1701" w:header="708" w:footer="708" w:gutter="0"/>
          <w:cols w:space="720"/>
          <w:docGrid w:linePitch="326"/>
        </w:sectPr>
      </w:pPr>
      <w:r>
        <w:t xml:space="preserve">- формировать представления о математике как части общечеловеческой культуры, универсальном языке науки, позволяющем описывать и изучать реальные процессы и явления. </w:t>
      </w:r>
    </w:p>
    <w:p w:rsidR="00065A1E" w:rsidRPr="002872A2" w:rsidRDefault="00065A1E" w:rsidP="002872A2">
      <w:pPr>
        <w:jc w:val="both"/>
        <w:rPr>
          <w:b/>
          <w:bCs/>
        </w:rPr>
      </w:pPr>
      <w:r w:rsidRPr="002872A2">
        <w:rPr>
          <w:b/>
          <w:bCs/>
        </w:rPr>
        <w:t>2.2. Синхронизация предметных, личностных и метапредметных результатов с общими и профессиональными компетенциями</w:t>
      </w:r>
    </w:p>
    <w:p w:rsidR="00065A1E" w:rsidRPr="002872A2" w:rsidRDefault="00065A1E" w:rsidP="002872A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245"/>
        <w:gridCol w:w="5670"/>
      </w:tblGrid>
      <w:tr w:rsidR="00065A1E" w:rsidRPr="002872A2" w:rsidTr="00EC0E1C">
        <w:tc>
          <w:tcPr>
            <w:tcW w:w="3652" w:type="dxa"/>
          </w:tcPr>
          <w:p w:rsidR="00065A1E" w:rsidRPr="002872A2" w:rsidRDefault="00065A1E" w:rsidP="002872A2">
            <w:pPr>
              <w:jc w:val="center"/>
            </w:pPr>
            <w:r w:rsidRPr="002872A2">
              <w:t>Наименование ОК, ПК согласно ФГОС СПО</w:t>
            </w:r>
          </w:p>
        </w:tc>
        <w:tc>
          <w:tcPr>
            <w:tcW w:w="5245" w:type="dxa"/>
          </w:tcPr>
          <w:p w:rsidR="00065A1E" w:rsidRPr="002872A2" w:rsidRDefault="00065A1E" w:rsidP="002872A2">
            <w:pPr>
              <w:jc w:val="center"/>
            </w:pPr>
            <w:r w:rsidRPr="002872A2">
              <w:t>Наименование личностных результатов согласно ФГОС СОО</w:t>
            </w:r>
          </w:p>
        </w:tc>
        <w:tc>
          <w:tcPr>
            <w:tcW w:w="5670" w:type="dxa"/>
          </w:tcPr>
          <w:p w:rsidR="00065A1E" w:rsidRPr="002872A2" w:rsidRDefault="00065A1E" w:rsidP="002872A2">
            <w:pPr>
              <w:jc w:val="center"/>
            </w:pPr>
            <w:r w:rsidRPr="002872A2">
              <w:t>Наименование метапредметных результатов согласно ФГОС СОО</w:t>
            </w:r>
          </w:p>
        </w:tc>
      </w:tr>
      <w:tr w:rsidR="00065A1E" w:rsidRPr="002872A2" w:rsidTr="00AD49DF">
        <w:trPr>
          <w:trHeight w:val="1995"/>
        </w:trPr>
        <w:tc>
          <w:tcPr>
            <w:tcW w:w="3652" w:type="dxa"/>
            <w:tcBorders>
              <w:top w:val="single" w:sz="8" w:space="0" w:color="auto"/>
              <w:left w:val="single" w:sz="8" w:space="0" w:color="auto"/>
              <w:bottom w:val="single" w:sz="8" w:space="0" w:color="auto"/>
              <w:right w:val="single" w:sz="8" w:space="0" w:color="auto"/>
            </w:tcBorders>
          </w:tcPr>
          <w:p w:rsidR="00065A1E" w:rsidRPr="00AD49DF" w:rsidRDefault="00065A1E" w:rsidP="00AD49DF">
            <w:r>
              <w:rPr>
                <w:color w:val="000000"/>
              </w:rPr>
              <w:t xml:space="preserve">ОК 01 </w:t>
            </w:r>
            <w:r w:rsidRPr="00AD49DF">
              <w:rPr>
                <w:color w:val="000000"/>
              </w:rPr>
              <w:t>Выбирать способы решения задач профессиональной деятельности применительно к различным контекстам</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F90D0A" w:rsidRDefault="00065A1E" w:rsidP="00AD49DF">
            <w:pPr>
              <w:jc w:val="both"/>
              <w:rPr>
                <w:highlight w:val="yellow"/>
              </w:rPr>
            </w:pPr>
            <w:r w:rsidRPr="00E05665">
              <w:t>ценности научного познания</w:t>
            </w:r>
          </w:p>
        </w:tc>
        <w:tc>
          <w:tcPr>
            <w:tcW w:w="5670" w:type="dxa"/>
          </w:tcPr>
          <w:p w:rsidR="00065A1E" w:rsidRPr="00B610F1" w:rsidRDefault="00065A1E" w:rsidP="00AD49DF">
            <w:pPr>
              <w:pStyle w:val="ConsPlusNormal"/>
              <w:jc w:val="both"/>
              <w:rPr>
                <w:rFonts w:ascii="Times New Roman" w:eastAsia="Times New Roman" w:hAnsi="Times New Roman" w:cs="Times New Roman"/>
                <w:sz w:val="24"/>
                <w:szCs w:val="24"/>
                <w:highlight w:val="yellow"/>
              </w:rPr>
            </w:pPr>
            <w:r w:rsidRPr="00B610F1">
              <w:rPr>
                <w:rFonts w:ascii="Times New Roman" w:hAnsi="Times New Roman" w:cs="Times New Roman"/>
                <w:sz w:val="24"/>
                <w:szCs w:val="24"/>
              </w:rPr>
              <w:t>Овладение универсальными учебными познавательными действиями</w:t>
            </w: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02 </w:t>
            </w:r>
            <w:r w:rsidRPr="00AD49DF">
              <w:rPr>
                <w:color w:val="000000"/>
              </w:rPr>
              <w:t>Использовать современный</w:t>
            </w:r>
            <w:r>
              <w:rPr>
                <w:color w:val="000000"/>
              </w:rPr>
              <w:t xml:space="preserve"> </w:t>
            </w:r>
            <w:r w:rsidRPr="00AD49DF">
              <w:rPr>
                <w:color w:val="000000"/>
              </w:rPr>
              <w:t>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Pr>
          <w:p w:rsidR="00065A1E" w:rsidRPr="00E05665" w:rsidRDefault="00065A1E" w:rsidP="00AD49DF">
            <w:pPr>
              <w:jc w:val="both"/>
            </w:pPr>
            <w:r w:rsidRPr="00E05665">
              <w:t>гражданского воспитания</w:t>
            </w:r>
          </w:p>
          <w:p w:rsidR="00065A1E" w:rsidRDefault="00065A1E" w:rsidP="00AD49DF">
            <w:pPr>
              <w:jc w:val="both"/>
            </w:pPr>
            <w:r w:rsidRPr="00E05665">
              <w:t>патриотического воспитания</w:t>
            </w:r>
          </w:p>
          <w:p w:rsidR="00065A1E" w:rsidRPr="00E05665" w:rsidRDefault="00065A1E" w:rsidP="00AD49DF">
            <w:pPr>
              <w:jc w:val="both"/>
            </w:pPr>
            <w:r w:rsidRPr="00E05665">
              <w:t>ценности научного познания</w:t>
            </w:r>
          </w:p>
          <w:p w:rsidR="00065A1E" w:rsidRPr="00F90D0A" w:rsidRDefault="00065A1E" w:rsidP="00AD49DF">
            <w:pPr>
              <w:widowControl w:val="0"/>
              <w:autoSpaceDE w:val="0"/>
              <w:autoSpaceDN w:val="0"/>
              <w:adjustRightInd w:val="0"/>
              <w:jc w:val="both"/>
              <w:rPr>
                <w:highlight w:val="yellow"/>
              </w:rPr>
            </w:pPr>
          </w:p>
        </w:tc>
        <w:tc>
          <w:tcPr>
            <w:tcW w:w="5670" w:type="dxa"/>
          </w:tcPr>
          <w:p w:rsidR="00065A1E" w:rsidRPr="00E12518" w:rsidRDefault="00065A1E" w:rsidP="00AD49DF">
            <w:pPr>
              <w:jc w:val="both"/>
              <w:rPr>
                <w:highlight w:val="yellow"/>
              </w:rPr>
            </w:pPr>
            <w:r w:rsidRPr="00BC4F76">
              <w:t>Овладение универсальными коммуникативными действиями</w:t>
            </w: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03 </w:t>
            </w:r>
            <w:r w:rsidRPr="00AD49DF">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F90D0A" w:rsidRDefault="00065A1E" w:rsidP="00AD49DF">
            <w:pPr>
              <w:widowControl w:val="0"/>
              <w:autoSpaceDE w:val="0"/>
              <w:autoSpaceDN w:val="0"/>
              <w:adjustRightInd w:val="0"/>
              <w:jc w:val="both"/>
            </w:pPr>
          </w:p>
        </w:tc>
        <w:tc>
          <w:tcPr>
            <w:tcW w:w="5670" w:type="dxa"/>
          </w:tcPr>
          <w:p w:rsidR="00065A1E" w:rsidRPr="00E12518" w:rsidRDefault="00065A1E" w:rsidP="00AD49DF">
            <w:pPr>
              <w:jc w:val="both"/>
            </w:pPr>
            <w:r w:rsidRPr="00BC4F76">
              <w:t xml:space="preserve">Овладение универсальными регулятивными действиями </w:t>
            </w: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04 </w:t>
            </w:r>
            <w:r w:rsidRPr="00AD49DF">
              <w:rPr>
                <w:color w:val="000000"/>
              </w:rPr>
              <w:t>Эффективно взаимодействовать и работать в коллективе и команде</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F90D0A" w:rsidRDefault="00065A1E" w:rsidP="00AD49DF">
            <w:pPr>
              <w:pStyle w:val="ConsPlusNormal"/>
              <w:jc w:val="both"/>
              <w:rPr>
                <w:rFonts w:ascii="Times New Roman" w:hAnsi="Times New Roman" w:cs="Times New Roman"/>
                <w:sz w:val="24"/>
                <w:szCs w:val="24"/>
              </w:rPr>
            </w:pPr>
            <w:r w:rsidRPr="00E05665">
              <w:t>ценности научного познания</w:t>
            </w:r>
          </w:p>
        </w:tc>
        <w:tc>
          <w:tcPr>
            <w:tcW w:w="5670" w:type="dxa"/>
          </w:tcPr>
          <w:p w:rsidR="00065A1E" w:rsidRPr="00E12518" w:rsidRDefault="00065A1E" w:rsidP="00AD49DF">
            <w:pPr>
              <w:widowControl w:val="0"/>
              <w:autoSpaceDE w:val="0"/>
              <w:autoSpaceDN w:val="0"/>
              <w:adjustRightInd w:val="0"/>
              <w:jc w:val="both"/>
            </w:pPr>
            <w:r w:rsidRPr="00BC4F76">
              <w:t>Овладение универсальными коммуникативными действиями</w:t>
            </w: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05 </w:t>
            </w:r>
            <w:r w:rsidRPr="00AD49DF">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Pr>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F90D0A" w:rsidRDefault="00065A1E" w:rsidP="00AD49DF">
            <w:pPr>
              <w:pStyle w:val="ConsPlusNormal"/>
              <w:ind w:firstLine="540"/>
              <w:jc w:val="both"/>
              <w:rPr>
                <w:rFonts w:ascii="Times New Roman" w:hAnsi="Times New Roman" w:cs="Times New Roman"/>
                <w:sz w:val="24"/>
                <w:szCs w:val="24"/>
              </w:rPr>
            </w:pP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Pr="00E12518" w:rsidRDefault="00065A1E" w:rsidP="00AD49DF">
            <w:pPr>
              <w:widowControl w:val="0"/>
              <w:autoSpaceDE w:val="0"/>
              <w:autoSpaceDN w:val="0"/>
              <w:adjustRightInd w:val="0"/>
              <w:jc w:val="both"/>
            </w:pP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06 </w:t>
            </w:r>
            <w:r w:rsidRPr="00AD49DF">
              <w:rPr>
                <w:color w:val="000000"/>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F90D0A"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widowControl w:val="0"/>
              <w:autoSpaceDE w:val="0"/>
              <w:autoSpaceDN w:val="0"/>
              <w:adjustRightInd w:val="0"/>
              <w:jc w:val="both"/>
            </w:pPr>
            <w:r w:rsidRPr="00BC4F76">
              <w:t>Овладение универсальными регулятивными действиями</w:t>
            </w:r>
            <w:r w:rsidRPr="002872A2">
              <w:t xml:space="preserve"> </w:t>
            </w:r>
          </w:p>
        </w:tc>
      </w:tr>
      <w:tr w:rsidR="00065A1E" w:rsidRPr="002872A2" w:rsidTr="000F4486">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07 </w:t>
            </w:r>
            <w:r w:rsidRPr="00AD49DF">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Pr>
          <w:p w:rsidR="00065A1E" w:rsidRPr="00E05665" w:rsidRDefault="00065A1E" w:rsidP="00AD49DF">
            <w:pPr>
              <w:jc w:val="both"/>
            </w:pPr>
            <w:r w:rsidRPr="00E05665">
              <w:t>экологического воспитания</w:t>
            </w:r>
          </w:p>
          <w:p w:rsidR="00065A1E" w:rsidRDefault="00065A1E" w:rsidP="00AD49DF">
            <w:pPr>
              <w:widowControl w:val="0"/>
              <w:autoSpaceDE w:val="0"/>
              <w:autoSpaceDN w:val="0"/>
              <w:adjustRightInd w:val="0"/>
              <w:jc w:val="both"/>
            </w:pPr>
            <w:r w:rsidRPr="00E05665">
              <w:t>ценности научного познания</w:t>
            </w:r>
          </w:p>
          <w:p w:rsidR="00065A1E" w:rsidRPr="008A4887" w:rsidRDefault="00065A1E" w:rsidP="00AD49DF">
            <w:pPr>
              <w:widowControl w:val="0"/>
              <w:autoSpaceDE w:val="0"/>
              <w:autoSpaceDN w:val="0"/>
              <w:adjustRightInd w:val="0"/>
              <w:jc w:val="both"/>
              <w:rPr>
                <w:highlight w:val="yellow"/>
              </w:rPr>
            </w:pPr>
            <w:r w:rsidRPr="00E05665">
              <w:t>духовно-нравственного воспитания</w:t>
            </w:r>
          </w:p>
          <w:p w:rsidR="00065A1E" w:rsidRPr="00F90D0A" w:rsidRDefault="00065A1E" w:rsidP="00AD49DF">
            <w:pPr>
              <w:widowControl w:val="0"/>
              <w:autoSpaceDE w:val="0"/>
              <w:autoSpaceDN w:val="0"/>
              <w:adjustRightInd w:val="0"/>
              <w:jc w:val="both"/>
            </w:pP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jc w:val="both"/>
            </w:pPr>
            <w:r w:rsidRPr="00BC4F76">
              <w:t>Овладение универсальными регулятивными действиями</w:t>
            </w:r>
          </w:p>
        </w:tc>
      </w:tr>
      <w:tr w:rsidR="00065A1E" w:rsidRPr="002872A2" w:rsidTr="00F30F24">
        <w:tc>
          <w:tcPr>
            <w:tcW w:w="3652" w:type="dxa"/>
            <w:tcBorders>
              <w:top w:val="single" w:sz="8" w:space="0" w:color="auto"/>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 ОК 08 </w:t>
            </w:r>
            <w:r w:rsidRPr="00AD49DF">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245" w:type="dxa"/>
          </w:tcPr>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F90D0A" w:rsidRDefault="00065A1E" w:rsidP="00AD49DF">
            <w:pPr>
              <w:widowControl w:val="0"/>
              <w:autoSpaceDE w:val="0"/>
              <w:autoSpaceDN w:val="0"/>
              <w:adjustRightInd w:val="0"/>
              <w:jc w:val="both"/>
            </w:pP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widowControl w:val="0"/>
              <w:autoSpaceDE w:val="0"/>
              <w:autoSpaceDN w:val="0"/>
              <w:adjustRightInd w:val="0"/>
              <w:jc w:val="both"/>
            </w:pPr>
            <w:r w:rsidRPr="00BC4F76">
              <w:t>Овладение универсальными регулятивными действиями</w:t>
            </w:r>
          </w:p>
        </w:tc>
      </w:tr>
      <w:tr w:rsidR="00065A1E" w:rsidRPr="002872A2" w:rsidTr="00F30F24">
        <w:tc>
          <w:tcPr>
            <w:tcW w:w="3652" w:type="dxa"/>
            <w:tcBorders>
              <w:top w:val="nil"/>
              <w:left w:val="single" w:sz="8" w:space="0" w:color="auto"/>
              <w:bottom w:val="single" w:sz="8" w:space="0" w:color="auto"/>
              <w:right w:val="single" w:sz="8" w:space="0" w:color="auto"/>
            </w:tcBorders>
            <w:vAlign w:val="center"/>
          </w:tcPr>
          <w:p w:rsidR="00065A1E" w:rsidRPr="00AD49DF" w:rsidRDefault="00065A1E" w:rsidP="00AD49DF">
            <w:pPr>
              <w:jc w:val="both"/>
            </w:pPr>
            <w:r>
              <w:rPr>
                <w:color w:val="000000"/>
              </w:rPr>
              <w:t xml:space="preserve">ОК 09 </w:t>
            </w:r>
            <w:r w:rsidRPr="00AD49DF">
              <w:rPr>
                <w:color w:val="000000"/>
              </w:rPr>
              <w:t>Пользоваться профессиональной документацией на государственном и иностранном языках</w:t>
            </w:r>
          </w:p>
        </w:tc>
        <w:tc>
          <w:tcPr>
            <w:tcW w:w="5245" w:type="dxa"/>
          </w:tcPr>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F90D0A" w:rsidRDefault="00065A1E" w:rsidP="00AD49DF">
            <w:pPr>
              <w:widowControl w:val="0"/>
              <w:autoSpaceDE w:val="0"/>
              <w:autoSpaceDN w:val="0"/>
              <w:adjustRightInd w:val="0"/>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widowControl w:val="0"/>
              <w:autoSpaceDE w:val="0"/>
              <w:autoSpaceDN w:val="0"/>
              <w:adjustRightInd w:val="0"/>
              <w:jc w:val="both"/>
            </w:pPr>
            <w:r w:rsidRPr="00BC4F76">
              <w:t>Овладение универсальными регулятивными действиями</w:t>
            </w:r>
          </w:p>
        </w:tc>
      </w:tr>
      <w:tr w:rsidR="00065A1E" w:rsidRPr="002872A2" w:rsidTr="00EC0E1C">
        <w:tc>
          <w:tcPr>
            <w:tcW w:w="3652" w:type="dxa"/>
          </w:tcPr>
          <w:p w:rsidR="00065A1E" w:rsidRPr="00535243" w:rsidRDefault="00065A1E" w:rsidP="00B610F1">
            <w:pPr>
              <w:jc w:val="both"/>
            </w:pPr>
            <w:r w:rsidRPr="00535243">
              <w:t xml:space="preserve">ПК 1.1. </w:t>
            </w:r>
            <w:r w:rsidRPr="0090641B">
              <w:t>Составлять и обрабатывать первичные учетные документы о фактах хозяйственной деятельности экономического субъекта</w:t>
            </w:r>
          </w:p>
        </w:tc>
        <w:tc>
          <w:tcPr>
            <w:tcW w:w="5245" w:type="dxa"/>
          </w:tcPr>
          <w:p w:rsidR="00065A1E" w:rsidRPr="00E05665" w:rsidRDefault="00065A1E" w:rsidP="00B610F1">
            <w:pPr>
              <w:jc w:val="both"/>
            </w:pPr>
            <w:r w:rsidRPr="00E05665">
              <w:t>патриотического воспитания</w:t>
            </w:r>
          </w:p>
          <w:p w:rsidR="00065A1E" w:rsidRPr="00E05665" w:rsidRDefault="00065A1E" w:rsidP="00B610F1">
            <w:pPr>
              <w:jc w:val="both"/>
            </w:pPr>
            <w:r w:rsidRPr="00E05665">
              <w:t>духовно-нравственного воспитания</w:t>
            </w:r>
          </w:p>
          <w:p w:rsidR="00065A1E" w:rsidRPr="00E05665" w:rsidRDefault="00065A1E" w:rsidP="00B610F1">
            <w:pPr>
              <w:jc w:val="both"/>
            </w:pPr>
            <w:r w:rsidRPr="00E05665">
              <w:t>эстетического воспитания</w:t>
            </w:r>
          </w:p>
          <w:p w:rsidR="00065A1E" w:rsidRPr="002872A2" w:rsidRDefault="00065A1E" w:rsidP="00B610F1">
            <w:pPr>
              <w:widowControl w:val="0"/>
              <w:autoSpaceDE w:val="0"/>
              <w:autoSpaceDN w:val="0"/>
              <w:adjustRightInd w:val="0"/>
              <w:jc w:val="both"/>
            </w:pPr>
            <w:r w:rsidRPr="00E05665">
              <w:t>ценности научного познания</w:t>
            </w:r>
          </w:p>
        </w:tc>
        <w:tc>
          <w:tcPr>
            <w:tcW w:w="5670" w:type="dxa"/>
          </w:tcPr>
          <w:p w:rsidR="00065A1E" w:rsidRDefault="00065A1E" w:rsidP="00B610F1">
            <w:pPr>
              <w:jc w:val="both"/>
            </w:pPr>
            <w:r w:rsidRPr="00BC4F76">
              <w:t>Овладение универсальными учебными познавательными действиями</w:t>
            </w:r>
            <w:r w:rsidRPr="00DD317C">
              <w:t xml:space="preserve"> </w:t>
            </w:r>
          </w:p>
          <w:p w:rsidR="00065A1E" w:rsidRDefault="00065A1E" w:rsidP="00B610F1">
            <w:pPr>
              <w:jc w:val="both"/>
            </w:pPr>
            <w:r w:rsidRPr="00BC4F76">
              <w:t>Овладение универсальными коммуникативными действиями</w:t>
            </w:r>
          </w:p>
          <w:p w:rsidR="00065A1E" w:rsidRPr="00E12518" w:rsidRDefault="00065A1E" w:rsidP="00B610F1">
            <w:pPr>
              <w:widowControl w:val="0"/>
              <w:autoSpaceDE w:val="0"/>
              <w:autoSpaceDN w:val="0"/>
              <w:adjustRightInd w:val="0"/>
              <w:jc w:val="both"/>
            </w:pPr>
            <w:r w:rsidRPr="00BC4F76">
              <w:t>Овладение универсальными регулятивными действиями</w:t>
            </w:r>
          </w:p>
        </w:tc>
      </w:tr>
      <w:tr w:rsidR="00065A1E" w:rsidRPr="002872A2" w:rsidTr="00EC0E1C">
        <w:tc>
          <w:tcPr>
            <w:tcW w:w="3652" w:type="dxa"/>
          </w:tcPr>
          <w:p w:rsidR="00065A1E" w:rsidRPr="00535243" w:rsidRDefault="00065A1E" w:rsidP="00B610F1">
            <w:pPr>
              <w:jc w:val="both"/>
            </w:pPr>
            <w:r w:rsidRPr="00535243">
              <w:t xml:space="preserve">ПК 1.2. </w:t>
            </w:r>
            <w:r w:rsidRPr="000972B7">
              <w:t>Проводить денежное измерение объектов бухгалтерского учета</w:t>
            </w:r>
          </w:p>
        </w:tc>
        <w:tc>
          <w:tcPr>
            <w:tcW w:w="5245" w:type="dxa"/>
          </w:tcPr>
          <w:p w:rsidR="00065A1E" w:rsidRPr="00E05665" w:rsidRDefault="00065A1E" w:rsidP="00B610F1">
            <w:pPr>
              <w:jc w:val="both"/>
            </w:pPr>
            <w:r w:rsidRPr="00E05665">
              <w:t>патриотического воспитания</w:t>
            </w:r>
          </w:p>
          <w:p w:rsidR="00065A1E" w:rsidRPr="00E05665" w:rsidRDefault="00065A1E" w:rsidP="00B610F1">
            <w:pPr>
              <w:jc w:val="both"/>
            </w:pPr>
            <w:r w:rsidRPr="00E05665">
              <w:t>духовно-нравственного воспитания</w:t>
            </w:r>
          </w:p>
          <w:p w:rsidR="00065A1E" w:rsidRPr="00E05665" w:rsidRDefault="00065A1E" w:rsidP="00B610F1">
            <w:pPr>
              <w:jc w:val="both"/>
            </w:pPr>
            <w:r w:rsidRPr="00E05665">
              <w:t>эстетического воспитания</w:t>
            </w:r>
          </w:p>
          <w:p w:rsidR="00065A1E" w:rsidRPr="002872A2" w:rsidRDefault="00065A1E" w:rsidP="00B610F1">
            <w:pPr>
              <w:jc w:val="both"/>
            </w:pPr>
            <w:r w:rsidRPr="00E05665">
              <w:t>ценности научного познания</w:t>
            </w:r>
          </w:p>
        </w:tc>
        <w:tc>
          <w:tcPr>
            <w:tcW w:w="5670" w:type="dxa"/>
          </w:tcPr>
          <w:p w:rsidR="00065A1E" w:rsidRDefault="00065A1E" w:rsidP="00B610F1">
            <w:pPr>
              <w:jc w:val="both"/>
            </w:pPr>
            <w:r w:rsidRPr="00BC4F76">
              <w:t>Овладение универсальными учебными познавательными действиями</w:t>
            </w:r>
            <w:r w:rsidRPr="00DD317C">
              <w:t xml:space="preserve"> </w:t>
            </w:r>
          </w:p>
          <w:p w:rsidR="00065A1E" w:rsidRDefault="00065A1E" w:rsidP="00B610F1">
            <w:pPr>
              <w:jc w:val="both"/>
            </w:pPr>
            <w:r w:rsidRPr="00BC4F76">
              <w:t>Овладение универсальными коммуникативными действиями</w:t>
            </w:r>
          </w:p>
          <w:p w:rsidR="00065A1E" w:rsidRPr="00E12518" w:rsidRDefault="00065A1E" w:rsidP="00B610F1">
            <w:pPr>
              <w:widowControl w:val="0"/>
              <w:autoSpaceDE w:val="0"/>
              <w:autoSpaceDN w:val="0"/>
              <w:adjustRightInd w:val="0"/>
              <w:jc w:val="both"/>
            </w:pPr>
            <w:r w:rsidRPr="00BC4F76">
              <w:t>Овладение универсальными регулятивными действиями</w:t>
            </w:r>
          </w:p>
        </w:tc>
      </w:tr>
      <w:tr w:rsidR="00065A1E" w:rsidRPr="002872A2" w:rsidTr="00EC0E1C">
        <w:tc>
          <w:tcPr>
            <w:tcW w:w="3652" w:type="dxa"/>
          </w:tcPr>
          <w:p w:rsidR="00065A1E" w:rsidRPr="00535243" w:rsidRDefault="00065A1E" w:rsidP="00B610F1">
            <w:pPr>
              <w:jc w:val="both"/>
            </w:pPr>
            <w:r w:rsidRPr="00535243">
              <w:t xml:space="preserve">ПК 1.3. </w:t>
            </w:r>
            <w:r w:rsidRPr="000972B7">
              <w:t>Проводить расчет налогов и сборов</w:t>
            </w:r>
          </w:p>
        </w:tc>
        <w:tc>
          <w:tcPr>
            <w:tcW w:w="5245" w:type="dxa"/>
          </w:tcPr>
          <w:p w:rsidR="00065A1E" w:rsidRPr="00E05665" w:rsidRDefault="00065A1E" w:rsidP="00B610F1">
            <w:pPr>
              <w:jc w:val="both"/>
            </w:pPr>
            <w:r w:rsidRPr="00E05665">
              <w:t>патриотического воспитания</w:t>
            </w:r>
          </w:p>
          <w:p w:rsidR="00065A1E" w:rsidRPr="00E05665" w:rsidRDefault="00065A1E" w:rsidP="00B610F1">
            <w:pPr>
              <w:jc w:val="both"/>
            </w:pPr>
            <w:r w:rsidRPr="00E05665">
              <w:t>духовно-нравственного воспитания</w:t>
            </w:r>
          </w:p>
          <w:p w:rsidR="00065A1E" w:rsidRPr="00E05665" w:rsidRDefault="00065A1E" w:rsidP="00B610F1">
            <w:pPr>
              <w:jc w:val="both"/>
            </w:pPr>
            <w:r w:rsidRPr="00E05665">
              <w:t>эстетического воспитания</w:t>
            </w:r>
          </w:p>
          <w:p w:rsidR="00065A1E" w:rsidRPr="001029F1" w:rsidRDefault="00065A1E" w:rsidP="00B610F1">
            <w:pPr>
              <w:jc w:val="both"/>
            </w:pPr>
            <w:r w:rsidRPr="00E05665">
              <w:t>ценности научного познания</w:t>
            </w:r>
          </w:p>
        </w:tc>
        <w:tc>
          <w:tcPr>
            <w:tcW w:w="5670" w:type="dxa"/>
          </w:tcPr>
          <w:p w:rsidR="00065A1E" w:rsidRDefault="00065A1E" w:rsidP="00B610F1">
            <w:pPr>
              <w:jc w:val="both"/>
            </w:pPr>
            <w:r w:rsidRPr="00BC4F76">
              <w:t>Овладение универсальными учебными познавательными действиями</w:t>
            </w:r>
            <w:r w:rsidRPr="00DD317C">
              <w:t xml:space="preserve"> </w:t>
            </w:r>
          </w:p>
          <w:p w:rsidR="00065A1E" w:rsidRDefault="00065A1E" w:rsidP="00B610F1">
            <w:pPr>
              <w:jc w:val="both"/>
            </w:pPr>
            <w:r w:rsidRPr="00BC4F76">
              <w:t>Овладение универсальными коммуникативными действиями</w:t>
            </w:r>
          </w:p>
          <w:p w:rsidR="00065A1E" w:rsidRPr="00E12518" w:rsidRDefault="00065A1E" w:rsidP="00B610F1">
            <w:pPr>
              <w:widowControl w:val="0"/>
              <w:autoSpaceDE w:val="0"/>
              <w:autoSpaceDN w:val="0"/>
              <w:adjustRightInd w:val="0"/>
              <w:jc w:val="both"/>
            </w:pPr>
            <w:r w:rsidRPr="00BC4F76">
              <w:t>Овладение универсальными регулятивными действиями</w:t>
            </w:r>
          </w:p>
        </w:tc>
      </w:tr>
      <w:tr w:rsidR="00065A1E" w:rsidRPr="002872A2" w:rsidTr="00EC0E1C">
        <w:tc>
          <w:tcPr>
            <w:tcW w:w="3652" w:type="dxa"/>
          </w:tcPr>
          <w:p w:rsidR="00065A1E" w:rsidRDefault="00065A1E" w:rsidP="00B610F1">
            <w:r w:rsidRPr="00535243">
              <w:t xml:space="preserve">ПК 1.4. </w:t>
            </w:r>
            <w:r w:rsidRPr="000972B7">
              <w:t>Применять рабочий план счетов бухгалтерского учета организации</w:t>
            </w:r>
          </w:p>
        </w:tc>
        <w:tc>
          <w:tcPr>
            <w:tcW w:w="5245" w:type="dxa"/>
          </w:tcPr>
          <w:p w:rsidR="00065A1E" w:rsidRPr="00E05665" w:rsidRDefault="00065A1E" w:rsidP="00B610F1">
            <w:pPr>
              <w:jc w:val="both"/>
            </w:pPr>
            <w:r w:rsidRPr="00E05665">
              <w:t>гражданского воспитания</w:t>
            </w:r>
          </w:p>
          <w:p w:rsidR="00065A1E" w:rsidRPr="00E05665" w:rsidRDefault="00065A1E" w:rsidP="00B610F1">
            <w:pPr>
              <w:jc w:val="both"/>
            </w:pPr>
            <w:r w:rsidRPr="00E05665">
              <w:t>патриотического воспитания</w:t>
            </w:r>
          </w:p>
          <w:p w:rsidR="00065A1E" w:rsidRPr="00E05665" w:rsidRDefault="00065A1E" w:rsidP="00B610F1">
            <w:pPr>
              <w:jc w:val="both"/>
            </w:pPr>
            <w:r w:rsidRPr="00E05665">
              <w:t>духовно-нравственного воспитания</w:t>
            </w:r>
          </w:p>
          <w:p w:rsidR="00065A1E" w:rsidRPr="00E05665" w:rsidRDefault="00065A1E" w:rsidP="00B610F1">
            <w:pPr>
              <w:jc w:val="both"/>
            </w:pPr>
            <w:r w:rsidRPr="00E05665">
              <w:t>эстетического воспитания</w:t>
            </w:r>
          </w:p>
          <w:p w:rsidR="00065A1E" w:rsidRPr="00E05665" w:rsidRDefault="00065A1E" w:rsidP="00B610F1">
            <w:pPr>
              <w:jc w:val="both"/>
            </w:pPr>
            <w:r w:rsidRPr="00E05665">
              <w:t>физического воспитания</w:t>
            </w:r>
          </w:p>
          <w:p w:rsidR="00065A1E" w:rsidRPr="00E05665" w:rsidRDefault="00065A1E" w:rsidP="00B610F1">
            <w:pPr>
              <w:jc w:val="both"/>
            </w:pPr>
            <w:r w:rsidRPr="00E05665">
              <w:t>трудового воспитания</w:t>
            </w:r>
          </w:p>
          <w:p w:rsidR="00065A1E" w:rsidRPr="00E05665" w:rsidRDefault="00065A1E" w:rsidP="00B610F1">
            <w:pPr>
              <w:jc w:val="both"/>
            </w:pPr>
            <w:r w:rsidRPr="00E05665">
              <w:t>экологического воспитания</w:t>
            </w:r>
          </w:p>
          <w:p w:rsidR="00065A1E" w:rsidRPr="001029F1" w:rsidRDefault="00065A1E" w:rsidP="00B610F1">
            <w:pPr>
              <w:jc w:val="both"/>
            </w:pPr>
            <w:r w:rsidRPr="00E05665">
              <w:t>ценности научного познания</w:t>
            </w:r>
          </w:p>
        </w:tc>
        <w:tc>
          <w:tcPr>
            <w:tcW w:w="5670" w:type="dxa"/>
          </w:tcPr>
          <w:p w:rsidR="00065A1E" w:rsidRDefault="00065A1E" w:rsidP="00B610F1">
            <w:pPr>
              <w:jc w:val="both"/>
            </w:pPr>
            <w:r w:rsidRPr="00BC4F76">
              <w:t>Овладение универсальными учебными познавательными действиями</w:t>
            </w:r>
            <w:r w:rsidRPr="00DD317C">
              <w:t xml:space="preserve"> </w:t>
            </w:r>
          </w:p>
          <w:p w:rsidR="00065A1E" w:rsidRDefault="00065A1E" w:rsidP="00B610F1">
            <w:pPr>
              <w:jc w:val="both"/>
            </w:pPr>
            <w:r w:rsidRPr="00BC4F76">
              <w:t>Овладение универсальными коммуникативными действиями</w:t>
            </w:r>
          </w:p>
          <w:p w:rsidR="00065A1E" w:rsidRPr="00E12518" w:rsidRDefault="00065A1E" w:rsidP="00B610F1">
            <w:pPr>
              <w:pStyle w:val="ConsPlusNormal"/>
              <w:jc w:val="both"/>
            </w:pPr>
            <w:r w:rsidRPr="00BC4F76">
              <w:t>Овладение универсальными регулятивными действиями</w:t>
            </w:r>
            <w:r w:rsidRPr="002872A2">
              <w:t xml:space="preserve"> </w:t>
            </w:r>
          </w:p>
        </w:tc>
      </w:tr>
      <w:tr w:rsidR="00065A1E" w:rsidRPr="002872A2" w:rsidTr="00EC0E1C">
        <w:tc>
          <w:tcPr>
            <w:tcW w:w="3652" w:type="dxa"/>
          </w:tcPr>
          <w:p w:rsidR="00065A1E" w:rsidRPr="00535243" w:rsidRDefault="00065A1E" w:rsidP="00AD49DF">
            <w:r>
              <w:t xml:space="preserve">ПК 1.5 </w:t>
            </w:r>
            <w:r w:rsidRPr="00AD49DF">
              <w:t>Осуществлять текущую группировку и итоговое обобщение фактов хозяйственной деятельности</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E05665"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BC4F76" w:rsidRDefault="00065A1E" w:rsidP="00AD49DF">
            <w:pPr>
              <w:jc w:val="both"/>
            </w:pPr>
            <w:r w:rsidRPr="00BC4F76">
              <w:t>Овладение универсальными регулятивными действиями</w:t>
            </w:r>
            <w:r w:rsidRPr="002872A2">
              <w:t xml:space="preserve"> </w:t>
            </w:r>
          </w:p>
        </w:tc>
      </w:tr>
      <w:tr w:rsidR="00065A1E" w:rsidRPr="002872A2" w:rsidTr="00EC0E1C">
        <w:tc>
          <w:tcPr>
            <w:tcW w:w="3652" w:type="dxa"/>
          </w:tcPr>
          <w:p w:rsidR="00065A1E" w:rsidRDefault="00065A1E" w:rsidP="00AD49DF">
            <w:r>
              <w:t xml:space="preserve">ПК 1.6 </w:t>
            </w:r>
            <w:r w:rsidRPr="00AD49DF">
              <w:t>Использовать цифровые технологии ведения бухгалтерского учета и формирования отчетности</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E05665"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BC4F76" w:rsidRDefault="00065A1E" w:rsidP="00AD49DF">
            <w:pPr>
              <w:jc w:val="both"/>
            </w:pPr>
            <w:r w:rsidRPr="00BC4F76">
              <w:t>Овладение универсальными регулятивными действиями</w:t>
            </w:r>
            <w:r w:rsidRPr="002872A2">
              <w:t xml:space="preserve"> </w:t>
            </w:r>
          </w:p>
        </w:tc>
      </w:tr>
      <w:tr w:rsidR="00065A1E" w:rsidRPr="002872A2" w:rsidTr="00AD49DF">
        <w:tc>
          <w:tcPr>
            <w:tcW w:w="3652" w:type="dxa"/>
            <w:tcBorders>
              <w:top w:val="single" w:sz="8" w:space="0" w:color="auto"/>
              <w:left w:val="single" w:sz="8" w:space="0" w:color="auto"/>
              <w:bottom w:val="single" w:sz="8" w:space="0" w:color="auto"/>
              <w:right w:val="single" w:sz="8" w:space="0" w:color="auto"/>
            </w:tcBorders>
          </w:tcPr>
          <w:p w:rsidR="00065A1E" w:rsidRPr="00AD49DF" w:rsidRDefault="00065A1E" w:rsidP="00AD49DF">
            <w:r w:rsidRPr="00AD49DF">
              <w:rPr>
                <w:color w:val="000000"/>
              </w:rPr>
              <w:t>ПК 2.1 Проводить инвентаризацию активов и обязательств экономического субъекта и отражать ее результаты</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1029F1"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pStyle w:val="ConsPlusNormal"/>
              <w:jc w:val="both"/>
              <w:rPr>
                <w:rFonts w:ascii="Times New Roman" w:hAnsi="Times New Roman" w:cs="Times New Roman"/>
                <w:sz w:val="24"/>
                <w:szCs w:val="24"/>
              </w:rPr>
            </w:pPr>
            <w:r w:rsidRPr="00BC4F76">
              <w:t>Овладение универсальными регулятивными действиями</w:t>
            </w:r>
            <w:r w:rsidRPr="002872A2">
              <w:t xml:space="preserve"> </w:t>
            </w:r>
          </w:p>
        </w:tc>
      </w:tr>
      <w:tr w:rsidR="00065A1E" w:rsidRPr="002872A2" w:rsidTr="00AD49DF">
        <w:tc>
          <w:tcPr>
            <w:tcW w:w="3652" w:type="dxa"/>
            <w:tcBorders>
              <w:top w:val="nil"/>
              <w:left w:val="single" w:sz="8" w:space="0" w:color="auto"/>
              <w:bottom w:val="single" w:sz="8" w:space="0" w:color="auto"/>
              <w:right w:val="single" w:sz="8" w:space="0" w:color="auto"/>
            </w:tcBorders>
          </w:tcPr>
          <w:p w:rsidR="00065A1E" w:rsidRPr="00AD49DF" w:rsidRDefault="00065A1E" w:rsidP="00AD49DF">
            <w:r w:rsidRPr="00AD49DF">
              <w:rPr>
                <w:color w:val="000000"/>
              </w:rPr>
              <w:t>ПК 2.2 Формировать бухгалтерскую (финансовую) и налоговую отчетность</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1029F1"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pStyle w:val="ConsPlusNormal"/>
              <w:jc w:val="both"/>
              <w:rPr>
                <w:rFonts w:ascii="Times New Roman" w:hAnsi="Times New Roman" w:cs="Times New Roman"/>
                <w:sz w:val="24"/>
                <w:szCs w:val="24"/>
              </w:rPr>
            </w:pPr>
            <w:r w:rsidRPr="00BC4F76">
              <w:t>Овладение универсальными регулятивными действиями</w:t>
            </w:r>
            <w:r w:rsidRPr="002872A2">
              <w:t xml:space="preserve"> </w:t>
            </w:r>
          </w:p>
        </w:tc>
      </w:tr>
      <w:tr w:rsidR="00065A1E" w:rsidRPr="002872A2" w:rsidTr="00AD49DF">
        <w:tc>
          <w:tcPr>
            <w:tcW w:w="3652" w:type="dxa"/>
            <w:tcBorders>
              <w:top w:val="nil"/>
              <w:left w:val="single" w:sz="8" w:space="0" w:color="auto"/>
              <w:bottom w:val="single" w:sz="8" w:space="0" w:color="auto"/>
              <w:right w:val="single" w:sz="8" w:space="0" w:color="auto"/>
            </w:tcBorders>
          </w:tcPr>
          <w:p w:rsidR="00065A1E" w:rsidRPr="00AD49DF" w:rsidRDefault="00065A1E" w:rsidP="00AD49DF">
            <w:r w:rsidRPr="00AD49DF">
              <w:rPr>
                <w:color w:val="000000"/>
              </w:rPr>
              <w:t>ПК 2.3 Оценивать достоверность формирования бухгалтерской (финансовой) и налоговой отчетности</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1029F1" w:rsidRDefault="00065A1E" w:rsidP="00AD49DF">
            <w:pPr>
              <w:pStyle w:val="ConsPlusNormal"/>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pStyle w:val="ConsPlusNormal"/>
              <w:jc w:val="both"/>
              <w:rPr>
                <w:rFonts w:ascii="Times New Roman" w:hAnsi="Times New Roman" w:cs="Times New Roman"/>
                <w:sz w:val="24"/>
                <w:szCs w:val="24"/>
              </w:rPr>
            </w:pPr>
            <w:r w:rsidRPr="00BC4F76">
              <w:t>Овладение универсальными регулятивными действиями</w:t>
            </w:r>
            <w:r w:rsidRPr="002872A2">
              <w:t xml:space="preserve"> </w:t>
            </w:r>
          </w:p>
        </w:tc>
      </w:tr>
      <w:tr w:rsidR="00065A1E" w:rsidRPr="002872A2" w:rsidTr="00AD49DF">
        <w:tc>
          <w:tcPr>
            <w:tcW w:w="3652" w:type="dxa"/>
            <w:tcBorders>
              <w:top w:val="single" w:sz="8" w:space="0" w:color="auto"/>
              <w:left w:val="single" w:sz="8" w:space="0" w:color="auto"/>
              <w:bottom w:val="single" w:sz="8" w:space="0" w:color="auto"/>
              <w:right w:val="single" w:sz="8" w:space="0" w:color="auto"/>
            </w:tcBorders>
          </w:tcPr>
          <w:p w:rsidR="00065A1E" w:rsidRPr="00AD49DF" w:rsidRDefault="00065A1E" w:rsidP="00AD49DF">
            <w:r w:rsidRPr="00AD49DF">
              <w:rPr>
                <w:color w:val="000000"/>
              </w:rPr>
              <w:t>ПК 2.4 Проводить анализ бухгалтерской (финансовой) отчетности</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1029F1"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pStyle w:val="ConsPlusNormal"/>
              <w:jc w:val="both"/>
              <w:rPr>
                <w:rFonts w:ascii="Times New Roman" w:hAnsi="Times New Roman" w:cs="Times New Roman"/>
                <w:sz w:val="24"/>
                <w:szCs w:val="24"/>
              </w:rPr>
            </w:pPr>
            <w:r w:rsidRPr="00BC4F76">
              <w:t>Овладение универсальными регулятивными действиями</w:t>
            </w:r>
            <w:r w:rsidRPr="002872A2">
              <w:t xml:space="preserve"> </w:t>
            </w:r>
          </w:p>
        </w:tc>
      </w:tr>
      <w:tr w:rsidR="00065A1E" w:rsidRPr="002872A2" w:rsidTr="00AD49DF">
        <w:tc>
          <w:tcPr>
            <w:tcW w:w="3652" w:type="dxa"/>
            <w:tcBorders>
              <w:top w:val="nil"/>
              <w:left w:val="single" w:sz="8" w:space="0" w:color="auto"/>
              <w:bottom w:val="single" w:sz="8" w:space="0" w:color="auto"/>
              <w:right w:val="single" w:sz="8" w:space="0" w:color="auto"/>
            </w:tcBorders>
          </w:tcPr>
          <w:p w:rsidR="00065A1E" w:rsidRPr="00AD49DF" w:rsidRDefault="00065A1E" w:rsidP="00AD49DF">
            <w:r w:rsidRPr="00AD49DF">
              <w:rPr>
                <w:color w:val="000000"/>
              </w:rPr>
              <w:t>ПК 2.5 Составлять финансовую модель бизнес-плана</w:t>
            </w:r>
          </w:p>
        </w:tc>
        <w:tc>
          <w:tcPr>
            <w:tcW w:w="5245" w:type="dxa"/>
          </w:tcPr>
          <w:p w:rsidR="00065A1E" w:rsidRPr="00E05665" w:rsidRDefault="00065A1E" w:rsidP="00AD49DF">
            <w:pPr>
              <w:jc w:val="both"/>
            </w:pPr>
            <w:r w:rsidRPr="00E05665">
              <w:t>гражданского воспитания</w:t>
            </w:r>
          </w:p>
          <w:p w:rsidR="00065A1E" w:rsidRPr="00E05665" w:rsidRDefault="00065A1E" w:rsidP="00AD49DF">
            <w:pPr>
              <w:jc w:val="both"/>
            </w:pPr>
            <w:r w:rsidRPr="00E05665">
              <w:t>патриотического воспитания</w:t>
            </w:r>
          </w:p>
          <w:p w:rsidR="00065A1E" w:rsidRPr="00E05665" w:rsidRDefault="00065A1E" w:rsidP="00AD49DF">
            <w:pPr>
              <w:jc w:val="both"/>
            </w:pPr>
            <w:r w:rsidRPr="00E05665">
              <w:t>духовно-нравственного воспитания</w:t>
            </w:r>
          </w:p>
          <w:p w:rsidR="00065A1E" w:rsidRPr="00E05665" w:rsidRDefault="00065A1E" w:rsidP="00AD49DF">
            <w:pPr>
              <w:jc w:val="both"/>
            </w:pPr>
            <w:r w:rsidRPr="00E05665">
              <w:t>эстетического воспитания</w:t>
            </w:r>
          </w:p>
          <w:p w:rsidR="00065A1E" w:rsidRPr="00E05665" w:rsidRDefault="00065A1E" w:rsidP="00AD49DF">
            <w:pPr>
              <w:jc w:val="both"/>
            </w:pPr>
            <w:r w:rsidRPr="00E05665">
              <w:t>физического воспитания</w:t>
            </w:r>
          </w:p>
          <w:p w:rsidR="00065A1E" w:rsidRPr="00E05665" w:rsidRDefault="00065A1E" w:rsidP="00AD49DF">
            <w:pPr>
              <w:jc w:val="both"/>
            </w:pPr>
            <w:r w:rsidRPr="00E05665">
              <w:t>трудового воспитания</w:t>
            </w:r>
          </w:p>
          <w:p w:rsidR="00065A1E" w:rsidRPr="00E05665" w:rsidRDefault="00065A1E" w:rsidP="00AD49DF">
            <w:pPr>
              <w:jc w:val="both"/>
            </w:pPr>
            <w:r w:rsidRPr="00E05665">
              <w:t>экологического воспитания</w:t>
            </w:r>
          </w:p>
          <w:p w:rsidR="00065A1E" w:rsidRPr="001029F1" w:rsidRDefault="00065A1E" w:rsidP="00AD49DF">
            <w:pPr>
              <w:jc w:val="both"/>
            </w:pPr>
            <w:r w:rsidRPr="00E05665">
              <w:t>ценности научного познания</w:t>
            </w:r>
          </w:p>
        </w:tc>
        <w:tc>
          <w:tcPr>
            <w:tcW w:w="5670" w:type="dxa"/>
          </w:tcPr>
          <w:p w:rsidR="00065A1E" w:rsidRDefault="00065A1E" w:rsidP="00AD49DF">
            <w:pPr>
              <w:jc w:val="both"/>
            </w:pPr>
            <w:r w:rsidRPr="00BC4F76">
              <w:t>Овладение универсальными учебными познавательными действиями</w:t>
            </w:r>
            <w:r w:rsidRPr="00DD317C">
              <w:t xml:space="preserve"> </w:t>
            </w:r>
          </w:p>
          <w:p w:rsidR="00065A1E" w:rsidRDefault="00065A1E" w:rsidP="00AD49DF">
            <w:pPr>
              <w:jc w:val="both"/>
            </w:pPr>
            <w:r w:rsidRPr="00BC4F76">
              <w:t>Овладение универсальными коммуникативными действиями</w:t>
            </w:r>
          </w:p>
          <w:p w:rsidR="00065A1E" w:rsidRPr="00E12518" w:rsidRDefault="00065A1E" w:rsidP="00AD49DF">
            <w:pPr>
              <w:pStyle w:val="ConsPlusNormal"/>
              <w:jc w:val="both"/>
              <w:rPr>
                <w:rFonts w:ascii="Times New Roman" w:hAnsi="Times New Roman" w:cs="Times New Roman"/>
                <w:sz w:val="24"/>
                <w:szCs w:val="24"/>
              </w:rPr>
            </w:pPr>
            <w:r w:rsidRPr="00BC4F76">
              <w:t>Овладение универсальными регулятивными действиями</w:t>
            </w:r>
            <w:r w:rsidRPr="002872A2">
              <w:t xml:space="preserve"> </w:t>
            </w:r>
          </w:p>
        </w:tc>
      </w:tr>
    </w:tbl>
    <w:p w:rsidR="00065A1E" w:rsidRPr="002872A2" w:rsidRDefault="00065A1E" w:rsidP="002872A2">
      <w:pPr>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7476"/>
        <w:gridCol w:w="7086"/>
      </w:tblGrid>
      <w:tr w:rsidR="00065A1E" w:rsidRPr="002872A2" w:rsidTr="00EC0E1C">
        <w:tc>
          <w:tcPr>
            <w:tcW w:w="7479" w:type="dxa"/>
            <w:gridSpan w:val="2"/>
          </w:tcPr>
          <w:p w:rsidR="00065A1E" w:rsidRPr="002872A2" w:rsidRDefault="00065A1E" w:rsidP="002872A2">
            <w:pPr>
              <w:jc w:val="center"/>
            </w:pPr>
            <w:r w:rsidRPr="002872A2">
              <w:t>Наименование ОК согласно ФГОС СПО</w:t>
            </w:r>
          </w:p>
        </w:tc>
        <w:tc>
          <w:tcPr>
            <w:tcW w:w="7088" w:type="dxa"/>
          </w:tcPr>
          <w:p w:rsidR="00065A1E" w:rsidRPr="002872A2" w:rsidRDefault="00065A1E" w:rsidP="002872A2">
            <w:pPr>
              <w:jc w:val="both"/>
            </w:pPr>
            <w:r w:rsidRPr="002872A2">
              <w:t>Наименование предметных результатов (базовый уровень) согласно ФГОС СОО</w:t>
            </w:r>
          </w:p>
        </w:tc>
      </w:tr>
      <w:tr w:rsidR="00065A1E" w:rsidRPr="002872A2" w:rsidTr="00EC0E1C">
        <w:tc>
          <w:tcPr>
            <w:tcW w:w="7479" w:type="dxa"/>
            <w:gridSpan w:val="2"/>
          </w:tcPr>
          <w:p w:rsidR="00065A1E" w:rsidRPr="00680296" w:rsidRDefault="00065A1E" w:rsidP="00215D64">
            <w:pPr>
              <w:jc w:val="both"/>
            </w:pPr>
            <w:r w:rsidRPr="002872A2">
              <w:t>Наименование ОК согласно ФГОС СПО</w:t>
            </w:r>
          </w:p>
        </w:tc>
        <w:tc>
          <w:tcPr>
            <w:tcW w:w="7088" w:type="dxa"/>
          </w:tcPr>
          <w:p w:rsidR="00065A1E" w:rsidRPr="00E80D50" w:rsidRDefault="00065A1E" w:rsidP="00215D64">
            <w:pPr>
              <w:pStyle w:val="ConsPlusNormal"/>
              <w:rPr>
                <w:rFonts w:ascii="Times New Roman" w:eastAsia="Times New Roman" w:hAnsi="Times New Roman" w:cs="Times New Roman"/>
                <w:sz w:val="24"/>
                <w:szCs w:val="24"/>
              </w:rPr>
            </w:pPr>
            <w:r w:rsidRPr="002872A2">
              <w:rPr>
                <w:rFonts w:eastAsia="Times New Roman"/>
              </w:rPr>
              <w:t>Наименование предметных результатов (базовый уровень) согласно ФГОС СОО</w:t>
            </w:r>
          </w:p>
        </w:tc>
      </w:tr>
      <w:tr w:rsidR="00065A1E" w:rsidRPr="002872A2" w:rsidTr="00C36910">
        <w:trPr>
          <w:trHeight w:val="558"/>
        </w:trPr>
        <w:tc>
          <w:tcPr>
            <w:tcW w:w="7479" w:type="dxa"/>
            <w:gridSpan w:val="2"/>
            <w:tcBorders>
              <w:top w:val="single" w:sz="8" w:space="0" w:color="auto"/>
              <w:left w:val="single" w:sz="8" w:space="0" w:color="auto"/>
              <w:bottom w:val="single" w:sz="8" w:space="0" w:color="auto"/>
              <w:right w:val="single" w:sz="8" w:space="0" w:color="auto"/>
            </w:tcBorders>
          </w:tcPr>
          <w:p w:rsidR="00065A1E" w:rsidRPr="00680296" w:rsidRDefault="00065A1E" w:rsidP="005679A3">
            <w:pPr>
              <w:jc w:val="both"/>
            </w:pPr>
            <w:r>
              <w:rPr>
                <w:color w:val="000000"/>
              </w:rPr>
              <w:t xml:space="preserve">ОК 01 </w:t>
            </w:r>
            <w:r w:rsidRPr="00AD49DF">
              <w:rPr>
                <w:color w:val="000000"/>
              </w:rPr>
              <w:t>Выбирать способы решения задач профессиональной деятельности применительно к различным контекстам</w:t>
            </w:r>
          </w:p>
        </w:tc>
        <w:tc>
          <w:tcPr>
            <w:tcW w:w="7088" w:type="dxa"/>
          </w:tcPr>
          <w:p w:rsidR="00065A1E" w:rsidRPr="00533178" w:rsidRDefault="00065A1E" w:rsidP="005679A3">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r>
      <w:tr w:rsidR="00065A1E" w:rsidRPr="002872A2" w:rsidTr="00C36910">
        <w:trPr>
          <w:trHeight w:val="420"/>
        </w:trPr>
        <w:tc>
          <w:tcPr>
            <w:tcW w:w="7479" w:type="dxa"/>
            <w:gridSpan w:val="2"/>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02 </w:t>
            </w:r>
            <w:r w:rsidRPr="00AD49DF">
              <w:rPr>
                <w:color w:val="000000"/>
              </w:rPr>
              <w:t>Использовать современный</w:t>
            </w:r>
            <w:r>
              <w:rPr>
                <w:color w:val="000000"/>
              </w:rPr>
              <w:t xml:space="preserve"> </w:t>
            </w:r>
            <w:r w:rsidRPr="00AD49DF">
              <w:rPr>
                <w:color w:val="000000"/>
              </w:rPr>
              <w:t>средства поиска, анализа и интерпретации информации и информационные технологии для выполнения задач профессиональной деятельности</w:t>
            </w:r>
          </w:p>
        </w:tc>
        <w:tc>
          <w:tcPr>
            <w:tcW w:w="7088" w:type="dxa"/>
          </w:tcPr>
          <w:p w:rsidR="00065A1E" w:rsidRPr="00B610F1" w:rsidRDefault="00065A1E" w:rsidP="005679A3">
            <w:pPr>
              <w:widowControl w:val="0"/>
              <w:autoSpaceDE w:val="0"/>
              <w:autoSpaceDN w:val="0"/>
              <w:adjustRightInd w:val="0"/>
              <w:jc w:val="both"/>
            </w:pPr>
            <w:r w:rsidRPr="00B610F1">
              <w:t>ПРу 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r>
      <w:tr w:rsidR="00065A1E" w:rsidRPr="002872A2" w:rsidTr="00C36910">
        <w:tc>
          <w:tcPr>
            <w:tcW w:w="7479" w:type="dxa"/>
            <w:gridSpan w:val="2"/>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03 </w:t>
            </w:r>
            <w:r w:rsidRPr="00AD49DF">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7088" w:type="dxa"/>
          </w:tcPr>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r w:rsidR="00065A1E" w:rsidRPr="002872A2" w:rsidTr="00C36910">
        <w:tc>
          <w:tcPr>
            <w:tcW w:w="7479" w:type="dxa"/>
            <w:gridSpan w:val="2"/>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04 </w:t>
            </w:r>
            <w:r w:rsidRPr="00AD49DF">
              <w:rPr>
                <w:color w:val="000000"/>
              </w:rPr>
              <w:t>Эффективно взаимодействовать и работать в коллективе и команде</w:t>
            </w:r>
          </w:p>
        </w:tc>
        <w:tc>
          <w:tcPr>
            <w:tcW w:w="7088" w:type="dxa"/>
          </w:tcPr>
          <w:p w:rsidR="00065A1E" w:rsidRPr="00B610F1" w:rsidRDefault="00065A1E" w:rsidP="005679A3">
            <w:pPr>
              <w:widowControl w:val="0"/>
              <w:autoSpaceDE w:val="0"/>
              <w:autoSpaceDN w:val="0"/>
              <w:adjustRightInd w:val="0"/>
            </w:pPr>
            <w:r w:rsidRPr="00B610F1">
              <w:t>ПРу 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065A1E" w:rsidRPr="002872A2" w:rsidTr="00C36910">
        <w:tc>
          <w:tcPr>
            <w:tcW w:w="7479" w:type="dxa"/>
            <w:gridSpan w:val="2"/>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05 </w:t>
            </w:r>
            <w:r w:rsidRPr="00AD49DF">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7088" w:type="dxa"/>
          </w:tcPr>
          <w:p w:rsidR="00065A1E" w:rsidRPr="00B610F1" w:rsidRDefault="00065A1E" w:rsidP="005679A3">
            <w:pPr>
              <w:widowControl w:val="0"/>
              <w:autoSpaceDE w:val="0"/>
              <w:autoSpaceDN w:val="0"/>
              <w:adjustRightInd w:val="0"/>
              <w:jc w:val="both"/>
            </w:pPr>
            <w:r w:rsidRPr="00B610F1">
              <w:t>ПРу 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r>
      <w:tr w:rsidR="00065A1E" w:rsidRPr="002872A2" w:rsidTr="00C36910">
        <w:trPr>
          <w:gridBefore w:val="1"/>
        </w:trPr>
        <w:tc>
          <w:tcPr>
            <w:tcW w:w="7479" w:type="dxa"/>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06 </w:t>
            </w:r>
            <w:r w:rsidRPr="00AD49DF">
              <w:rPr>
                <w:color w:val="000000"/>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7088" w:type="dxa"/>
          </w:tcPr>
          <w:p w:rsidR="00065A1E" w:rsidRPr="00B610F1" w:rsidRDefault="00065A1E" w:rsidP="005679A3">
            <w:pPr>
              <w:widowControl w:val="0"/>
              <w:autoSpaceDE w:val="0"/>
              <w:autoSpaceDN w:val="0"/>
              <w:adjustRightInd w:val="0"/>
              <w:jc w:val="both"/>
            </w:pPr>
            <w:r w:rsidRPr="00B610F1">
              <w:t>ПРу 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r>
      <w:tr w:rsidR="00065A1E" w:rsidRPr="002872A2" w:rsidTr="00C36910">
        <w:trPr>
          <w:gridBefore w:val="1"/>
        </w:trPr>
        <w:tc>
          <w:tcPr>
            <w:tcW w:w="7479" w:type="dxa"/>
            <w:tcBorders>
              <w:top w:val="nil"/>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ОК 07 </w:t>
            </w:r>
            <w:r w:rsidRPr="00AD49DF">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7088" w:type="dxa"/>
          </w:tcPr>
          <w:p w:rsidR="00065A1E" w:rsidRPr="00B610F1"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r>
      <w:tr w:rsidR="00065A1E" w:rsidRPr="002872A2" w:rsidTr="00C36910">
        <w:trPr>
          <w:gridBefore w:val="1"/>
        </w:trPr>
        <w:tc>
          <w:tcPr>
            <w:tcW w:w="7479" w:type="dxa"/>
            <w:tcBorders>
              <w:top w:val="single" w:sz="8" w:space="0" w:color="auto"/>
              <w:left w:val="single" w:sz="8" w:space="0" w:color="auto"/>
              <w:bottom w:val="single" w:sz="8" w:space="0" w:color="auto"/>
              <w:right w:val="single" w:sz="8" w:space="0" w:color="auto"/>
            </w:tcBorders>
            <w:vAlign w:val="center"/>
          </w:tcPr>
          <w:p w:rsidR="00065A1E" w:rsidRPr="00680296" w:rsidRDefault="00065A1E" w:rsidP="005679A3">
            <w:pPr>
              <w:jc w:val="both"/>
            </w:pPr>
            <w:r>
              <w:rPr>
                <w:color w:val="000000"/>
              </w:rPr>
              <w:t xml:space="preserve"> ОК 08 </w:t>
            </w:r>
            <w:r w:rsidRPr="00AD49DF">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7088" w:type="dxa"/>
          </w:tcPr>
          <w:p w:rsidR="00065A1E" w:rsidRPr="00B610F1" w:rsidRDefault="00065A1E" w:rsidP="005679A3">
            <w:pPr>
              <w:widowControl w:val="0"/>
              <w:autoSpaceDE w:val="0"/>
              <w:autoSpaceDN w:val="0"/>
              <w:adjustRightInd w:val="0"/>
              <w:jc w:val="both"/>
            </w:pPr>
            <w:r w:rsidRPr="00B610F1">
              <w:t>ПРу 12) умение вычислять геометрические величины (длина, угол, площадь, объем, площадь поверхности), используя изученные формулы и методы;</w:t>
            </w:r>
          </w:p>
          <w:p w:rsidR="00065A1E"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B610F1" w:rsidRDefault="00065A1E" w:rsidP="005679A3">
            <w:pPr>
              <w:widowControl w:val="0"/>
              <w:autoSpaceDE w:val="0"/>
              <w:autoSpaceDN w:val="0"/>
              <w:adjustRightInd w:val="0"/>
              <w:jc w:val="both"/>
            </w:pPr>
            <w:r>
              <w:t>ПРу</w:t>
            </w:r>
            <w:r w:rsidRPr="00B610F1">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65A1E" w:rsidRPr="00B610F1" w:rsidRDefault="00065A1E" w:rsidP="005679A3">
            <w:pPr>
              <w:pStyle w:val="ConsPlusNormal"/>
              <w:rPr>
                <w:rFonts w:ascii="Times New Roman" w:hAnsi="Times New Roman" w:cs="Times New Roman"/>
                <w:sz w:val="24"/>
                <w:szCs w:val="24"/>
              </w:rPr>
            </w:pPr>
          </w:p>
        </w:tc>
      </w:tr>
      <w:tr w:rsidR="00065A1E" w:rsidRPr="002872A2" w:rsidTr="00C36910">
        <w:trPr>
          <w:gridBefore w:val="1"/>
        </w:trPr>
        <w:tc>
          <w:tcPr>
            <w:tcW w:w="7479" w:type="dxa"/>
            <w:tcBorders>
              <w:top w:val="nil"/>
              <w:left w:val="single" w:sz="8" w:space="0" w:color="auto"/>
              <w:bottom w:val="single" w:sz="8" w:space="0" w:color="auto"/>
              <w:right w:val="single" w:sz="8" w:space="0" w:color="auto"/>
            </w:tcBorders>
            <w:vAlign w:val="center"/>
          </w:tcPr>
          <w:p w:rsidR="00065A1E" w:rsidRPr="00E05665" w:rsidRDefault="00065A1E" w:rsidP="005679A3">
            <w:pPr>
              <w:jc w:val="both"/>
            </w:pPr>
            <w:r>
              <w:rPr>
                <w:color w:val="000000"/>
              </w:rPr>
              <w:t xml:space="preserve">ОК 09 </w:t>
            </w:r>
            <w:r w:rsidRPr="00AD49DF">
              <w:rPr>
                <w:color w:val="000000"/>
              </w:rPr>
              <w:t>Пользоваться профессиональной документацией на государственном и иностранном языках</w:t>
            </w:r>
          </w:p>
        </w:tc>
        <w:tc>
          <w:tcPr>
            <w:tcW w:w="7088" w:type="dxa"/>
          </w:tcPr>
          <w:p w:rsidR="00065A1E" w:rsidRDefault="00065A1E" w:rsidP="005679A3">
            <w:pPr>
              <w:pStyle w:val="ConsPlusNormal"/>
              <w:rPr>
                <w:rFonts w:ascii="Times New Roman" w:hAnsi="Times New Roman" w:cs="Times New Roman"/>
                <w:sz w:val="24"/>
                <w:szCs w:val="24"/>
              </w:rPr>
            </w:pPr>
            <w:r w:rsidRPr="00B610F1">
              <w:rPr>
                <w:rFonts w:ascii="Times New Roman" w:hAnsi="Times New Roman" w:cs="Times New Roman"/>
                <w:sz w:val="24"/>
                <w:szCs w:val="24"/>
              </w:rPr>
              <w:t>ПРу 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B610F1" w:rsidRDefault="00065A1E" w:rsidP="005679A3">
            <w:pPr>
              <w:widowControl w:val="0"/>
              <w:autoSpaceDE w:val="0"/>
              <w:autoSpaceDN w:val="0"/>
              <w:adjustRightInd w:val="0"/>
              <w:jc w:val="both"/>
            </w:pPr>
            <w:r>
              <w:t>ПРу</w:t>
            </w:r>
            <w:r w:rsidRPr="00B610F1">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65A1E" w:rsidRPr="00B610F1" w:rsidRDefault="00065A1E" w:rsidP="005679A3">
            <w:pPr>
              <w:widowControl w:val="0"/>
              <w:autoSpaceDE w:val="0"/>
              <w:autoSpaceDN w:val="0"/>
              <w:adjustRightInd w:val="0"/>
              <w:jc w:val="both"/>
            </w:pPr>
          </w:p>
        </w:tc>
      </w:tr>
    </w:tbl>
    <w:p w:rsidR="00065A1E" w:rsidRDefault="00065A1E" w:rsidP="002872A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0"/>
        <w:gridCol w:w="7280"/>
      </w:tblGrid>
      <w:tr w:rsidR="00065A1E" w:rsidTr="004252F4">
        <w:tc>
          <w:tcPr>
            <w:tcW w:w="7280" w:type="dxa"/>
          </w:tcPr>
          <w:p w:rsidR="00065A1E" w:rsidRPr="004252F4" w:rsidRDefault="00065A1E" w:rsidP="00B7742E">
            <w:r w:rsidRPr="004252F4">
              <w:t>Наименование ПК согласно ФГОС СПО</w:t>
            </w:r>
          </w:p>
        </w:tc>
        <w:tc>
          <w:tcPr>
            <w:tcW w:w="7280" w:type="dxa"/>
          </w:tcPr>
          <w:p w:rsidR="00065A1E" w:rsidRPr="004252F4" w:rsidRDefault="00065A1E" w:rsidP="00B7742E">
            <w:r w:rsidRPr="00722FDA">
              <w:t>Наименование предметных результатов (базовый уровень) согласно ФГОС СОО</w:t>
            </w:r>
          </w:p>
        </w:tc>
      </w:tr>
      <w:tr w:rsidR="00065A1E" w:rsidTr="004252F4">
        <w:trPr>
          <w:trHeight w:val="3113"/>
        </w:trPr>
        <w:tc>
          <w:tcPr>
            <w:tcW w:w="7280" w:type="dxa"/>
          </w:tcPr>
          <w:p w:rsidR="00065A1E" w:rsidRDefault="00065A1E" w:rsidP="004252F4">
            <w:pPr>
              <w:widowControl w:val="0"/>
              <w:autoSpaceDE w:val="0"/>
              <w:autoSpaceDN w:val="0"/>
              <w:adjustRightInd w:val="0"/>
              <w:ind w:firstLine="23"/>
            </w:pPr>
            <w:r w:rsidRPr="00535243">
              <w:t xml:space="preserve">ПК 1.1. </w:t>
            </w:r>
            <w:r w:rsidRPr="0090641B">
              <w:t>Составлять и обрабатывать первичные учетные документы о фактах хозяйственной деятельности экономического субъекта</w:t>
            </w:r>
          </w:p>
          <w:p w:rsidR="00065A1E" w:rsidRDefault="00065A1E" w:rsidP="004252F4">
            <w:pPr>
              <w:widowControl w:val="0"/>
              <w:autoSpaceDE w:val="0"/>
              <w:autoSpaceDN w:val="0"/>
              <w:adjustRightInd w:val="0"/>
              <w:ind w:firstLine="23"/>
            </w:pPr>
            <w:r w:rsidRPr="00535243">
              <w:t xml:space="preserve">ПК 1.2. </w:t>
            </w:r>
            <w:r w:rsidRPr="000972B7">
              <w:t>Проводить денежное измерение объектов бухгалтерского учета</w:t>
            </w:r>
          </w:p>
          <w:p w:rsidR="00065A1E" w:rsidRPr="004252F4" w:rsidRDefault="00065A1E" w:rsidP="004252F4">
            <w:pPr>
              <w:widowControl w:val="0"/>
              <w:autoSpaceDE w:val="0"/>
              <w:autoSpaceDN w:val="0"/>
              <w:adjustRightInd w:val="0"/>
              <w:ind w:firstLine="23"/>
            </w:pPr>
            <w:r w:rsidRPr="004252F4">
              <w:t>ПК 1.3. Проводить расчет налогов и сборов</w:t>
            </w:r>
          </w:p>
          <w:p w:rsidR="00065A1E" w:rsidRPr="004252F4" w:rsidRDefault="00065A1E" w:rsidP="004252F4">
            <w:pPr>
              <w:widowControl w:val="0"/>
              <w:autoSpaceDE w:val="0"/>
              <w:autoSpaceDN w:val="0"/>
              <w:adjustRightInd w:val="0"/>
              <w:ind w:firstLine="23"/>
            </w:pPr>
            <w:r w:rsidRPr="004252F4">
              <w:t>ПК 1.4. Применять рабочий план счетов бухгалтерского учета организации</w:t>
            </w:r>
          </w:p>
          <w:p w:rsidR="00065A1E" w:rsidRPr="004252F4" w:rsidRDefault="00065A1E" w:rsidP="004252F4">
            <w:pPr>
              <w:widowControl w:val="0"/>
              <w:autoSpaceDE w:val="0"/>
              <w:autoSpaceDN w:val="0"/>
              <w:adjustRightInd w:val="0"/>
              <w:ind w:firstLine="23"/>
            </w:pPr>
            <w:r w:rsidRPr="004252F4">
              <w:t>ПК 1.5 Осуществлять текущую группировку и итоговое обобщение фактов хозяйственной деятельности</w:t>
            </w:r>
          </w:p>
          <w:p w:rsidR="00065A1E" w:rsidRPr="004252F4" w:rsidRDefault="00065A1E" w:rsidP="004252F4">
            <w:pPr>
              <w:widowControl w:val="0"/>
              <w:autoSpaceDE w:val="0"/>
              <w:autoSpaceDN w:val="0"/>
              <w:adjustRightInd w:val="0"/>
              <w:ind w:firstLine="23"/>
            </w:pPr>
            <w:r w:rsidRPr="004252F4">
              <w:t>ПК 1.6 Использовать цифровые технологии ведения бухгалтерского учета и формирования отчетности</w:t>
            </w:r>
          </w:p>
        </w:tc>
        <w:tc>
          <w:tcPr>
            <w:tcW w:w="7280" w:type="dxa"/>
            <w:vMerge w:val="restart"/>
          </w:tcPr>
          <w:p w:rsidR="00065A1E" w:rsidRPr="00215D64" w:rsidRDefault="00065A1E" w:rsidP="004252F4">
            <w:pPr>
              <w:widowControl w:val="0"/>
              <w:autoSpaceDE w:val="0"/>
              <w:autoSpaceDN w:val="0"/>
              <w:adjustRightInd w:val="0"/>
              <w:jc w:val="both"/>
            </w:pPr>
            <w:r w:rsidRPr="00215D64">
              <w:t>ПРу1)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065A1E" w:rsidRPr="00215D64" w:rsidRDefault="00065A1E" w:rsidP="004252F4">
            <w:pPr>
              <w:widowControl w:val="0"/>
              <w:autoSpaceDE w:val="0"/>
              <w:autoSpaceDN w:val="0"/>
              <w:adjustRightInd w:val="0"/>
              <w:jc w:val="both"/>
            </w:pPr>
            <w:r w:rsidRPr="00215D64">
              <w:t>ПРу2)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065A1E" w:rsidRPr="00215D64" w:rsidRDefault="00065A1E" w:rsidP="004252F4">
            <w:pPr>
              <w:widowControl w:val="0"/>
              <w:autoSpaceDE w:val="0"/>
              <w:autoSpaceDN w:val="0"/>
              <w:adjustRightInd w:val="0"/>
              <w:jc w:val="both"/>
            </w:pPr>
            <w:r w:rsidRPr="00215D64">
              <w:t>ПРу3)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215D64" w:rsidRDefault="00065A1E" w:rsidP="004252F4">
            <w:pPr>
              <w:widowControl w:val="0"/>
              <w:autoSpaceDE w:val="0"/>
              <w:autoSpaceDN w:val="0"/>
              <w:adjustRightInd w:val="0"/>
              <w:jc w:val="both"/>
            </w:pPr>
            <w:r w:rsidRPr="00215D64">
              <w:t>ПРу4)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065A1E" w:rsidRPr="00215D64" w:rsidRDefault="00065A1E" w:rsidP="004252F4">
            <w:pPr>
              <w:widowControl w:val="0"/>
              <w:autoSpaceDE w:val="0"/>
              <w:autoSpaceDN w:val="0"/>
              <w:adjustRightInd w:val="0"/>
              <w:jc w:val="both"/>
            </w:pPr>
            <w:r w:rsidRPr="00215D64">
              <w:t>ПРу5)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65A1E" w:rsidRPr="00215D64" w:rsidRDefault="00065A1E" w:rsidP="004252F4">
            <w:pPr>
              <w:widowControl w:val="0"/>
              <w:autoSpaceDE w:val="0"/>
              <w:autoSpaceDN w:val="0"/>
              <w:adjustRightInd w:val="0"/>
              <w:jc w:val="both"/>
            </w:pPr>
            <w:r w:rsidRPr="00215D64">
              <w:t>ПРу6)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065A1E" w:rsidRPr="00215D64" w:rsidRDefault="00065A1E" w:rsidP="004252F4">
            <w:pPr>
              <w:widowControl w:val="0"/>
              <w:autoSpaceDE w:val="0"/>
              <w:autoSpaceDN w:val="0"/>
              <w:adjustRightInd w:val="0"/>
              <w:jc w:val="both"/>
            </w:pPr>
            <w:r w:rsidRPr="00215D64">
              <w:t>ПРу7)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065A1E" w:rsidRPr="00215D64" w:rsidRDefault="00065A1E" w:rsidP="004252F4">
            <w:pPr>
              <w:widowControl w:val="0"/>
              <w:autoSpaceDE w:val="0"/>
              <w:autoSpaceDN w:val="0"/>
              <w:adjustRightInd w:val="0"/>
              <w:jc w:val="both"/>
            </w:pPr>
            <w:r w:rsidRPr="00215D64">
              <w:t>ПРу8)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65A1E" w:rsidRPr="00215D64" w:rsidRDefault="00065A1E" w:rsidP="004252F4">
            <w:pPr>
              <w:widowControl w:val="0"/>
              <w:autoSpaceDE w:val="0"/>
              <w:autoSpaceDN w:val="0"/>
              <w:adjustRightInd w:val="0"/>
              <w:jc w:val="both"/>
            </w:pPr>
            <w:r w:rsidRPr="00215D64">
              <w:t>ПРу9)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065A1E" w:rsidRPr="00215D64" w:rsidRDefault="00065A1E" w:rsidP="004252F4">
            <w:pPr>
              <w:widowControl w:val="0"/>
              <w:autoSpaceDE w:val="0"/>
              <w:autoSpaceDN w:val="0"/>
              <w:adjustRightInd w:val="0"/>
              <w:jc w:val="both"/>
            </w:pPr>
            <w:r w:rsidRPr="00215D64">
              <w:t>ПРу10)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065A1E" w:rsidRPr="00215D64" w:rsidRDefault="00065A1E" w:rsidP="004252F4">
            <w:pPr>
              <w:widowControl w:val="0"/>
              <w:autoSpaceDE w:val="0"/>
              <w:autoSpaceDN w:val="0"/>
              <w:adjustRightInd w:val="0"/>
              <w:jc w:val="both"/>
            </w:pPr>
            <w:r w:rsidRPr="00215D64">
              <w:t>ПРу11)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065A1E" w:rsidRPr="00215D64" w:rsidRDefault="00065A1E" w:rsidP="004252F4">
            <w:pPr>
              <w:widowControl w:val="0"/>
              <w:autoSpaceDE w:val="0"/>
              <w:autoSpaceDN w:val="0"/>
              <w:adjustRightInd w:val="0"/>
              <w:jc w:val="both"/>
            </w:pPr>
            <w:r w:rsidRPr="00215D64">
              <w:t>ПРу12) умение вычислять геометрические величины (длина, угол, площадь, объем, площадь поверхности), используя изученные формулы и методы;</w:t>
            </w:r>
          </w:p>
          <w:p w:rsidR="00065A1E" w:rsidRPr="00215D64" w:rsidRDefault="00065A1E" w:rsidP="004252F4">
            <w:pPr>
              <w:widowControl w:val="0"/>
              <w:autoSpaceDE w:val="0"/>
              <w:autoSpaceDN w:val="0"/>
              <w:adjustRightInd w:val="0"/>
              <w:jc w:val="both"/>
            </w:pPr>
            <w:r w:rsidRPr="00215D64">
              <w:t>ПРу13)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1E4E2D" w:rsidRDefault="00065A1E" w:rsidP="004252F4">
            <w:pPr>
              <w:pStyle w:val="ConsPlusNormal"/>
              <w:jc w:val="both"/>
            </w:pPr>
            <w:r w:rsidRPr="004252F4">
              <w:rPr>
                <w:rFonts w:ascii="Times New Roman" w:hAnsi="Times New Roman" w:cs="Times New Roman"/>
                <w:sz w:val="24"/>
                <w:szCs w:val="24"/>
              </w:rPr>
              <w:t>ПРу14)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65A1E" w:rsidRPr="004252F4" w:rsidRDefault="00065A1E" w:rsidP="00AB5480"/>
        </w:tc>
      </w:tr>
      <w:tr w:rsidR="00065A1E" w:rsidTr="004252F4">
        <w:trPr>
          <w:trHeight w:val="4988"/>
        </w:trPr>
        <w:tc>
          <w:tcPr>
            <w:tcW w:w="7280" w:type="dxa"/>
          </w:tcPr>
          <w:p w:rsidR="00065A1E" w:rsidRDefault="00065A1E" w:rsidP="004252F4">
            <w:pPr>
              <w:widowControl w:val="0"/>
              <w:autoSpaceDE w:val="0"/>
              <w:autoSpaceDN w:val="0"/>
              <w:adjustRightInd w:val="0"/>
            </w:pPr>
            <w:r>
              <w:t>ПК 2.1 Проводить инвентаризацию активов и обязательств экономического субъекта и отражать ее результаты</w:t>
            </w:r>
          </w:p>
          <w:p w:rsidR="00065A1E" w:rsidRDefault="00065A1E" w:rsidP="004252F4">
            <w:pPr>
              <w:widowControl w:val="0"/>
              <w:autoSpaceDE w:val="0"/>
              <w:autoSpaceDN w:val="0"/>
              <w:adjustRightInd w:val="0"/>
            </w:pPr>
            <w:r>
              <w:t>ПК 2.2 Формировать бухгалтерскую (финансовую) и налоговую отчетность</w:t>
            </w:r>
          </w:p>
          <w:p w:rsidR="00065A1E" w:rsidRDefault="00065A1E" w:rsidP="004252F4">
            <w:pPr>
              <w:widowControl w:val="0"/>
              <w:autoSpaceDE w:val="0"/>
              <w:autoSpaceDN w:val="0"/>
              <w:adjustRightInd w:val="0"/>
            </w:pPr>
            <w:r>
              <w:t>ПК 2.3 Оценивать достоверность формирования бухгалтерской (финансовой) и налоговой отчетности</w:t>
            </w:r>
          </w:p>
          <w:p w:rsidR="00065A1E" w:rsidRDefault="00065A1E" w:rsidP="004252F4">
            <w:pPr>
              <w:widowControl w:val="0"/>
              <w:autoSpaceDE w:val="0"/>
              <w:autoSpaceDN w:val="0"/>
              <w:adjustRightInd w:val="0"/>
            </w:pPr>
            <w:r>
              <w:t>ПК 2.4 Проводить анализ бухгалтерской (финансовой) отчетности</w:t>
            </w:r>
          </w:p>
          <w:p w:rsidR="00065A1E" w:rsidRDefault="00065A1E" w:rsidP="004252F4">
            <w:pPr>
              <w:widowControl w:val="0"/>
              <w:autoSpaceDE w:val="0"/>
              <w:autoSpaceDN w:val="0"/>
              <w:adjustRightInd w:val="0"/>
            </w:pPr>
            <w:r>
              <w:t>ПК 2.5 Составлять финансовую модель бизнес-плана</w:t>
            </w: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Default="00065A1E" w:rsidP="004252F4">
            <w:pPr>
              <w:widowControl w:val="0"/>
              <w:autoSpaceDE w:val="0"/>
              <w:autoSpaceDN w:val="0"/>
              <w:adjustRightInd w:val="0"/>
            </w:pPr>
          </w:p>
          <w:p w:rsidR="00065A1E" w:rsidRPr="004252F4" w:rsidRDefault="00065A1E" w:rsidP="004252F4">
            <w:pPr>
              <w:widowControl w:val="0"/>
              <w:autoSpaceDE w:val="0"/>
              <w:autoSpaceDN w:val="0"/>
              <w:adjustRightInd w:val="0"/>
            </w:pPr>
          </w:p>
        </w:tc>
        <w:tc>
          <w:tcPr>
            <w:tcW w:w="7280" w:type="dxa"/>
            <w:vMerge/>
          </w:tcPr>
          <w:p w:rsidR="00065A1E" w:rsidRPr="004252F4" w:rsidRDefault="00065A1E" w:rsidP="004252F4">
            <w:pPr>
              <w:pStyle w:val="ConsPlusNormal"/>
              <w:jc w:val="both"/>
              <w:rPr>
                <w:rFonts w:eastAsia="Times New Roman"/>
              </w:rPr>
            </w:pPr>
          </w:p>
        </w:tc>
      </w:tr>
    </w:tbl>
    <w:p w:rsidR="00065A1E" w:rsidRDefault="00065A1E" w:rsidP="004D0D25">
      <w:pPr>
        <w:rPr>
          <w:b/>
        </w:rPr>
      </w:pPr>
    </w:p>
    <w:p w:rsidR="00065A1E" w:rsidRPr="004D0D25" w:rsidRDefault="00065A1E" w:rsidP="004D0D25">
      <w:pPr>
        <w:rPr>
          <w:b/>
        </w:rPr>
      </w:pPr>
      <w:r w:rsidRPr="004D0D25">
        <w:rPr>
          <w:b/>
        </w:rPr>
        <w:t>2.3. Преемственность образовательных результатов с учетом профессиональной направленности основной образовательной программы среднего профессионального образования</w:t>
      </w:r>
    </w:p>
    <w:p w:rsidR="00065A1E" w:rsidRPr="004D0D25" w:rsidRDefault="00065A1E" w:rsidP="004D0D2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4791"/>
        <w:gridCol w:w="5386"/>
      </w:tblGrid>
      <w:tr w:rsidR="00065A1E" w:rsidRPr="004D0D25" w:rsidTr="00C926A6">
        <w:tc>
          <w:tcPr>
            <w:tcW w:w="4815" w:type="dxa"/>
          </w:tcPr>
          <w:p w:rsidR="00065A1E" w:rsidRPr="004D0D25" w:rsidRDefault="00065A1E" w:rsidP="004D0D25">
            <w:pPr>
              <w:jc w:val="center"/>
            </w:pPr>
            <w:r w:rsidRPr="004D0D25">
              <w:t xml:space="preserve">Образовательные </w:t>
            </w:r>
          </w:p>
          <w:p w:rsidR="00065A1E" w:rsidRPr="004D0D25" w:rsidRDefault="00065A1E" w:rsidP="004D0D25">
            <w:pPr>
              <w:jc w:val="center"/>
            </w:pPr>
            <w:r w:rsidRPr="004D0D25">
              <w:t>результаты</w:t>
            </w:r>
          </w:p>
        </w:tc>
        <w:tc>
          <w:tcPr>
            <w:tcW w:w="4791" w:type="dxa"/>
          </w:tcPr>
          <w:p w:rsidR="00065A1E" w:rsidRPr="004D0D25" w:rsidRDefault="00065A1E" w:rsidP="004D0D25">
            <w:pPr>
              <w:jc w:val="center"/>
            </w:pPr>
            <w:r w:rsidRPr="004D0D25">
              <w:t xml:space="preserve">Результаты дисциплин </w:t>
            </w:r>
          </w:p>
          <w:p w:rsidR="00065A1E" w:rsidRPr="004D0D25" w:rsidRDefault="00065A1E" w:rsidP="004D0D25">
            <w:pPr>
              <w:jc w:val="center"/>
            </w:pPr>
            <w:r w:rsidRPr="004D0D25">
              <w:t>общепрофессионального цикла</w:t>
            </w:r>
          </w:p>
        </w:tc>
        <w:tc>
          <w:tcPr>
            <w:tcW w:w="5386" w:type="dxa"/>
          </w:tcPr>
          <w:p w:rsidR="00065A1E" w:rsidRPr="004D0D25" w:rsidRDefault="00065A1E" w:rsidP="004D0D25">
            <w:pPr>
              <w:jc w:val="center"/>
            </w:pPr>
            <w:r w:rsidRPr="004D0D25">
              <w:t xml:space="preserve">Результаты </w:t>
            </w:r>
          </w:p>
          <w:p w:rsidR="00065A1E" w:rsidRPr="004D0D25" w:rsidRDefault="00065A1E" w:rsidP="004D0D25">
            <w:pPr>
              <w:jc w:val="center"/>
            </w:pPr>
            <w:r w:rsidRPr="004D0D25">
              <w:t>профессиональных модулей</w:t>
            </w:r>
          </w:p>
        </w:tc>
      </w:tr>
      <w:tr w:rsidR="00065A1E" w:rsidRPr="004D0D25" w:rsidTr="00C926A6">
        <w:tc>
          <w:tcPr>
            <w:tcW w:w="4815" w:type="dxa"/>
          </w:tcPr>
          <w:p w:rsidR="00065A1E" w:rsidRPr="004D0D25" w:rsidRDefault="00065A1E" w:rsidP="004D0D25">
            <w:pPr>
              <w:jc w:val="center"/>
            </w:pPr>
            <w:r w:rsidRPr="004D0D25">
              <w:t>Математика</w:t>
            </w:r>
          </w:p>
        </w:tc>
        <w:tc>
          <w:tcPr>
            <w:tcW w:w="4791" w:type="dxa"/>
          </w:tcPr>
          <w:p w:rsidR="00065A1E" w:rsidRPr="004D0D25" w:rsidRDefault="00065A1E" w:rsidP="004D0D25">
            <w:pPr>
              <w:jc w:val="both"/>
            </w:pPr>
            <w:r>
              <w:t>Статистика</w:t>
            </w:r>
          </w:p>
        </w:tc>
        <w:tc>
          <w:tcPr>
            <w:tcW w:w="5386" w:type="dxa"/>
          </w:tcPr>
          <w:p w:rsidR="00065A1E" w:rsidRPr="003B43E0" w:rsidRDefault="00065A1E" w:rsidP="007756E7">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3B43E0">
              <w:t>ПМ.</w:t>
            </w:r>
            <w:r>
              <w:t xml:space="preserve">01 Ведение бухгалтерского и налогового учета </w:t>
            </w:r>
          </w:p>
          <w:p w:rsidR="00065A1E" w:rsidRPr="004D0D25" w:rsidRDefault="00065A1E" w:rsidP="003B43E0">
            <w:r w:rsidRPr="003B43E0">
              <w:t>ПМ.0</w:t>
            </w:r>
            <w:r>
              <w:t>2</w:t>
            </w:r>
            <w:r w:rsidRPr="003B43E0">
              <w:t xml:space="preserve"> Составление и использование бухгалтерской (финансовой) отчетности</w:t>
            </w:r>
          </w:p>
        </w:tc>
      </w:tr>
      <w:tr w:rsidR="00065A1E" w:rsidRPr="004D0D25" w:rsidTr="00C926A6">
        <w:tc>
          <w:tcPr>
            <w:tcW w:w="4815" w:type="dxa"/>
          </w:tcPr>
          <w:p w:rsidR="00065A1E" w:rsidRPr="00071639" w:rsidRDefault="00065A1E" w:rsidP="00215D64">
            <w:pPr>
              <w:widowControl w:val="0"/>
              <w:autoSpaceDE w:val="0"/>
              <w:autoSpaceDN w:val="0"/>
              <w:adjustRightInd w:val="0"/>
              <w:jc w:val="both"/>
            </w:pPr>
            <w:r>
              <w:t>ПРу</w:t>
            </w:r>
            <w:r w:rsidRPr="0007163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065A1E" w:rsidRPr="00071639" w:rsidRDefault="00065A1E" w:rsidP="00215D64">
            <w:pPr>
              <w:widowControl w:val="0"/>
              <w:autoSpaceDE w:val="0"/>
              <w:autoSpaceDN w:val="0"/>
              <w:adjustRightInd w:val="0"/>
              <w:jc w:val="both"/>
            </w:pPr>
            <w:r>
              <w:t>ПРу</w:t>
            </w:r>
            <w:r w:rsidRPr="00071639">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065A1E" w:rsidRDefault="00065A1E" w:rsidP="00215D64">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071639" w:rsidRDefault="00065A1E" w:rsidP="00215D64">
            <w:pPr>
              <w:widowControl w:val="0"/>
              <w:autoSpaceDE w:val="0"/>
              <w:autoSpaceDN w:val="0"/>
              <w:adjustRightInd w:val="0"/>
              <w:jc w:val="both"/>
            </w:pPr>
            <w:r>
              <w:t>ПРу</w:t>
            </w:r>
            <w:r w:rsidRPr="00071639">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65A1E" w:rsidRPr="00071639" w:rsidRDefault="00065A1E" w:rsidP="00215D64">
            <w:pPr>
              <w:widowControl w:val="0"/>
              <w:autoSpaceDE w:val="0"/>
              <w:autoSpaceDN w:val="0"/>
              <w:adjustRightInd w:val="0"/>
              <w:jc w:val="both"/>
            </w:pPr>
            <w:r>
              <w:t>ПРу</w:t>
            </w:r>
            <w:r w:rsidRPr="00071639">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065A1E" w:rsidRPr="004D0D25" w:rsidRDefault="00065A1E" w:rsidP="00215D64">
            <w:pPr>
              <w:widowControl w:val="0"/>
              <w:autoSpaceDE w:val="0"/>
              <w:autoSpaceDN w:val="0"/>
              <w:adjustRightInd w:val="0"/>
              <w:jc w:val="both"/>
            </w:pPr>
            <w:r>
              <w:t>ПРу</w:t>
            </w:r>
            <w:r w:rsidRPr="00071639">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c>
          <w:tcPr>
            <w:tcW w:w="4791" w:type="dxa"/>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D0D25">
              <w:t xml:space="preserve">Знать: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законодательную базу об организации государственной статистической отчетности и ответственности за нарушение порядка ее представления;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современную структуру органов государственной статистики;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источники учета статистической информации;</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экономико-статистические методы обработки учетно-статистической информации; </w:t>
            </w:r>
          </w:p>
          <w:p w:rsidR="00065A1E" w:rsidRDefault="00065A1E" w:rsidP="00427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A1327A">
              <w:t>- статистические закономерности и динамику социально-экономических процессов, происходящих в стране</w:t>
            </w:r>
          </w:p>
          <w:p w:rsidR="00065A1E" w:rsidRPr="004D0D25" w:rsidRDefault="00065A1E" w:rsidP="00427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hd w:val="clear" w:color="auto" w:fill="FFFFFF"/>
              </w:rPr>
            </w:pPr>
            <w:r w:rsidRPr="004D0D25">
              <w:t xml:space="preserve">Уметь: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собирать и обрабатывать информацию, необходимую для ориентации в своей профессиональной деятельности;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оформлять в виде таблиц, графиков и диаграмм статистическую информацию; </w:t>
            </w:r>
          </w:p>
          <w:p w:rsidR="00065A1E" w:rsidRPr="004252F4" w:rsidRDefault="00065A1E" w:rsidP="00427A5E">
            <w:pPr>
              <w:pStyle w:val="40"/>
              <w:shd w:val="clear" w:color="auto" w:fill="auto"/>
              <w:spacing w:after="0" w:line="240" w:lineRule="auto"/>
              <w:ind w:firstLine="0"/>
              <w:rPr>
                <w:sz w:val="24"/>
                <w:szCs w:val="24"/>
                <w:lang w:eastAsia="en-US"/>
              </w:rPr>
            </w:pPr>
            <w:r w:rsidRPr="004252F4">
              <w:rPr>
                <w:sz w:val="24"/>
                <w:szCs w:val="24"/>
                <w:lang w:eastAsia="en-US"/>
              </w:rPr>
              <w:t xml:space="preserve">- исчислять основные статистические показатели; </w:t>
            </w:r>
          </w:p>
          <w:p w:rsidR="00065A1E" w:rsidRPr="004D0D25" w:rsidRDefault="00065A1E" w:rsidP="00427A5E">
            <w:pPr>
              <w:widowControl w:val="0"/>
              <w:autoSpaceDE w:val="0"/>
              <w:autoSpaceDN w:val="0"/>
              <w:adjustRightInd w:val="0"/>
              <w:jc w:val="both"/>
            </w:pPr>
            <w:r w:rsidRPr="00A1327A">
              <w:t>- проводить анализ статистической информации и делать соответствующие выводы</w:t>
            </w:r>
          </w:p>
        </w:tc>
        <w:tc>
          <w:tcPr>
            <w:tcW w:w="5386" w:type="dxa"/>
          </w:tcPr>
          <w:p w:rsidR="00065A1E" w:rsidRDefault="00065A1E" w:rsidP="004D0D25">
            <w:pPr>
              <w:autoSpaceDE w:val="0"/>
              <w:autoSpaceDN w:val="0"/>
              <w:adjustRightInd w:val="0"/>
              <w:ind w:firstLine="851"/>
              <w:jc w:val="both"/>
            </w:pPr>
            <w:r w:rsidRPr="004D0D25">
              <w:t>Знать:</w:t>
            </w:r>
          </w:p>
          <w:p w:rsidR="00065A1E" w:rsidRPr="00070347" w:rsidRDefault="00065A1E" w:rsidP="001C7A9F">
            <w:pPr>
              <w:numPr>
                <w:ilvl w:val="0"/>
                <w:numId w:val="36"/>
              </w:numPr>
              <w:tabs>
                <w:tab w:val="left" w:pos="175"/>
              </w:tabs>
              <w:ind w:left="0" w:firstLine="0"/>
              <w:contextualSpacing/>
              <w:jc w:val="both"/>
              <w:rPr>
                <w:bCs/>
                <w:lang w:eastAsia="en-US"/>
              </w:rPr>
            </w:pPr>
            <w:r w:rsidRPr="00070347">
              <w:rPr>
                <w:bCs/>
                <w:lang w:eastAsia="en-US"/>
              </w:rPr>
              <w:t>порядок проведения таксировки и котировки первичных бухгалтерских документов;</w:t>
            </w:r>
          </w:p>
          <w:p w:rsidR="00065A1E" w:rsidRDefault="00065A1E" w:rsidP="001C7A9F">
            <w:pPr>
              <w:numPr>
                <w:ilvl w:val="0"/>
                <w:numId w:val="36"/>
              </w:numPr>
              <w:tabs>
                <w:tab w:val="left" w:pos="175"/>
              </w:tabs>
              <w:ind w:left="0" w:firstLine="0"/>
              <w:contextualSpacing/>
              <w:jc w:val="both"/>
              <w:rPr>
                <w:bCs/>
                <w:lang w:eastAsia="en-US"/>
              </w:rPr>
            </w:pPr>
            <w:r w:rsidRPr="00070347">
              <w:rPr>
                <w:bCs/>
                <w:lang w:eastAsia="en-US"/>
              </w:rPr>
              <w:t>порядок составления регистров бухгалтерского учета;</w:t>
            </w:r>
          </w:p>
          <w:p w:rsidR="00065A1E" w:rsidRDefault="00065A1E" w:rsidP="001C7A9F">
            <w:pPr>
              <w:numPr>
                <w:ilvl w:val="0"/>
                <w:numId w:val="36"/>
              </w:numPr>
              <w:tabs>
                <w:tab w:val="left" w:pos="175"/>
              </w:tabs>
              <w:ind w:left="0" w:firstLine="0"/>
              <w:contextualSpacing/>
              <w:jc w:val="both"/>
              <w:rPr>
                <w:bCs/>
                <w:lang w:eastAsia="en-US"/>
              </w:rPr>
            </w:pPr>
            <w:r w:rsidRPr="00070347">
              <w:rPr>
                <w:bCs/>
                <w:lang w:eastAsia="en-US"/>
              </w:rPr>
              <w:t>калькуляцию себестоимости продукции;</w:t>
            </w:r>
          </w:p>
          <w:p w:rsidR="00065A1E" w:rsidRPr="00F85604" w:rsidRDefault="00065A1E" w:rsidP="007B7EC8">
            <w:pPr>
              <w:jc w:val="both"/>
              <w:rPr>
                <w:bCs/>
                <w:lang w:eastAsia="en-US"/>
              </w:rPr>
            </w:pPr>
            <w:r>
              <w:rPr>
                <w:bCs/>
                <w:lang w:eastAsia="en-US"/>
              </w:rPr>
              <w:t xml:space="preserve">- </w:t>
            </w:r>
            <w:r w:rsidRPr="00F85604">
              <w:rPr>
                <w:bCs/>
                <w:lang w:eastAsia="en-US"/>
              </w:rPr>
              <w:t>механизм отражения нарастающим итогом на счетах бухгалтерского учета данных за отчетный период;</w:t>
            </w:r>
          </w:p>
          <w:p w:rsidR="00065A1E" w:rsidRDefault="00065A1E" w:rsidP="007B7EC8">
            <w:pPr>
              <w:jc w:val="both"/>
              <w:rPr>
                <w:bCs/>
                <w:lang w:eastAsia="en-US"/>
              </w:rPr>
            </w:pPr>
            <w:r w:rsidRPr="00F85604">
              <w:rPr>
                <w:bCs/>
                <w:lang w:eastAsia="en-US"/>
              </w:rPr>
              <w:t>методы обобщения информации о хозяйственных операциях организации за отчетный период;</w:t>
            </w:r>
          </w:p>
          <w:p w:rsidR="00065A1E" w:rsidRDefault="00065A1E" w:rsidP="007B7EC8">
            <w:pPr>
              <w:jc w:val="both"/>
              <w:rPr>
                <w:bCs/>
                <w:lang w:eastAsia="en-US"/>
              </w:rPr>
            </w:pPr>
            <w:r>
              <w:rPr>
                <w:bCs/>
                <w:lang w:eastAsia="en-US"/>
              </w:rPr>
              <w:t xml:space="preserve">- </w:t>
            </w:r>
            <w:r w:rsidRPr="00F85604">
              <w:rPr>
                <w:bCs/>
                <w:lang w:eastAsia="en-US"/>
              </w:rPr>
              <w:t>определения результатов хозяйственной деятельности за отчетный период</w:t>
            </w:r>
            <w:r>
              <w:rPr>
                <w:bCs/>
                <w:lang w:eastAsia="en-US"/>
              </w:rPr>
              <w:t>;</w:t>
            </w:r>
          </w:p>
          <w:p w:rsidR="00065A1E" w:rsidRPr="00F85604" w:rsidRDefault="00065A1E" w:rsidP="007B7EC8">
            <w:pPr>
              <w:jc w:val="both"/>
              <w:rPr>
                <w:bCs/>
                <w:lang w:eastAsia="en-US"/>
              </w:rPr>
            </w:pPr>
            <w:r>
              <w:rPr>
                <w:bCs/>
                <w:lang w:eastAsia="en-US"/>
              </w:rPr>
              <w:t xml:space="preserve">- </w:t>
            </w:r>
            <w:r w:rsidRPr="00F85604">
              <w:rPr>
                <w:bCs/>
                <w:lang w:eastAsia="en-US"/>
              </w:rPr>
              <w:t>методы группировки и перенесения обобщенной учетной информации из оборотно-сальдовой ведомости в формы бухгалтерской отчетности;</w:t>
            </w:r>
          </w:p>
          <w:p w:rsidR="00065A1E" w:rsidRDefault="00065A1E" w:rsidP="007B7EC8">
            <w:pPr>
              <w:jc w:val="both"/>
              <w:rPr>
                <w:bCs/>
                <w:lang w:eastAsia="en-US"/>
              </w:rPr>
            </w:pPr>
          </w:p>
          <w:p w:rsidR="00065A1E" w:rsidRPr="00F85604" w:rsidRDefault="00065A1E" w:rsidP="007B7EC8">
            <w:pPr>
              <w:jc w:val="both"/>
              <w:rPr>
                <w:bCs/>
                <w:lang w:eastAsia="en-US"/>
              </w:rPr>
            </w:pPr>
          </w:p>
          <w:p w:rsidR="00065A1E" w:rsidRDefault="00065A1E" w:rsidP="004D0D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4D0D25">
              <w:rPr>
                <w:lang w:eastAsia="ar-SA"/>
              </w:rPr>
              <w:t xml:space="preserve">Уметь: </w:t>
            </w:r>
          </w:p>
          <w:p w:rsidR="00065A1E" w:rsidRPr="007B7EC8" w:rsidRDefault="00065A1E" w:rsidP="007B7EC8">
            <w:pPr>
              <w:widowControl w:val="0"/>
              <w:numPr>
                <w:ilvl w:val="0"/>
                <w:numId w:val="37"/>
              </w:numPr>
              <w:tabs>
                <w:tab w:val="left" w:pos="175"/>
              </w:tabs>
              <w:suppressAutoHyphens/>
              <w:ind w:left="0" w:firstLine="175"/>
              <w:contextualSpacing/>
              <w:jc w:val="both"/>
              <w:rPr>
                <w:shd w:val="clear" w:color="auto" w:fill="FFFFFF"/>
                <w:lang w:eastAsia="ar-SA"/>
              </w:rPr>
            </w:pPr>
            <w:r w:rsidRPr="007B7EC8">
              <w:rPr>
                <w:bCs/>
                <w:lang w:eastAsia="en-US"/>
              </w:rPr>
              <w:t>проводить таксировку и котировку первичных бухгалтерских документов;</w:t>
            </w:r>
          </w:p>
          <w:p w:rsidR="00065A1E" w:rsidRPr="00AE6D4C" w:rsidRDefault="00065A1E" w:rsidP="007B7EC8">
            <w:pPr>
              <w:jc w:val="both"/>
              <w:rPr>
                <w:bCs/>
                <w:lang w:eastAsia="en-US"/>
              </w:rPr>
            </w:pPr>
            <w:r>
              <w:rPr>
                <w:bCs/>
                <w:lang w:eastAsia="en-US"/>
              </w:rPr>
              <w:t>-</w:t>
            </w:r>
            <w:r w:rsidRPr="00AE6D4C">
              <w:rPr>
                <w:bCs/>
                <w:lang w:eastAsia="en-US"/>
              </w:rPr>
              <w:t>отражать нарастающим итогом на счетах бухгалтерского учета имущественное и финансовое положение организации;</w:t>
            </w:r>
          </w:p>
          <w:p w:rsidR="00065A1E" w:rsidRDefault="00065A1E" w:rsidP="007B7EC8">
            <w:pPr>
              <w:jc w:val="both"/>
              <w:rPr>
                <w:bCs/>
                <w:lang w:eastAsia="en-US"/>
              </w:rPr>
            </w:pPr>
            <w:r>
              <w:rPr>
                <w:bCs/>
                <w:lang w:eastAsia="en-US"/>
              </w:rPr>
              <w:t>-</w:t>
            </w:r>
            <w:r w:rsidRPr="00AE6D4C">
              <w:rPr>
                <w:bCs/>
                <w:lang w:eastAsia="en-US"/>
              </w:rPr>
              <w:t>определять результаты хозяйственной деятельности за отчетный период</w:t>
            </w:r>
            <w:r>
              <w:rPr>
                <w:bCs/>
                <w:lang w:eastAsia="en-US"/>
              </w:rPr>
              <w:t>;</w:t>
            </w:r>
          </w:p>
          <w:p w:rsidR="00065A1E" w:rsidRDefault="00065A1E" w:rsidP="007B7EC8">
            <w:pPr>
              <w:jc w:val="both"/>
              <w:rPr>
                <w:bCs/>
                <w:lang w:eastAsia="en-US"/>
              </w:rPr>
            </w:pPr>
            <w:r>
              <w:rPr>
                <w:bCs/>
                <w:lang w:eastAsia="en-US"/>
              </w:rPr>
              <w:t>-</w:t>
            </w:r>
            <w:r w:rsidRPr="00AE6D4C">
              <w:rPr>
                <w:bCs/>
                <w:lang w:eastAsia="en-US"/>
              </w:rPr>
              <w:t>закрывать бухгалтерские регистры и заполнять формы бухгалтерской отчетности в установленные законодательством сроки;</w:t>
            </w:r>
          </w:p>
          <w:p w:rsidR="00065A1E" w:rsidRDefault="00065A1E" w:rsidP="007B7EC8">
            <w:pPr>
              <w:jc w:val="both"/>
              <w:rPr>
                <w:bCs/>
                <w:lang w:eastAsia="en-US"/>
              </w:rPr>
            </w:pPr>
            <w:r w:rsidRPr="00AE6D4C">
              <w:rPr>
                <w:bCs/>
                <w:lang w:eastAsia="en-US"/>
              </w:rPr>
              <w:t xml:space="preserve">формировать аналитические отчеты и </w:t>
            </w:r>
          </w:p>
          <w:p w:rsidR="00065A1E" w:rsidRPr="007B7EC8" w:rsidRDefault="00065A1E" w:rsidP="007B7EC8">
            <w:pPr>
              <w:jc w:val="both"/>
              <w:rPr>
                <w:shd w:val="clear" w:color="auto" w:fill="FFFFFF"/>
                <w:lang w:eastAsia="ar-SA"/>
              </w:rPr>
            </w:pPr>
            <w:r>
              <w:rPr>
                <w:bCs/>
                <w:lang w:eastAsia="en-US"/>
              </w:rPr>
              <w:t xml:space="preserve">- </w:t>
            </w:r>
            <w:r w:rsidRPr="00AE6D4C">
              <w:rPr>
                <w:bCs/>
                <w:lang w:eastAsia="en-US"/>
              </w:rPr>
              <w:t>представлять их заинтересованным пользователям;</w:t>
            </w:r>
          </w:p>
          <w:p w:rsidR="00065A1E" w:rsidRPr="004D0D25" w:rsidRDefault="00065A1E" w:rsidP="004D0D25">
            <w:pPr>
              <w:jc w:val="both"/>
            </w:pPr>
          </w:p>
        </w:tc>
      </w:tr>
      <w:tr w:rsidR="00065A1E" w:rsidRPr="004D0D25" w:rsidTr="003B43E0">
        <w:trPr>
          <w:trHeight w:val="420"/>
        </w:trPr>
        <w:tc>
          <w:tcPr>
            <w:tcW w:w="4815" w:type="dxa"/>
          </w:tcPr>
          <w:p w:rsidR="00065A1E" w:rsidRPr="004D0D25" w:rsidRDefault="00065A1E" w:rsidP="004D0D25">
            <w:pPr>
              <w:rPr>
                <w:highlight w:val="yellow"/>
              </w:rPr>
            </w:pPr>
            <w:r w:rsidRPr="004D0D25">
              <w:t>Математика</w:t>
            </w:r>
          </w:p>
        </w:tc>
        <w:tc>
          <w:tcPr>
            <w:tcW w:w="4791" w:type="dxa"/>
          </w:tcPr>
          <w:p w:rsidR="00065A1E" w:rsidRPr="004D0D25" w:rsidRDefault="00065A1E" w:rsidP="007756E7">
            <w:pPr>
              <w:widowControl w:val="0"/>
              <w:autoSpaceDE w:val="0"/>
              <w:autoSpaceDN w:val="0"/>
              <w:adjustRightInd w:val="0"/>
              <w:jc w:val="both"/>
            </w:pPr>
            <w:r>
              <w:t>Налоги и налогообложение</w:t>
            </w:r>
          </w:p>
        </w:tc>
        <w:tc>
          <w:tcPr>
            <w:tcW w:w="5386" w:type="dxa"/>
          </w:tcPr>
          <w:p w:rsidR="00065A1E" w:rsidRPr="003B43E0" w:rsidRDefault="00065A1E" w:rsidP="007756E7">
            <w:pPr>
              <w:widowControl w:val="0"/>
              <w:tabs>
                <w:tab w:val="left" w:pos="3974"/>
                <w:tab w:val="left" w:pos="4116"/>
              </w:tabs>
              <w:autoSpaceDE w:val="0"/>
              <w:autoSpaceDN w:val="0"/>
              <w:adjustRightInd w:val="0"/>
              <w:spacing w:line="239" w:lineRule="auto"/>
              <w:ind w:left="5" w:right="176"/>
            </w:pPr>
            <w:r w:rsidRPr="003B43E0">
              <w:t>ПМ.0</w:t>
            </w:r>
            <w:r>
              <w:t>1</w:t>
            </w:r>
            <w:r w:rsidRPr="003B43E0">
              <w:t xml:space="preserve"> Ведение бухгалтерского учета </w:t>
            </w:r>
            <w:r>
              <w:t xml:space="preserve">и налогового учета </w:t>
            </w:r>
          </w:p>
          <w:p w:rsidR="00065A1E" w:rsidRPr="004D0D25" w:rsidRDefault="00065A1E" w:rsidP="003B43E0">
            <w:pPr>
              <w:widowControl w:val="0"/>
              <w:shd w:val="clear" w:color="auto" w:fill="FFFFFF"/>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r>
      <w:tr w:rsidR="00065A1E" w:rsidRPr="004D0D25" w:rsidTr="00C926A6">
        <w:trPr>
          <w:trHeight w:val="416"/>
        </w:trPr>
        <w:tc>
          <w:tcPr>
            <w:tcW w:w="4815" w:type="dxa"/>
          </w:tcPr>
          <w:p w:rsidR="00065A1E" w:rsidRPr="00071639" w:rsidRDefault="00065A1E" w:rsidP="00215D64">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071639" w:rsidRDefault="00065A1E" w:rsidP="00215D64">
            <w:pPr>
              <w:widowControl w:val="0"/>
              <w:autoSpaceDE w:val="0"/>
              <w:autoSpaceDN w:val="0"/>
              <w:adjustRightInd w:val="0"/>
              <w:jc w:val="both"/>
            </w:pPr>
            <w:r>
              <w:t>ПРу</w:t>
            </w:r>
            <w:r w:rsidRPr="00071639">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065A1E" w:rsidRPr="00071639" w:rsidRDefault="00065A1E" w:rsidP="00215D64">
            <w:pPr>
              <w:widowControl w:val="0"/>
              <w:autoSpaceDE w:val="0"/>
              <w:autoSpaceDN w:val="0"/>
              <w:adjustRightInd w:val="0"/>
              <w:jc w:val="both"/>
            </w:pPr>
            <w:r>
              <w:t>ПРу</w:t>
            </w:r>
            <w:r w:rsidRPr="00071639">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65A1E" w:rsidRPr="00071639" w:rsidRDefault="00065A1E" w:rsidP="00215D64">
            <w:pPr>
              <w:widowControl w:val="0"/>
              <w:autoSpaceDE w:val="0"/>
              <w:autoSpaceDN w:val="0"/>
              <w:adjustRightInd w:val="0"/>
              <w:jc w:val="both"/>
            </w:pPr>
            <w:r>
              <w:t>ПРу</w:t>
            </w:r>
            <w:r w:rsidRPr="0007163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065A1E" w:rsidRDefault="00065A1E" w:rsidP="00215D64">
            <w:pPr>
              <w:widowControl w:val="0"/>
              <w:autoSpaceDE w:val="0"/>
              <w:autoSpaceDN w:val="0"/>
              <w:adjustRightInd w:val="0"/>
              <w:jc w:val="both"/>
            </w:pPr>
            <w:r>
              <w:t>ПРу</w:t>
            </w:r>
            <w:r w:rsidRPr="00071639">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065A1E" w:rsidRPr="00071639" w:rsidRDefault="00065A1E" w:rsidP="00215D64">
            <w:pPr>
              <w:widowControl w:val="0"/>
              <w:autoSpaceDE w:val="0"/>
              <w:autoSpaceDN w:val="0"/>
              <w:adjustRightInd w:val="0"/>
              <w:jc w:val="both"/>
            </w:pPr>
            <w:r>
              <w:t>ПРу</w:t>
            </w:r>
            <w:r w:rsidRPr="00071639">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065A1E" w:rsidRPr="00071639" w:rsidRDefault="00065A1E" w:rsidP="00215D64">
            <w:pPr>
              <w:widowControl w:val="0"/>
              <w:autoSpaceDE w:val="0"/>
              <w:autoSpaceDN w:val="0"/>
              <w:adjustRightInd w:val="0"/>
              <w:jc w:val="both"/>
            </w:pPr>
            <w:r>
              <w:t>ПРу</w:t>
            </w:r>
            <w:r w:rsidRPr="00071639">
              <w:t>12 умение вычислять геометрические величины (длина, угол, площадь, объем, площадь поверхности), используя изученные формулы и методы;</w:t>
            </w:r>
          </w:p>
          <w:p w:rsidR="00065A1E" w:rsidRPr="00071639" w:rsidRDefault="00065A1E" w:rsidP="00215D64">
            <w:pPr>
              <w:widowControl w:val="0"/>
              <w:autoSpaceDE w:val="0"/>
              <w:autoSpaceDN w:val="0"/>
              <w:adjustRightInd w:val="0"/>
              <w:jc w:val="both"/>
            </w:pPr>
            <w:r>
              <w:t>ПРу</w:t>
            </w:r>
            <w:r w:rsidRPr="00071639">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4D0D25" w:rsidRDefault="00065A1E" w:rsidP="00215D64">
            <w:pPr>
              <w:rPr>
                <w:highlight w:val="yellow"/>
              </w:rPr>
            </w:pPr>
            <w:r>
              <w:t>ПРу</w:t>
            </w:r>
            <w:r w:rsidRPr="00071639">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4791" w:type="dxa"/>
          </w:tcPr>
          <w:p w:rsidR="00065A1E" w:rsidRDefault="00065A1E" w:rsidP="00FD5BC9">
            <w:pPr>
              <w:ind w:firstLine="74"/>
              <w:rPr>
                <w:shd w:val="clear" w:color="auto" w:fill="FFFFFF"/>
              </w:rPr>
            </w:pPr>
            <w:r w:rsidRPr="004D0D25">
              <w:t>Знать:</w:t>
            </w:r>
          </w:p>
          <w:p w:rsidR="00065A1E" w:rsidRDefault="00065A1E" w:rsidP="00FD5BC9">
            <w:pPr>
              <w:ind w:firstLine="81"/>
              <w:rPr>
                <w:color w:val="000000"/>
              </w:rPr>
            </w:pPr>
            <w:r>
              <w:rPr>
                <w:color w:val="000000"/>
              </w:rPr>
              <w:t>-</w:t>
            </w:r>
            <w:r w:rsidRPr="006F7A71">
              <w:rPr>
                <w:color w:val="000000"/>
              </w:rPr>
              <w:t xml:space="preserve">алгоритмы выполнения работ в профессиональной и смежных областях; методы работы в профессиональной и смежных сферах; </w:t>
            </w:r>
          </w:p>
          <w:p w:rsidR="00065A1E" w:rsidRDefault="00065A1E" w:rsidP="00FD5BC9">
            <w:pPr>
              <w:ind w:firstLine="81"/>
              <w:rPr>
                <w:color w:val="000000"/>
              </w:rPr>
            </w:pPr>
            <w:r>
              <w:rPr>
                <w:color w:val="000000"/>
              </w:rPr>
              <w:t>-С</w:t>
            </w:r>
            <w:r w:rsidRPr="006F7A71">
              <w:rPr>
                <w:color w:val="000000"/>
              </w:rPr>
              <w:t>овременные средства и устройства информатизации; порядок их применения и программное обеспечение в профессиональной деятельности</w:t>
            </w:r>
          </w:p>
          <w:p w:rsidR="00065A1E" w:rsidRDefault="00065A1E" w:rsidP="00FD5BC9">
            <w:pPr>
              <w:ind w:firstLine="81"/>
              <w:rPr>
                <w:shd w:val="clear" w:color="auto" w:fill="FFFFFF"/>
              </w:rPr>
            </w:pPr>
            <w:r w:rsidRPr="004D0D25">
              <w:rPr>
                <w:shd w:val="clear" w:color="auto" w:fill="FFFFFF"/>
              </w:rPr>
              <w:t>Уметь</w:t>
            </w:r>
            <w:r>
              <w:rPr>
                <w:shd w:val="clear" w:color="auto" w:fill="FFFFFF"/>
              </w:rPr>
              <w:t>:</w:t>
            </w:r>
          </w:p>
          <w:p w:rsidR="00065A1E" w:rsidRDefault="00065A1E" w:rsidP="00FD5BC9">
            <w:pPr>
              <w:widowControl w:val="0"/>
              <w:autoSpaceDE w:val="0"/>
              <w:autoSpaceDN w:val="0"/>
              <w:adjustRightInd w:val="0"/>
              <w:jc w:val="both"/>
              <w:rPr>
                <w:color w:val="000000"/>
              </w:rPr>
            </w:pPr>
            <w:r>
              <w:rPr>
                <w:color w:val="000000"/>
              </w:rPr>
              <w:t>-О</w:t>
            </w:r>
            <w:r w:rsidRPr="006F7A71">
              <w:rPr>
                <w:color w:val="000000"/>
              </w:rPr>
              <w:t xml:space="preserve">пределять задачи для поиска информации; определять необходимые источники информации; планировать процесс поиска; </w:t>
            </w:r>
          </w:p>
          <w:p w:rsidR="00065A1E" w:rsidRDefault="00065A1E" w:rsidP="00FD5BC9">
            <w:pPr>
              <w:widowControl w:val="0"/>
              <w:autoSpaceDE w:val="0"/>
              <w:autoSpaceDN w:val="0"/>
              <w:adjustRightInd w:val="0"/>
              <w:jc w:val="both"/>
              <w:rPr>
                <w:color w:val="000000"/>
              </w:rPr>
            </w:pPr>
            <w:r>
              <w:rPr>
                <w:color w:val="000000"/>
              </w:rPr>
              <w:t>-С</w:t>
            </w:r>
            <w:r w:rsidRPr="006F7A71">
              <w:rPr>
                <w:color w:val="000000"/>
              </w:rPr>
              <w:t>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065A1E" w:rsidRDefault="00065A1E" w:rsidP="00FD5BC9">
            <w:pPr>
              <w:widowControl w:val="0"/>
              <w:autoSpaceDE w:val="0"/>
              <w:autoSpaceDN w:val="0"/>
              <w:adjustRightInd w:val="0"/>
              <w:jc w:val="both"/>
              <w:rPr>
                <w:color w:val="000000"/>
              </w:rPr>
            </w:pPr>
            <w:r>
              <w:rPr>
                <w:color w:val="000000"/>
              </w:rPr>
              <w:t>-О</w:t>
            </w:r>
            <w:r w:rsidRPr="006F7A71">
              <w:rPr>
                <w:color w:val="000000"/>
              </w:rPr>
              <w:t>пределять виды и порядок налогообложения;</w:t>
            </w:r>
            <w:r w:rsidRPr="006F7A71">
              <w:rPr>
                <w:color w:val="000000"/>
              </w:rPr>
              <w:br/>
            </w:r>
            <w:r>
              <w:rPr>
                <w:color w:val="000000"/>
              </w:rPr>
              <w:t>-О</w:t>
            </w:r>
            <w:r w:rsidRPr="006F7A71">
              <w:rPr>
                <w:color w:val="000000"/>
              </w:rPr>
              <w:t>формлять бухгалтерскими проводками начисления и перечисления сумм налогов и сборов;организовывать аналитический учет по счету 68 "Расчеты по налогам и сборам".</w:t>
            </w:r>
          </w:p>
          <w:p w:rsidR="00065A1E" w:rsidRPr="004D0D25" w:rsidRDefault="00065A1E" w:rsidP="00FD5BC9">
            <w:pPr>
              <w:widowControl w:val="0"/>
              <w:autoSpaceDE w:val="0"/>
              <w:autoSpaceDN w:val="0"/>
              <w:adjustRightInd w:val="0"/>
              <w:jc w:val="both"/>
            </w:pPr>
            <w:r>
              <w:rPr>
                <w:color w:val="000000"/>
              </w:rPr>
              <w:t>-П</w:t>
            </w:r>
            <w:r w:rsidRPr="006F7A71">
              <w:rPr>
                <w:color w:val="000000"/>
              </w:rPr>
              <w:t>роводить учет расчетов по социальному страхованию и обеспечению;</w:t>
            </w:r>
            <w:r w:rsidRPr="006F7A71">
              <w:rPr>
                <w:color w:val="000000"/>
              </w:rPr>
              <w:br/>
              <w:t>определять объекты налогообложения для исчисления, отчеты по страховым взносам в ФНС России и государственные внебюджетные фонды</w:t>
            </w:r>
          </w:p>
        </w:tc>
        <w:tc>
          <w:tcPr>
            <w:tcW w:w="5386" w:type="dxa"/>
          </w:tcPr>
          <w:p w:rsidR="00065A1E" w:rsidRDefault="00065A1E" w:rsidP="004D0D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hd w:val="clear" w:color="auto" w:fill="FFFFFF"/>
                <w:lang w:eastAsia="ar-SA"/>
              </w:rPr>
            </w:pPr>
            <w:r w:rsidRPr="004D0D25">
              <w:rPr>
                <w:lang w:eastAsia="ar-SA"/>
              </w:rPr>
              <w:t xml:space="preserve">Знать: </w:t>
            </w:r>
          </w:p>
          <w:p w:rsidR="00065A1E" w:rsidRDefault="00065A1E" w:rsidP="002D1AB1">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w:t>
            </w:r>
            <w:r w:rsidRPr="00747563">
              <w:rPr>
                <w:rFonts w:ascii="Times New Roman" w:hAnsi="Times New Roman" w:cs="Times New Roman"/>
                <w:sz w:val="24"/>
                <w:szCs w:val="24"/>
              </w:rPr>
              <w:t xml:space="preserve"> нормативные правовые акты, регулирующие порядок проведения инвентаризации активов и обязательств;</w:t>
            </w:r>
          </w:p>
          <w:p w:rsidR="00065A1E" w:rsidRPr="00345938" w:rsidRDefault="00065A1E" w:rsidP="002D1AB1">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w:t>
            </w:r>
            <w:r w:rsidRPr="00345938">
              <w:rPr>
                <w:rFonts w:ascii="Times New Roman" w:hAnsi="Times New Roman" w:cs="Times New Roman"/>
                <w:sz w:val="24"/>
                <w:szCs w:val="24"/>
              </w:rPr>
              <w:t>приемы физического подсчета активов;</w:t>
            </w:r>
          </w:p>
          <w:p w:rsidR="00065A1E" w:rsidRDefault="00065A1E" w:rsidP="002D1AB1">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w:t>
            </w:r>
            <w:r w:rsidRPr="00345938">
              <w:rPr>
                <w:rFonts w:ascii="Times New Roman" w:hAnsi="Times New Roman" w:cs="Times New Roman"/>
                <w:sz w:val="24"/>
                <w:szCs w:val="24"/>
              </w:rPr>
              <w:t>порядок составления инвентаризационных описей и сроки передачи их в бухгалтерию;</w:t>
            </w:r>
          </w:p>
          <w:p w:rsidR="00065A1E" w:rsidRPr="00747563" w:rsidRDefault="00065A1E" w:rsidP="00EE6927">
            <w:pPr>
              <w:autoSpaceDE w:val="0"/>
              <w:autoSpaceDN w:val="0"/>
              <w:adjustRightInd w:val="0"/>
              <w:ind w:firstLine="283"/>
              <w:jc w:val="both"/>
            </w:pPr>
            <w:r>
              <w:t>-</w:t>
            </w:r>
            <w:r w:rsidRPr="00747563">
              <w:t>оформление бухгалтерскими проводками начисления и перечисления сумм налогов и сборов;</w:t>
            </w:r>
          </w:p>
          <w:p w:rsidR="00065A1E" w:rsidRDefault="00065A1E" w:rsidP="00EE6927">
            <w:pPr>
              <w:autoSpaceDE w:val="0"/>
              <w:autoSpaceDN w:val="0"/>
              <w:adjustRightInd w:val="0"/>
              <w:ind w:firstLine="283"/>
              <w:jc w:val="both"/>
            </w:pPr>
            <w:r>
              <w:t>-</w:t>
            </w:r>
            <w:r w:rsidRPr="00747563">
              <w:t>аналитический учет по счету 68 "Расчеты по налогам и сборам";</w:t>
            </w:r>
          </w:p>
          <w:p w:rsidR="00065A1E" w:rsidRPr="00747563" w:rsidRDefault="00065A1E" w:rsidP="00EE6927">
            <w:pPr>
              <w:autoSpaceDE w:val="0"/>
              <w:autoSpaceDN w:val="0"/>
              <w:adjustRightInd w:val="0"/>
              <w:ind w:firstLine="283"/>
              <w:jc w:val="both"/>
            </w:pPr>
            <w:r>
              <w:t>-</w:t>
            </w:r>
            <w:r w:rsidRPr="00747563">
              <w:t>учет расчетов по социальному страхованию и обеспечению;</w:t>
            </w:r>
          </w:p>
          <w:p w:rsidR="00065A1E" w:rsidRDefault="00065A1E" w:rsidP="00EE6927">
            <w:pPr>
              <w:autoSpaceDE w:val="0"/>
              <w:autoSpaceDN w:val="0"/>
              <w:adjustRightInd w:val="0"/>
              <w:ind w:firstLine="283"/>
              <w:jc w:val="both"/>
            </w:pPr>
            <w:r>
              <w:t>-</w:t>
            </w:r>
            <w:r w:rsidRPr="00747563">
              <w:t>аналитический учет по счету 69 "Расчеты по социальному страхованию";</w:t>
            </w:r>
          </w:p>
          <w:p w:rsidR="00065A1E" w:rsidRDefault="00065A1E" w:rsidP="00EE6927">
            <w:pPr>
              <w:jc w:val="both"/>
            </w:pPr>
            <w:r>
              <w:t xml:space="preserve">-   </w:t>
            </w:r>
            <w:r w:rsidRPr="00E65C41">
              <w:t>порядок проведения проверки первичных бухгалтерских документов, формальной проверки документов, проверки по существу, арифметической проверки;</w:t>
            </w:r>
          </w:p>
          <w:p w:rsidR="00065A1E" w:rsidRDefault="00065A1E" w:rsidP="00EE6927">
            <w:pPr>
              <w:jc w:val="both"/>
            </w:pPr>
            <w:r>
              <w:t xml:space="preserve">-  </w:t>
            </w:r>
            <w:r w:rsidRPr="00E65C41">
              <w:t xml:space="preserve">порядок проведения таксировки и контировки первичных бухгалтерских документов; </w:t>
            </w:r>
          </w:p>
          <w:p w:rsidR="00065A1E" w:rsidRDefault="00065A1E" w:rsidP="00FD5B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rPr>
                <w:lang w:eastAsia="ar-SA"/>
              </w:rPr>
            </w:pPr>
            <w:r w:rsidRPr="004D0D25">
              <w:rPr>
                <w:lang w:eastAsia="ar-SA"/>
              </w:rPr>
              <w:t>Уметь</w:t>
            </w:r>
            <w:r>
              <w:rPr>
                <w:lang w:eastAsia="ar-SA"/>
              </w:rPr>
              <w:t>:</w:t>
            </w:r>
          </w:p>
          <w:p w:rsidR="00065A1E" w:rsidRPr="00747563" w:rsidRDefault="00065A1E" w:rsidP="00EE6927">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w:t>
            </w:r>
            <w:r w:rsidRPr="00747563">
              <w:rPr>
                <w:rFonts w:ascii="Times New Roman" w:hAnsi="Times New Roman" w:cs="Times New Roman"/>
                <w:sz w:val="24"/>
                <w:szCs w:val="24"/>
              </w:rPr>
              <w:t>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065A1E" w:rsidRDefault="00065A1E" w:rsidP="00EE692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747563">
              <w:rPr>
                <w:rFonts w:ascii="Times New Roman" w:hAnsi="Times New Roman" w:cs="Times New Roman"/>
                <w:sz w:val="24"/>
                <w:szCs w:val="24"/>
              </w:rPr>
              <w:t>составлять инвентаризационные описи;</w:t>
            </w:r>
          </w:p>
          <w:p w:rsidR="00065A1E" w:rsidRDefault="00065A1E" w:rsidP="00EE6927">
            <w:pPr>
              <w:jc w:val="both"/>
            </w:pPr>
            <w:r>
              <w:t>- 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p w:rsidR="00065A1E" w:rsidRDefault="00065A1E" w:rsidP="00EE6927">
            <w:pPr>
              <w:jc w:val="both"/>
            </w:pPr>
            <w:r>
              <w:t>-   составлять инвентаризационные описи;</w:t>
            </w:r>
          </w:p>
          <w:p w:rsidR="00065A1E" w:rsidRDefault="00065A1E" w:rsidP="00EE6927">
            <w:pPr>
              <w:jc w:val="both"/>
            </w:pPr>
            <w:r>
              <w:t>- формировать бухгалтерские проводки по отражению недостачи активов, выявленных в ходе инвентаризации, независимо от причин их возникновения с целью контроля на счете 94 "Недостачи и потери от порчи ценностей";</w:t>
            </w:r>
          </w:p>
          <w:p w:rsidR="00065A1E" w:rsidRDefault="00065A1E" w:rsidP="00EE6927">
            <w:pPr>
              <w:jc w:val="both"/>
            </w:pPr>
            <w:r>
              <w:t xml:space="preserve">- </w:t>
            </w:r>
            <w:r w:rsidRPr="00747563">
              <w:t>проводить учет расчетов по социальному страхованию и обеспечению</w:t>
            </w:r>
          </w:p>
          <w:p w:rsidR="00065A1E" w:rsidRPr="004D0D25" w:rsidRDefault="00065A1E" w:rsidP="007B7EC8">
            <w:pPr>
              <w:autoSpaceDE w:val="0"/>
              <w:autoSpaceDN w:val="0"/>
              <w:adjustRightInd w:val="0"/>
              <w:ind w:firstLine="283"/>
              <w:jc w:val="both"/>
            </w:pPr>
            <w:r>
              <w:t xml:space="preserve">-  </w:t>
            </w:r>
            <w:r w:rsidRPr="00747563">
              <w:t>осуществлять аналитический учет по счету 69 "Расчеты по социальному страхованию";</w:t>
            </w:r>
          </w:p>
        </w:tc>
      </w:tr>
    </w:tbl>
    <w:p w:rsidR="00065A1E" w:rsidRDefault="00065A1E" w:rsidP="002872A2">
      <w:pPr>
        <w:rPr>
          <w:b/>
          <w:bCs/>
        </w:rPr>
        <w:sectPr w:rsidR="00065A1E" w:rsidSect="003D1899">
          <w:footerReference w:type="even" r:id="rId9"/>
          <w:footerReference w:type="default" r:id="rId10"/>
          <w:pgSz w:w="16838" w:h="11906" w:orient="landscape"/>
          <w:pgMar w:top="1701" w:right="1134" w:bottom="850" w:left="1134" w:header="708" w:footer="708" w:gutter="0"/>
          <w:cols w:space="720"/>
          <w:docGrid w:linePitch="326"/>
        </w:sectPr>
      </w:pPr>
    </w:p>
    <w:p w:rsidR="00065A1E" w:rsidRDefault="00065A1E" w:rsidP="002872A2">
      <w:pPr>
        <w:rPr>
          <w:b/>
          <w:bCs/>
        </w:rPr>
      </w:pPr>
    </w:p>
    <w:p w:rsidR="00065A1E" w:rsidRPr="002872A2" w:rsidRDefault="00065A1E" w:rsidP="002872A2">
      <w:pPr>
        <w:rPr>
          <w:b/>
          <w:bCs/>
        </w:rPr>
      </w:pPr>
      <w:r w:rsidRPr="002872A2">
        <w:rPr>
          <w:b/>
          <w:bCs/>
        </w:rPr>
        <w:t xml:space="preserve">2.4. Объем общеобразовательной дисциплины по видам </w:t>
      </w:r>
      <w:r>
        <w:rPr>
          <w:b/>
          <w:bCs/>
        </w:rPr>
        <w:t>учебной</w:t>
      </w:r>
      <w:r w:rsidRPr="002872A2">
        <w:rPr>
          <w:b/>
          <w:bCs/>
        </w:rPr>
        <w:t xml:space="preserve"> деятельности</w:t>
      </w:r>
    </w:p>
    <w:p w:rsidR="00065A1E" w:rsidRPr="002872A2" w:rsidRDefault="00065A1E" w:rsidP="002872A2"/>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868"/>
        <w:gridCol w:w="1754"/>
      </w:tblGrid>
      <w:tr w:rsidR="00065A1E" w:rsidRPr="002872A2" w:rsidTr="00215D64">
        <w:tc>
          <w:tcPr>
            <w:tcW w:w="5211" w:type="dxa"/>
          </w:tcPr>
          <w:p w:rsidR="00065A1E" w:rsidRPr="002872A2" w:rsidRDefault="00065A1E" w:rsidP="002872A2">
            <w:pPr>
              <w:jc w:val="center"/>
            </w:pPr>
            <w:r w:rsidRPr="002872A2">
              <w:t xml:space="preserve">Вид </w:t>
            </w:r>
            <w:r>
              <w:t>общеобразовательной</w:t>
            </w:r>
            <w:r w:rsidRPr="002872A2">
              <w:t xml:space="preserve"> работы</w:t>
            </w:r>
          </w:p>
        </w:tc>
        <w:tc>
          <w:tcPr>
            <w:tcW w:w="1868" w:type="dxa"/>
          </w:tcPr>
          <w:p w:rsidR="00065A1E" w:rsidRDefault="00065A1E" w:rsidP="002872A2">
            <w:pPr>
              <w:jc w:val="center"/>
            </w:pPr>
            <w:r w:rsidRPr="002872A2">
              <w:t>Объем в академических часах</w:t>
            </w:r>
          </w:p>
          <w:p w:rsidR="00065A1E" w:rsidRPr="002872A2" w:rsidRDefault="00065A1E" w:rsidP="002872A2">
            <w:pPr>
              <w:jc w:val="center"/>
            </w:pPr>
            <w:r>
              <w:t>Очная форма</w:t>
            </w:r>
          </w:p>
        </w:tc>
        <w:tc>
          <w:tcPr>
            <w:tcW w:w="1754" w:type="dxa"/>
          </w:tcPr>
          <w:p w:rsidR="00065A1E" w:rsidRDefault="00065A1E" w:rsidP="00AD1432">
            <w:pPr>
              <w:jc w:val="center"/>
            </w:pPr>
            <w:r w:rsidRPr="002872A2">
              <w:t>Объем в академических часах</w:t>
            </w:r>
          </w:p>
          <w:p w:rsidR="00065A1E" w:rsidRPr="002872A2" w:rsidRDefault="00065A1E" w:rsidP="00AD1432">
            <w:pPr>
              <w:jc w:val="center"/>
            </w:pPr>
            <w:r>
              <w:t>заочная форма</w:t>
            </w:r>
          </w:p>
        </w:tc>
      </w:tr>
      <w:tr w:rsidR="00065A1E" w:rsidRPr="002872A2" w:rsidTr="00215D64">
        <w:tc>
          <w:tcPr>
            <w:tcW w:w="5211" w:type="dxa"/>
          </w:tcPr>
          <w:p w:rsidR="00065A1E" w:rsidRPr="002872A2" w:rsidRDefault="00065A1E" w:rsidP="004D0D25">
            <w:pPr>
              <w:jc w:val="both"/>
            </w:pPr>
            <w:r w:rsidRPr="002872A2">
              <w:t>Объем общеобразовательной дисциплины, в том числе реализуемый в форме практической подготовки</w:t>
            </w:r>
          </w:p>
        </w:tc>
        <w:tc>
          <w:tcPr>
            <w:tcW w:w="1868" w:type="dxa"/>
          </w:tcPr>
          <w:p w:rsidR="00065A1E" w:rsidRPr="00BE3B74" w:rsidRDefault="00065A1E" w:rsidP="004D0D25">
            <w:pPr>
              <w:jc w:val="center"/>
            </w:pPr>
            <w:r w:rsidRPr="00BE3B74">
              <w:rPr>
                <w:lang w:eastAsia="en-US"/>
              </w:rPr>
              <w:t>2</w:t>
            </w:r>
            <w:r>
              <w:rPr>
                <w:lang w:eastAsia="en-US"/>
              </w:rPr>
              <w:t>76</w:t>
            </w:r>
          </w:p>
        </w:tc>
        <w:tc>
          <w:tcPr>
            <w:tcW w:w="1754" w:type="dxa"/>
          </w:tcPr>
          <w:p w:rsidR="00065A1E" w:rsidRPr="00BE3B74" w:rsidRDefault="00065A1E" w:rsidP="004D0D25">
            <w:pPr>
              <w:jc w:val="center"/>
              <w:rPr>
                <w:lang w:eastAsia="en-US"/>
              </w:rPr>
            </w:pPr>
            <w:r w:rsidRPr="00BE3B74">
              <w:rPr>
                <w:lang w:eastAsia="en-US"/>
              </w:rPr>
              <w:t>2</w:t>
            </w:r>
            <w:r>
              <w:rPr>
                <w:lang w:eastAsia="en-US"/>
              </w:rPr>
              <w:t>76</w:t>
            </w:r>
          </w:p>
        </w:tc>
      </w:tr>
      <w:tr w:rsidR="00065A1E" w:rsidRPr="002872A2" w:rsidTr="00215D64">
        <w:tc>
          <w:tcPr>
            <w:tcW w:w="5211" w:type="dxa"/>
            <w:shd w:val="clear" w:color="auto" w:fill="FBE4D5"/>
          </w:tcPr>
          <w:p w:rsidR="00065A1E" w:rsidRPr="004D0D25" w:rsidRDefault="00065A1E" w:rsidP="004D0D25">
            <w:pPr>
              <w:rPr>
                <w:b/>
                <w:bCs/>
              </w:rPr>
            </w:pPr>
            <w:r w:rsidRPr="004D0D25">
              <w:rPr>
                <w:b/>
                <w:bCs/>
              </w:rPr>
              <w:t>в том числе реализуемый в форме практической подготовки</w:t>
            </w:r>
          </w:p>
        </w:tc>
        <w:tc>
          <w:tcPr>
            <w:tcW w:w="1868" w:type="dxa"/>
            <w:shd w:val="clear" w:color="auto" w:fill="FBE4D5"/>
          </w:tcPr>
          <w:p w:rsidR="00065A1E" w:rsidRPr="00BE3B74" w:rsidRDefault="00065A1E" w:rsidP="004D0D25">
            <w:pPr>
              <w:jc w:val="center"/>
            </w:pPr>
            <w:r w:rsidRPr="00BE3B74">
              <w:rPr>
                <w:lang w:eastAsia="en-US"/>
              </w:rPr>
              <w:t>120</w:t>
            </w:r>
          </w:p>
        </w:tc>
        <w:tc>
          <w:tcPr>
            <w:tcW w:w="1754" w:type="dxa"/>
            <w:shd w:val="clear" w:color="auto" w:fill="FBE4D5"/>
          </w:tcPr>
          <w:p w:rsidR="00065A1E" w:rsidRPr="00BE3B74" w:rsidRDefault="00065A1E" w:rsidP="004D0D25">
            <w:pPr>
              <w:jc w:val="center"/>
              <w:rPr>
                <w:lang w:eastAsia="en-US"/>
              </w:rPr>
            </w:pPr>
            <w:r w:rsidRPr="00BE3B74">
              <w:rPr>
                <w:lang w:eastAsia="en-US"/>
              </w:rPr>
              <w:t>10</w:t>
            </w:r>
          </w:p>
        </w:tc>
      </w:tr>
      <w:tr w:rsidR="00065A1E" w:rsidRPr="002872A2" w:rsidTr="00215D64">
        <w:tc>
          <w:tcPr>
            <w:tcW w:w="5211" w:type="dxa"/>
          </w:tcPr>
          <w:p w:rsidR="00065A1E" w:rsidRPr="004D0D25" w:rsidRDefault="00065A1E" w:rsidP="004D0D25">
            <w:pPr>
              <w:rPr>
                <w:b/>
                <w:bCs/>
              </w:rPr>
            </w:pPr>
            <w:r w:rsidRPr="004D0D25">
              <w:rPr>
                <w:b/>
                <w:bCs/>
              </w:rPr>
              <w:t>в том числе из объема общеобразовательной дисциплины:</w:t>
            </w:r>
          </w:p>
        </w:tc>
        <w:tc>
          <w:tcPr>
            <w:tcW w:w="1868" w:type="dxa"/>
          </w:tcPr>
          <w:p w:rsidR="00065A1E" w:rsidRPr="00BE3B74" w:rsidRDefault="00065A1E" w:rsidP="004D0D25">
            <w:pPr>
              <w:jc w:val="center"/>
            </w:pPr>
          </w:p>
        </w:tc>
        <w:tc>
          <w:tcPr>
            <w:tcW w:w="1754" w:type="dxa"/>
          </w:tcPr>
          <w:p w:rsidR="00065A1E" w:rsidRPr="00BE3B74" w:rsidRDefault="00065A1E" w:rsidP="004D0D25">
            <w:pPr>
              <w:jc w:val="center"/>
            </w:pPr>
          </w:p>
        </w:tc>
      </w:tr>
      <w:tr w:rsidR="00065A1E" w:rsidRPr="002872A2" w:rsidTr="00215D64">
        <w:tc>
          <w:tcPr>
            <w:tcW w:w="5211" w:type="dxa"/>
          </w:tcPr>
          <w:p w:rsidR="00065A1E" w:rsidRPr="002872A2" w:rsidRDefault="00065A1E" w:rsidP="004D0D25">
            <w:r w:rsidRPr="002872A2">
              <w:t>Теоретическое обучение</w:t>
            </w:r>
          </w:p>
        </w:tc>
        <w:tc>
          <w:tcPr>
            <w:tcW w:w="1868" w:type="dxa"/>
          </w:tcPr>
          <w:p w:rsidR="00065A1E" w:rsidRPr="00BE3B74" w:rsidRDefault="00065A1E" w:rsidP="004D0D25">
            <w:pPr>
              <w:jc w:val="center"/>
            </w:pPr>
            <w:r w:rsidRPr="00BE3B74">
              <w:rPr>
                <w:lang w:eastAsia="en-US"/>
              </w:rPr>
              <w:t>114</w:t>
            </w:r>
          </w:p>
        </w:tc>
        <w:tc>
          <w:tcPr>
            <w:tcW w:w="1754" w:type="dxa"/>
          </w:tcPr>
          <w:p w:rsidR="00065A1E" w:rsidRPr="00BE3B74" w:rsidRDefault="00065A1E" w:rsidP="004D0D25">
            <w:pPr>
              <w:jc w:val="center"/>
              <w:rPr>
                <w:lang w:eastAsia="en-US"/>
              </w:rPr>
            </w:pPr>
            <w:r w:rsidRPr="00BE3B74">
              <w:rPr>
                <w:lang w:eastAsia="en-US"/>
              </w:rPr>
              <w:t>14</w:t>
            </w:r>
          </w:p>
        </w:tc>
      </w:tr>
      <w:tr w:rsidR="00065A1E" w:rsidRPr="002872A2" w:rsidTr="00215D64">
        <w:tc>
          <w:tcPr>
            <w:tcW w:w="5211" w:type="dxa"/>
            <w:shd w:val="clear" w:color="auto" w:fill="FBE4D5"/>
          </w:tcPr>
          <w:p w:rsidR="00065A1E" w:rsidRPr="002872A2" w:rsidRDefault="00065A1E" w:rsidP="004D0D25">
            <w:r w:rsidRPr="002872A2">
              <w:t>Лабораторные работы (если предусмотрено)</w:t>
            </w:r>
          </w:p>
        </w:tc>
        <w:tc>
          <w:tcPr>
            <w:tcW w:w="1868" w:type="dxa"/>
            <w:shd w:val="clear" w:color="auto" w:fill="FBE4D5"/>
          </w:tcPr>
          <w:p w:rsidR="00065A1E" w:rsidRPr="00BE3B74" w:rsidRDefault="00065A1E" w:rsidP="004D0D25">
            <w:pPr>
              <w:jc w:val="center"/>
            </w:pPr>
            <w:r w:rsidRPr="00BE3B74">
              <w:rPr>
                <w:lang w:eastAsia="en-US"/>
              </w:rPr>
              <w:t>0</w:t>
            </w:r>
          </w:p>
        </w:tc>
        <w:tc>
          <w:tcPr>
            <w:tcW w:w="1754" w:type="dxa"/>
            <w:shd w:val="clear" w:color="auto" w:fill="FBE4D5"/>
          </w:tcPr>
          <w:p w:rsidR="00065A1E" w:rsidRPr="00BE3B74" w:rsidRDefault="00065A1E" w:rsidP="004D0D25">
            <w:pPr>
              <w:jc w:val="center"/>
              <w:rPr>
                <w:lang w:eastAsia="en-US"/>
              </w:rPr>
            </w:pPr>
            <w:r>
              <w:rPr>
                <w:lang w:eastAsia="en-US"/>
              </w:rPr>
              <w:t>0</w:t>
            </w:r>
          </w:p>
        </w:tc>
      </w:tr>
      <w:tr w:rsidR="00065A1E" w:rsidRPr="002872A2" w:rsidTr="00215D64">
        <w:tc>
          <w:tcPr>
            <w:tcW w:w="5211" w:type="dxa"/>
            <w:shd w:val="clear" w:color="auto" w:fill="FBE4D5"/>
          </w:tcPr>
          <w:p w:rsidR="00065A1E" w:rsidRPr="002872A2" w:rsidRDefault="00065A1E" w:rsidP="004D0D25">
            <w:r w:rsidRPr="002872A2">
              <w:t>Практические занятия (если предусмотрено)</w:t>
            </w:r>
          </w:p>
        </w:tc>
        <w:tc>
          <w:tcPr>
            <w:tcW w:w="1868" w:type="dxa"/>
            <w:shd w:val="clear" w:color="auto" w:fill="FBE4D5"/>
          </w:tcPr>
          <w:p w:rsidR="00065A1E" w:rsidRPr="00BE3B74" w:rsidRDefault="00065A1E" w:rsidP="004D0D25">
            <w:pPr>
              <w:jc w:val="center"/>
            </w:pPr>
            <w:r w:rsidRPr="00BE3B74">
              <w:rPr>
                <w:lang w:eastAsia="en-US"/>
              </w:rPr>
              <w:t>1</w:t>
            </w:r>
            <w:r>
              <w:rPr>
                <w:lang w:eastAsia="en-US"/>
              </w:rPr>
              <w:t>12</w:t>
            </w:r>
          </w:p>
        </w:tc>
        <w:tc>
          <w:tcPr>
            <w:tcW w:w="1754" w:type="dxa"/>
            <w:shd w:val="clear" w:color="auto" w:fill="FBE4D5"/>
          </w:tcPr>
          <w:p w:rsidR="00065A1E" w:rsidRPr="00BE3B74" w:rsidRDefault="00065A1E" w:rsidP="004D0D25">
            <w:pPr>
              <w:jc w:val="center"/>
              <w:rPr>
                <w:lang w:eastAsia="en-US"/>
              </w:rPr>
            </w:pPr>
            <w:r>
              <w:rPr>
                <w:lang w:eastAsia="en-US"/>
              </w:rPr>
              <w:t>2</w:t>
            </w:r>
          </w:p>
        </w:tc>
      </w:tr>
      <w:tr w:rsidR="00065A1E" w:rsidRPr="002872A2" w:rsidTr="00215D64">
        <w:tc>
          <w:tcPr>
            <w:tcW w:w="5211" w:type="dxa"/>
            <w:shd w:val="clear" w:color="auto" w:fill="FBE4D5"/>
          </w:tcPr>
          <w:p w:rsidR="00065A1E" w:rsidRPr="002872A2" w:rsidRDefault="00065A1E" w:rsidP="004D0D25">
            <w:r w:rsidRPr="002872A2">
              <w:t>Бинарные занятия (если предусмотрены)</w:t>
            </w:r>
          </w:p>
        </w:tc>
        <w:tc>
          <w:tcPr>
            <w:tcW w:w="1868" w:type="dxa"/>
            <w:shd w:val="clear" w:color="auto" w:fill="FBE4D5"/>
          </w:tcPr>
          <w:p w:rsidR="00065A1E" w:rsidRPr="00BE3B74" w:rsidRDefault="00065A1E" w:rsidP="004D0D25">
            <w:pPr>
              <w:jc w:val="center"/>
            </w:pPr>
            <w:r w:rsidRPr="00BE3B74">
              <w:rPr>
                <w:lang w:eastAsia="en-US"/>
              </w:rPr>
              <w:t>8</w:t>
            </w:r>
          </w:p>
        </w:tc>
        <w:tc>
          <w:tcPr>
            <w:tcW w:w="1754" w:type="dxa"/>
            <w:shd w:val="clear" w:color="auto" w:fill="FBE4D5"/>
          </w:tcPr>
          <w:p w:rsidR="00065A1E" w:rsidRPr="00BE3B74" w:rsidRDefault="00065A1E" w:rsidP="004D0D25">
            <w:pPr>
              <w:jc w:val="center"/>
              <w:rPr>
                <w:lang w:eastAsia="en-US"/>
              </w:rPr>
            </w:pPr>
            <w:r>
              <w:rPr>
                <w:lang w:eastAsia="en-US"/>
              </w:rPr>
              <w:t>8</w:t>
            </w:r>
          </w:p>
        </w:tc>
      </w:tr>
      <w:tr w:rsidR="00065A1E" w:rsidRPr="002872A2" w:rsidTr="00215D64">
        <w:tc>
          <w:tcPr>
            <w:tcW w:w="5211" w:type="dxa"/>
            <w:shd w:val="clear" w:color="auto" w:fill="FBE4D5"/>
          </w:tcPr>
          <w:p w:rsidR="00065A1E" w:rsidRPr="002872A2" w:rsidRDefault="00065A1E" w:rsidP="004D0D25">
            <w:r w:rsidRPr="002872A2">
              <w:t>Индивидуальный проект (если предусмотрен)</w:t>
            </w:r>
          </w:p>
        </w:tc>
        <w:tc>
          <w:tcPr>
            <w:tcW w:w="1868" w:type="dxa"/>
            <w:shd w:val="clear" w:color="auto" w:fill="FBE4D5"/>
          </w:tcPr>
          <w:p w:rsidR="00065A1E" w:rsidRPr="00BE3B74" w:rsidRDefault="00065A1E" w:rsidP="004D0D25">
            <w:pPr>
              <w:jc w:val="center"/>
            </w:pPr>
            <w:r>
              <w:rPr>
                <w:lang w:eastAsia="en-US"/>
              </w:rPr>
              <w:t>0</w:t>
            </w:r>
          </w:p>
        </w:tc>
        <w:tc>
          <w:tcPr>
            <w:tcW w:w="1754" w:type="dxa"/>
            <w:shd w:val="clear" w:color="auto" w:fill="FBE4D5"/>
          </w:tcPr>
          <w:p w:rsidR="00065A1E" w:rsidRPr="00BE3B74" w:rsidRDefault="00065A1E" w:rsidP="004D0D25">
            <w:pPr>
              <w:jc w:val="center"/>
              <w:rPr>
                <w:lang w:eastAsia="en-US"/>
              </w:rPr>
            </w:pPr>
            <w:r>
              <w:rPr>
                <w:lang w:eastAsia="en-US"/>
              </w:rPr>
              <w:t>0</w:t>
            </w:r>
          </w:p>
        </w:tc>
      </w:tr>
      <w:tr w:rsidR="00065A1E" w:rsidRPr="002872A2" w:rsidTr="00215D64">
        <w:tc>
          <w:tcPr>
            <w:tcW w:w="5211" w:type="dxa"/>
          </w:tcPr>
          <w:p w:rsidR="00065A1E" w:rsidRPr="002872A2" w:rsidRDefault="00065A1E" w:rsidP="004D0D25">
            <w:r w:rsidRPr="009F31F9">
              <w:t>Самостоятельная работа (если предусмотрена)</w:t>
            </w:r>
          </w:p>
        </w:tc>
        <w:tc>
          <w:tcPr>
            <w:tcW w:w="1868" w:type="dxa"/>
          </w:tcPr>
          <w:p w:rsidR="00065A1E" w:rsidRDefault="00065A1E" w:rsidP="004D0D25">
            <w:pPr>
              <w:jc w:val="center"/>
              <w:rPr>
                <w:lang w:eastAsia="en-US"/>
              </w:rPr>
            </w:pPr>
            <w:r>
              <w:rPr>
                <w:lang w:eastAsia="en-US"/>
              </w:rPr>
              <w:t>42</w:t>
            </w:r>
          </w:p>
        </w:tc>
        <w:tc>
          <w:tcPr>
            <w:tcW w:w="1754" w:type="dxa"/>
          </w:tcPr>
          <w:p w:rsidR="00065A1E" w:rsidRDefault="00065A1E" w:rsidP="004D0D25">
            <w:pPr>
              <w:jc w:val="center"/>
              <w:rPr>
                <w:lang w:eastAsia="en-US"/>
              </w:rPr>
            </w:pPr>
            <w:r>
              <w:rPr>
                <w:lang w:eastAsia="en-US"/>
              </w:rPr>
              <w:t>252</w:t>
            </w:r>
          </w:p>
        </w:tc>
      </w:tr>
      <w:tr w:rsidR="00065A1E" w:rsidRPr="002872A2" w:rsidTr="00215D64">
        <w:tc>
          <w:tcPr>
            <w:tcW w:w="5211" w:type="dxa"/>
          </w:tcPr>
          <w:p w:rsidR="00065A1E" w:rsidRPr="002872A2" w:rsidRDefault="00065A1E" w:rsidP="002872A2">
            <w:r w:rsidRPr="002872A2">
              <w:t>Промежуточная аттестация</w:t>
            </w:r>
          </w:p>
        </w:tc>
        <w:tc>
          <w:tcPr>
            <w:tcW w:w="1868" w:type="dxa"/>
          </w:tcPr>
          <w:p w:rsidR="00065A1E" w:rsidRPr="00BE3B74" w:rsidRDefault="00065A1E" w:rsidP="00BD1DD3">
            <w:pPr>
              <w:jc w:val="center"/>
              <w:rPr>
                <w:b/>
              </w:rPr>
            </w:pPr>
            <w:r w:rsidRPr="00BE3B74">
              <w:rPr>
                <w:b/>
              </w:rPr>
              <w:t>1,2 семестр - Экзамен</w:t>
            </w:r>
          </w:p>
        </w:tc>
        <w:tc>
          <w:tcPr>
            <w:tcW w:w="1754" w:type="dxa"/>
          </w:tcPr>
          <w:p w:rsidR="00065A1E" w:rsidRPr="00BE3B74" w:rsidRDefault="00065A1E" w:rsidP="00BD1DD3">
            <w:pPr>
              <w:jc w:val="center"/>
              <w:rPr>
                <w:b/>
              </w:rPr>
            </w:pPr>
            <w:r w:rsidRPr="00BE3B74">
              <w:rPr>
                <w:b/>
              </w:rPr>
              <w:t>1,2 семестр - Экзамен</w:t>
            </w:r>
          </w:p>
        </w:tc>
      </w:tr>
    </w:tbl>
    <w:p w:rsidR="00065A1E" w:rsidRDefault="00065A1E" w:rsidP="002872A2">
      <w:pPr>
        <w:rPr>
          <w:b/>
          <w:bCs/>
        </w:rPr>
        <w:sectPr w:rsidR="00065A1E" w:rsidSect="003D1899">
          <w:pgSz w:w="11906" w:h="16838"/>
          <w:pgMar w:top="1134" w:right="850" w:bottom="1134" w:left="1701" w:header="708" w:footer="708" w:gutter="0"/>
          <w:cols w:space="720"/>
          <w:docGrid w:linePitch="326"/>
        </w:sectPr>
      </w:pPr>
    </w:p>
    <w:p w:rsidR="00065A1E" w:rsidRDefault="00065A1E" w:rsidP="002872A2">
      <w:pPr>
        <w:rPr>
          <w:b/>
          <w:bCs/>
        </w:rPr>
      </w:pPr>
    </w:p>
    <w:p w:rsidR="00065A1E" w:rsidRDefault="00065A1E" w:rsidP="002872A2">
      <w:pPr>
        <w:rPr>
          <w:b/>
          <w:bCs/>
        </w:rPr>
      </w:pPr>
      <w:r w:rsidRPr="00A01DC3">
        <w:rPr>
          <w:b/>
          <w:bCs/>
        </w:rPr>
        <w:t>2.5. Содержание общеобразовательной дисциплины</w:t>
      </w:r>
    </w:p>
    <w:p w:rsidR="00065A1E" w:rsidRPr="002872A2" w:rsidRDefault="00065A1E" w:rsidP="002872A2">
      <w:pPr>
        <w:rPr>
          <w:b/>
          <w:bCs/>
        </w:rPr>
      </w:pPr>
    </w:p>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113"/>
        <w:gridCol w:w="2580"/>
        <w:gridCol w:w="4508"/>
        <w:gridCol w:w="1417"/>
        <w:gridCol w:w="1276"/>
        <w:gridCol w:w="1984"/>
        <w:gridCol w:w="1150"/>
      </w:tblGrid>
      <w:tr w:rsidR="00065A1E" w:rsidRPr="004D0D25" w:rsidTr="00F770A0">
        <w:tc>
          <w:tcPr>
            <w:tcW w:w="1951" w:type="dxa"/>
            <w:gridSpan w:val="2"/>
          </w:tcPr>
          <w:p w:rsidR="00065A1E" w:rsidRPr="004D0D25" w:rsidRDefault="00065A1E" w:rsidP="004D0D25">
            <w:pPr>
              <w:jc w:val="center"/>
            </w:pPr>
            <w:r w:rsidRPr="004D0D25">
              <w:t>Наименование разделов и тем</w:t>
            </w:r>
          </w:p>
        </w:tc>
        <w:tc>
          <w:tcPr>
            <w:tcW w:w="2580" w:type="dxa"/>
          </w:tcPr>
          <w:p w:rsidR="00065A1E" w:rsidRPr="004D0D25" w:rsidRDefault="00065A1E" w:rsidP="00377FBE">
            <w:pPr>
              <w:jc w:val="center"/>
            </w:pPr>
            <w:r w:rsidRPr="004D0D25">
              <w:t xml:space="preserve">Формы организации </w:t>
            </w:r>
            <w:r>
              <w:t>учебной</w:t>
            </w:r>
            <w:r w:rsidRPr="004D0D25">
              <w:t xml:space="preserve"> деятельности обучающихся</w:t>
            </w:r>
          </w:p>
        </w:tc>
        <w:tc>
          <w:tcPr>
            <w:tcW w:w="4508" w:type="dxa"/>
          </w:tcPr>
          <w:p w:rsidR="00065A1E" w:rsidRPr="004D0D25" w:rsidRDefault="00065A1E" w:rsidP="00377FBE">
            <w:pPr>
              <w:jc w:val="center"/>
            </w:pPr>
            <w:r w:rsidRPr="004D0D25">
              <w:t xml:space="preserve">Содержание форм организации </w:t>
            </w:r>
            <w:r>
              <w:t>учебной</w:t>
            </w:r>
            <w:r w:rsidRPr="004D0D25">
              <w:t xml:space="preserve"> деятельности обучающихся</w:t>
            </w:r>
          </w:p>
        </w:tc>
        <w:tc>
          <w:tcPr>
            <w:tcW w:w="1417" w:type="dxa"/>
          </w:tcPr>
          <w:p w:rsidR="00065A1E" w:rsidRPr="004D0D25" w:rsidRDefault="00065A1E" w:rsidP="004D0D25">
            <w:pPr>
              <w:jc w:val="center"/>
            </w:pPr>
            <w:r w:rsidRPr="004D0D25">
              <w:t xml:space="preserve">Объем часов </w:t>
            </w:r>
          </w:p>
          <w:p w:rsidR="00065A1E" w:rsidRPr="004D0D25" w:rsidRDefault="00065A1E" w:rsidP="004D0D25">
            <w:pPr>
              <w:jc w:val="center"/>
            </w:pPr>
            <w:r w:rsidRPr="004D0D25">
              <w:t>(очная форма)</w:t>
            </w:r>
          </w:p>
        </w:tc>
        <w:tc>
          <w:tcPr>
            <w:tcW w:w="1276" w:type="dxa"/>
          </w:tcPr>
          <w:p w:rsidR="00065A1E" w:rsidRPr="004D0D25" w:rsidRDefault="00065A1E" w:rsidP="00F770A0">
            <w:pPr>
              <w:jc w:val="center"/>
            </w:pPr>
            <w:r w:rsidRPr="004D0D25">
              <w:t xml:space="preserve">Объем часов </w:t>
            </w:r>
          </w:p>
          <w:p w:rsidR="00065A1E" w:rsidRPr="00C100BC" w:rsidRDefault="00065A1E" w:rsidP="00F770A0">
            <w:pPr>
              <w:jc w:val="center"/>
            </w:pPr>
            <w:r w:rsidRPr="004D0D25">
              <w:t>(</w:t>
            </w:r>
            <w:r>
              <w:t>за</w:t>
            </w:r>
            <w:r w:rsidRPr="004D0D25">
              <w:t>очная форма)</w:t>
            </w:r>
          </w:p>
        </w:tc>
        <w:tc>
          <w:tcPr>
            <w:tcW w:w="1984" w:type="dxa"/>
          </w:tcPr>
          <w:p w:rsidR="00065A1E" w:rsidRPr="00C100BC" w:rsidRDefault="00065A1E" w:rsidP="00C100BC">
            <w:pPr>
              <w:jc w:val="center"/>
            </w:pPr>
            <w:r w:rsidRPr="00C100BC">
              <w:t xml:space="preserve">Наименование синхронизированных образовательных результатов </w:t>
            </w:r>
          </w:p>
          <w:p w:rsidR="00065A1E" w:rsidRPr="004D0D25" w:rsidRDefault="00065A1E" w:rsidP="00C100BC">
            <w:pPr>
              <w:jc w:val="center"/>
            </w:pPr>
            <w:r w:rsidRPr="00C100BC">
              <w:t>(только коды</w:t>
            </w:r>
          </w:p>
        </w:tc>
        <w:tc>
          <w:tcPr>
            <w:tcW w:w="1150" w:type="dxa"/>
          </w:tcPr>
          <w:p w:rsidR="00065A1E" w:rsidRPr="004D0D25" w:rsidRDefault="00065A1E" w:rsidP="004D0D25">
            <w:pPr>
              <w:jc w:val="center"/>
            </w:pPr>
            <w:r w:rsidRPr="004D0D25">
              <w:t>Уровень</w:t>
            </w:r>
          </w:p>
          <w:p w:rsidR="00065A1E" w:rsidRPr="004D0D25" w:rsidRDefault="00065A1E" w:rsidP="004D0D25">
            <w:pPr>
              <w:jc w:val="center"/>
            </w:pPr>
            <w:r>
              <w:t>о</w:t>
            </w:r>
            <w:r w:rsidRPr="004D0D25">
              <w:t>своения</w:t>
            </w:r>
          </w:p>
        </w:tc>
      </w:tr>
      <w:tr w:rsidR="00065A1E" w:rsidRPr="004D0D25" w:rsidTr="00F770A0">
        <w:tc>
          <w:tcPr>
            <w:tcW w:w="1951" w:type="dxa"/>
            <w:gridSpan w:val="2"/>
            <w:vMerge w:val="restart"/>
          </w:tcPr>
          <w:p w:rsidR="00065A1E" w:rsidRPr="004D0D25" w:rsidRDefault="00065A1E" w:rsidP="004D0D25">
            <w:pPr>
              <w:jc w:val="center"/>
              <w:rPr>
                <w:b/>
              </w:rPr>
            </w:pPr>
            <w:r w:rsidRPr="004D0D25">
              <w:rPr>
                <w:b/>
              </w:rPr>
              <w:t>Введение</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EE7484">
            <w:pPr>
              <w:jc w:val="both"/>
            </w:pPr>
            <w:r w:rsidRPr="004D0D25">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w:t>
            </w:r>
            <w:r>
              <w:t xml:space="preserve"> </w:t>
            </w:r>
            <w:r w:rsidRPr="004D0D25">
              <w:t>СПО и специальностей СПО</w:t>
            </w:r>
            <w:r>
              <w:t>. Связь математики с дисциплиной статистика</w:t>
            </w:r>
          </w:p>
        </w:tc>
        <w:tc>
          <w:tcPr>
            <w:tcW w:w="1417" w:type="dxa"/>
          </w:tcPr>
          <w:p w:rsidR="00065A1E" w:rsidRPr="004D0D25" w:rsidRDefault="00065A1E" w:rsidP="004D0D25">
            <w:pPr>
              <w:jc w:val="center"/>
            </w:pPr>
            <w:r w:rsidRPr="004D0D25">
              <w:t>2</w:t>
            </w:r>
          </w:p>
        </w:tc>
        <w:tc>
          <w:tcPr>
            <w:tcW w:w="1276" w:type="dxa"/>
          </w:tcPr>
          <w:p w:rsidR="00065A1E" w:rsidRDefault="00065A1E" w:rsidP="000421DB">
            <w:pPr>
              <w:jc w:val="center"/>
            </w:pPr>
          </w:p>
        </w:tc>
        <w:tc>
          <w:tcPr>
            <w:tcW w:w="1984" w:type="dxa"/>
          </w:tcPr>
          <w:p w:rsidR="00065A1E" w:rsidRPr="004D0D25" w:rsidRDefault="00065A1E" w:rsidP="006B5464">
            <w:pPr>
              <w:jc w:val="center"/>
            </w:pPr>
            <w:r w:rsidRPr="00EA20F9">
              <w:t>ОК 1-</w:t>
            </w:r>
            <w:r>
              <w:t>09</w:t>
            </w:r>
            <w:r w:rsidRPr="00EA20F9">
              <w:t xml:space="preserve">, </w:t>
            </w:r>
            <w:r>
              <w:t>ЛР, МР, ПРу 1-14, ПК 1.1-1.6</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4D0D25">
            <w:pPr>
              <w:rPr>
                <w:b/>
                <w:bCs/>
              </w:rPr>
            </w:pPr>
            <w:r w:rsidRPr="004D0D25">
              <w:rPr>
                <w:b/>
                <w:bCs/>
              </w:rPr>
              <w:t xml:space="preserve"> (в том числе в форме практической подготовки)</w:t>
            </w:r>
          </w:p>
          <w:p w:rsidR="00065A1E" w:rsidRPr="00EB7591" w:rsidRDefault="00065A1E" w:rsidP="00EB7591">
            <w:pPr>
              <w:jc w:val="both"/>
            </w:pPr>
            <w:r w:rsidRPr="004D0D25">
              <w:t xml:space="preserve">Работа с конспектами, </w:t>
            </w:r>
            <w:r>
              <w:t>учебной литературой</w:t>
            </w:r>
            <w:r w:rsidRPr="004D0D25">
              <w:t>, Интернет-ресурсами. Опрос. Дискуссия</w:t>
            </w:r>
            <w:r>
              <w:t xml:space="preserve"> </w:t>
            </w:r>
            <w:r w:rsidRPr="00E217EA">
              <w:rPr>
                <w:b/>
                <w:bCs/>
              </w:rPr>
              <w:t>«</w:t>
            </w:r>
            <w:r w:rsidRPr="00E217EA">
              <w:t>Математика в науке, технике, экономике, информационных технологиях и практической деятельности</w:t>
            </w:r>
            <w:r w:rsidRPr="00EB7591">
              <w:t xml:space="preserve">».  </w:t>
            </w:r>
          </w:p>
          <w:p w:rsidR="00065A1E" w:rsidRPr="004D0D25" w:rsidRDefault="00065A1E" w:rsidP="00EA3F1B">
            <w:r w:rsidRPr="00EB7591">
              <w:t xml:space="preserve">Доклад на тему </w:t>
            </w:r>
            <w:r>
              <w:t>«Зачем мне нужна математика – экономисту?»</w:t>
            </w:r>
          </w:p>
        </w:tc>
        <w:tc>
          <w:tcPr>
            <w:tcW w:w="1417" w:type="dxa"/>
          </w:tcPr>
          <w:p w:rsidR="00065A1E" w:rsidRPr="004D0D25" w:rsidRDefault="00065A1E" w:rsidP="004D0D25">
            <w:pPr>
              <w:jc w:val="center"/>
            </w:pPr>
            <w:r>
              <w:t>2</w:t>
            </w:r>
          </w:p>
        </w:tc>
        <w:tc>
          <w:tcPr>
            <w:tcW w:w="1276" w:type="dxa"/>
          </w:tcPr>
          <w:p w:rsidR="00065A1E" w:rsidRPr="004D0D25" w:rsidRDefault="00065A1E" w:rsidP="004D0D25">
            <w:pPr>
              <w:jc w:val="center"/>
            </w:pPr>
          </w:p>
        </w:tc>
        <w:tc>
          <w:tcPr>
            <w:tcW w:w="1984" w:type="dxa"/>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vMerge/>
          </w:tcPr>
          <w:p w:rsidR="00065A1E" w:rsidRPr="004D0D25" w:rsidRDefault="00065A1E" w:rsidP="009F31F9"/>
        </w:tc>
        <w:tc>
          <w:tcPr>
            <w:tcW w:w="2580" w:type="dxa"/>
          </w:tcPr>
          <w:p w:rsidR="00065A1E" w:rsidRPr="004D0D25" w:rsidRDefault="00065A1E" w:rsidP="009F31F9">
            <w:r w:rsidRPr="009B0C08">
              <w:t>Самостоятельная работа</w:t>
            </w:r>
          </w:p>
        </w:tc>
        <w:tc>
          <w:tcPr>
            <w:tcW w:w="4508" w:type="dxa"/>
          </w:tcPr>
          <w:p w:rsidR="00065A1E" w:rsidRPr="004D0D25" w:rsidRDefault="00065A1E" w:rsidP="009F31F9">
            <w:pPr>
              <w:rPr>
                <w:b/>
                <w:bCs/>
              </w:rPr>
            </w:pPr>
            <w:r w:rsidRPr="009B0C08">
              <w:t>Работа с конспектом, поиск информации в сети Internet</w:t>
            </w:r>
          </w:p>
        </w:tc>
        <w:tc>
          <w:tcPr>
            <w:tcW w:w="1417" w:type="dxa"/>
          </w:tcPr>
          <w:p w:rsidR="00065A1E" w:rsidRPr="004D0D25" w:rsidRDefault="00065A1E" w:rsidP="009F31F9">
            <w:pPr>
              <w:jc w:val="center"/>
            </w:pPr>
            <w:r>
              <w:t>2</w:t>
            </w:r>
          </w:p>
        </w:tc>
        <w:tc>
          <w:tcPr>
            <w:tcW w:w="1276" w:type="dxa"/>
          </w:tcPr>
          <w:p w:rsidR="00065A1E" w:rsidRPr="004D0D25" w:rsidRDefault="00065A1E" w:rsidP="009F31F9">
            <w:pPr>
              <w:jc w:val="center"/>
            </w:pPr>
            <w:r>
              <w:t>10</w:t>
            </w:r>
          </w:p>
        </w:tc>
        <w:tc>
          <w:tcPr>
            <w:tcW w:w="1984" w:type="dxa"/>
          </w:tcPr>
          <w:p w:rsidR="00065A1E" w:rsidRPr="004D0D25" w:rsidRDefault="00065A1E" w:rsidP="009F31F9">
            <w:pPr>
              <w:jc w:val="center"/>
            </w:pPr>
          </w:p>
        </w:tc>
        <w:tc>
          <w:tcPr>
            <w:tcW w:w="1150" w:type="dxa"/>
          </w:tcPr>
          <w:p w:rsidR="00065A1E" w:rsidRPr="004D0D25" w:rsidRDefault="00065A1E" w:rsidP="009F31F9">
            <w:pPr>
              <w:jc w:val="center"/>
            </w:pPr>
            <w:r>
              <w:t>3</w:t>
            </w:r>
          </w:p>
        </w:tc>
      </w:tr>
      <w:tr w:rsidR="00065A1E" w:rsidRPr="004D0D25" w:rsidTr="0051473D">
        <w:trPr>
          <w:trHeight w:val="71"/>
        </w:trPr>
        <w:tc>
          <w:tcPr>
            <w:tcW w:w="14866" w:type="dxa"/>
            <w:gridSpan w:val="8"/>
          </w:tcPr>
          <w:p w:rsidR="00065A1E" w:rsidRPr="004D0D25" w:rsidRDefault="00065A1E" w:rsidP="00B42184">
            <w:pPr>
              <w:tabs>
                <w:tab w:val="center" w:pos="7285"/>
                <w:tab w:val="left" w:pos="9315"/>
              </w:tabs>
              <w:jc w:val="center"/>
            </w:pPr>
            <w:r w:rsidRPr="004D0D25">
              <w:rPr>
                <w:b/>
              </w:rPr>
              <w:t>АЛГЕБРА</w:t>
            </w:r>
          </w:p>
        </w:tc>
      </w:tr>
      <w:tr w:rsidR="00065A1E" w:rsidRPr="004D0D25" w:rsidTr="00F770A0">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p>
          <w:p w:rsidR="00065A1E" w:rsidRPr="004D0D25" w:rsidRDefault="00065A1E" w:rsidP="004D0D25">
            <w:pPr>
              <w:jc w:val="center"/>
            </w:pPr>
            <w:r w:rsidRPr="004D0D25">
              <w:rPr>
                <w:b/>
              </w:rPr>
              <w:t>Развитие понятия о числе</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136154">
            <w:pPr>
              <w:jc w:val="both"/>
            </w:pPr>
            <w:r w:rsidRPr="004D0D25">
              <w:t>Целые и рациональные числа. Действительные числа. Приближенные вычисления. Комплексные числа</w:t>
            </w:r>
            <w:r>
              <w:t xml:space="preserve">. </w:t>
            </w:r>
            <w:r w:rsidRPr="005871D8">
              <w:t>Статистическая сводка, группировка, таблица</w:t>
            </w:r>
            <w:r>
              <w:t>.</w:t>
            </w:r>
          </w:p>
        </w:tc>
        <w:tc>
          <w:tcPr>
            <w:tcW w:w="1417" w:type="dxa"/>
          </w:tcPr>
          <w:p w:rsidR="00065A1E" w:rsidRPr="004D0D25" w:rsidRDefault="00065A1E" w:rsidP="004D0D25">
            <w:pPr>
              <w:jc w:val="center"/>
            </w:pPr>
            <w:r>
              <w:t>8</w:t>
            </w:r>
          </w:p>
        </w:tc>
        <w:tc>
          <w:tcPr>
            <w:tcW w:w="1276" w:type="dxa"/>
          </w:tcPr>
          <w:p w:rsidR="00065A1E" w:rsidRDefault="00065A1E" w:rsidP="000421DB">
            <w:pPr>
              <w:jc w:val="center"/>
            </w:pP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 ПК 1.5</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Default="00065A1E" w:rsidP="004D0D25">
            <w:pPr>
              <w:rPr>
                <w:b/>
                <w:bCs/>
              </w:rPr>
            </w:pPr>
            <w:r w:rsidRPr="004D0D25">
              <w:rPr>
                <w:b/>
                <w:bCs/>
              </w:rPr>
              <w:t>(в том числе в форме практической подготовки)</w:t>
            </w:r>
          </w:p>
          <w:p w:rsidR="00065A1E" w:rsidRPr="004D0D25" w:rsidRDefault="00065A1E" w:rsidP="00136154">
            <w:pPr>
              <w:jc w:val="both"/>
            </w:pPr>
            <w:r w:rsidRPr="00016AB8">
              <w:rPr>
                <w:bCs/>
              </w:rPr>
              <w:t>Опрос по теме</w:t>
            </w:r>
            <w:r>
              <w:rPr>
                <w:bCs/>
              </w:rPr>
              <w:t xml:space="preserve">. </w:t>
            </w:r>
            <w:r w:rsidRPr="00016AB8">
              <w:t>Обсуждение доклада</w:t>
            </w:r>
            <w:r>
              <w:t xml:space="preserve"> </w:t>
            </w:r>
            <w:r w:rsidRPr="004D0D25">
              <w:t xml:space="preserve">по теме «Непрерывные дроби». </w:t>
            </w:r>
            <w:r w:rsidRPr="0023094C">
              <w:t>«Задачи статистических группировок, их виды»</w:t>
            </w:r>
            <w:r>
              <w:t xml:space="preserve">. Презентация на тему </w:t>
            </w:r>
            <w:r w:rsidRPr="00AF7CB5">
              <w:rPr>
                <w:bCs/>
              </w:rPr>
              <w:t>Пути</w:t>
            </w:r>
            <w:r w:rsidRPr="009A3E44">
              <w:t xml:space="preserve"> повышения финансовых результатов деятельности экономического субъекта</w:t>
            </w:r>
          </w:p>
        </w:tc>
        <w:tc>
          <w:tcPr>
            <w:tcW w:w="1417" w:type="dxa"/>
          </w:tcPr>
          <w:p w:rsidR="00065A1E" w:rsidRPr="004D0D25" w:rsidRDefault="00065A1E" w:rsidP="004D0D25">
            <w:pPr>
              <w:jc w:val="center"/>
            </w:pPr>
            <w:r>
              <w:t>4</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t>Бинарное занятие</w:t>
            </w:r>
          </w:p>
        </w:tc>
        <w:tc>
          <w:tcPr>
            <w:tcW w:w="4508" w:type="dxa"/>
          </w:tcPr>
          <w:p w:rsidR="00065A1E" w:rsidRPr="00F119A8" w:rsidRDefault="00065A1E" w:rsidP="00136154">
            <w:pPr>
              <w:jc w:val="both"/>
              <w:rPr>
                <w:highlight w:val="yellow"/>
              </w:rPr>
            </w:pPr>
            <w:r>
              <w:rPr>
                <w:sz w:val="22"/>
                <w:szCs w:val="22"/>
              </w:rPr>
              <w:t>Налоги и налогообложение</w:t>
            </w:r>
            <w:r w:rsidRPr="009649D8">
              <w:rPr>
                <w:sz w:val="22"/>
                <w:szCs w:val="22"/>
              </w:rPr>
              <w:t>.</w:t>
            </w:r>
            <w:r>
              <w:rPr>
                <w:sz w:val="22"/>
                <w:szCs w:val="22"/>
              </w:rPr>
              <w:t xml:space="preserve"> </w:t>
            </w:r>
            <w:r w:rsidRPr="00747563">
              <w:rPr>
                <w:bCs/>
              </w:rPr>
              <w:t>Расчет платежей при предоставл</w:t>
            </w:r>
            <w:r>
              <w:rPr>
                <w:bCs/>
              </w:rPr>
              <w:t>ении рассрочки по уплате налога.</w:t>
            </w:r>
          </w:p>
        </w:tc>
        <w:tc>
          <w:tcPr>
            <w:tcW w:w="1417" w:type="dxa"/>
          </w:tcPr>
          <w:p w:rsidR="00065A1E" w:rsidRPr="004D0D25" w:rsidRDefault="00065A1E" w:rsidP="004D0D25">
            <w:pPr>
              <w:jc w:val="center"/>
            </w:pPr>
            <w:r>
              <w:t>2</w:t>
            </w:r>
          </w:p>
        </w:tc>
        <w:tc>
          <w:tcPr>
            <w:tcW w:w="1276" w:type="dxa"/>
          </w:tcPr>
          <w:p w:rsidR="00065A1E" w:rsidRPr="004D0D25" w:rsidRDefault="00065A1E" w:rsidP="004D0D25">
            <w:pPr>
              <w:jc w:val="center"/>
            </w:pPr>
            <w:r>
              <w:t>2</w:t>
            </w: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t>2</w:t>
            </w:r>
          </w:p>
        </w:tc>
      </w:tr>
      <w:tr w:rsidR="00065A1E" w:rsidRPr="004D0D25" w:rsidTr="00F770A0">
        <w:tc>
          <w:tcPr>
            <w:tcW w:w="1951" w:type="dxa"/>
            <w:gridSpan w:val="2"/>
            <w:vMerge/>
          </w:tcPr>
          <w:p w:rsidR="00065A1E" w:rsidRPr="004D0D25" w:rsidRDefault="00065A1E" w:rsidP="005E03C4"/>
        </w:tc>
        <w:tc>
          <w:tcPr>
            <w:tcW w:w="2580" w:type="dxa"/>
          </w:tcPr>
          <w:p w:rsidR="00065A1E" w:rsidRDefault="00065A1E" w:rsidP="005E03C4">
            <w:r w:rsidRPr="00573324">
              <w:t>Самостоятельная работа</w:t>
            </w:r>
          </w:p>
        </w:tc>
        <w:tc>
          <w:tcPr>
            <w:tcW w:w="4508" w:type="dxa"/>
          </w:tcPr>
          <w:p w:rsidR="00065A1E" w:rsidRDefault="00065A1E" w:rsidP="005E03C4">
            <w:pPr>
              <w:jc w:val="both"/>
            </w:pPr>
            <w:r w:rsidRPr="00573324">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Default="00065A1E" w:rsidP="005E03C4">
            <w:pPr>
              <w:jc w:val="center"/>
            </w:pPr>
            <w:r>
              <w:t>3</w:t>
            </w:r>
          </w:p>
        </w:tc>
      </w:tr>
      <w:tr w:rsidR="00065A1E" w:rsidRPr="004D0D25" w:rsidTr="00F770A0">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w:t>
            </w:r>
            <w:r w:rsidRPr="004D0D25">
              <w:rPr>
                <w:b/>
                <w:bCs/>
              </w:rPr>
              <w:t>2.</w:t>
            </w:r>
          </w:p>
          <w:p w:rsidR="00065A1E" w:rsidRPr="004D0D25" w:rsidRDefault="00065A1E" w:rsidP="004D0D25">
            <w:pPr>
              <w:jc w:val="center"/>
              <w:rPr>
                <w:b/>
              </w:rPr>
            </w:pPr>
            <w:r w:rsidRPr="004D0D25">
              <w:rPr>
                <w:b/>
              </w:rPr>
              <w:t>Корни,</w:t>
            </w:r>
          </w:p>
          <w:p w:rsidR="00065A1E" w:rsidRPr="004D0D25" w:rsidRDefault="00065A1E" w:rsidP="004D0D25">
            <w:pPr>
              <w:jc w:val="center"/>
              <w:rPr>
                <w:b/>
              </w:rPr>
            </w:pPr>
            <w:r w:rsidRPr="004D0D25">
              <w:rPr>
                <w:b/>
              </w:rPr>
              <w:t>степени и логарифмы</w:t>
            </w:r>
          </w:p>
          <w:p w:rsidR="00065A1E" w:rsidRPr="004D0D25" w:rsidRDefault="00065A1E" w:rsidP="004D0D25"/>
        </w:tc>
        <w:tc>
          <w:tcPr>
            <w:tcW w:w="2580" w:type="dxa"/>
          </w:tcPr>
          <w:p w:rsidR="00065A1E" w:rsidRPr="004D0D25" w:rsidRDefault="00065A1E" w:rsidP="004D0D25">
            <w:r w:rsidRPr="004D0D25">
              <w:t>Теоретическое обучение</w:t>
            </w:r>
          </w:p>
        </w:tc>
        <w:tc>
          <w:tcPr>
            <w:tcW w:w="4508" w:type="dxa"/>
          </w:tcPr>
          <w:p w:rsidR="00065A1E" w:rsidRPr="004752A0" w:rsidRDefault="00065A1E" w:rsidP="00136154">
            <w:pPr>
              <w:jc w:val="both"/>
            </w:pPr>
            <w:r w:rsidRPr="004752A0">
              <w:t>Корни и степени. Корни натуральной степени из числа и их свойства. Степени с рациональными показателями, их свойства.Степени с действительными показателями.Свойства степени с действительным показателем.</w:t>
            </w:r>
          </w:p>
          <w:p w:rsidR="00065A1E" w:rsidRDefault="00065A1E" w:rsidP="00136154">
            <w:pPr>
              <w:jc w:val="both"/>
            </w:pPr>
            <w:r w:rsidRPr="004752A0">
              <w:t xml:space="preserve">Логарифм. Логарифм числа. Основное логарифмическое тождество.Десятичные и натуральные логарифмы. Правила действий с логарифмами. Переход к новому основанию.Преобразование алгебраических выражений. </w:t>
            </w:r>
          </w:p>
          <w:p w:rsidR="00065A1E" w:rsidRPr="004D0D25" w:rsidRDefault="00065A1E" w:rsidP="00136154">
            <w:pPr>
              <w:jc w:val="both"/>
            </w:pPr>
            <w:r w:rsidRPr="004752A0">
              <w:t>Рациональных, иррациональных</w:t>
            </w:r>
            <w:r w:rsidRPr="004D0D25">
              <w:t xml:space="preserve"> степенных, показательных и логарифмических</w:t>
            </w:r>
          </w:p>
        </w:tc>
        <w:tc>
          <w:tcPr>
            <w:tcW w:w="1417" w:type="dxa"/>
          </w:tcPr>
          <w:p w:rsidR="00065A1E" w:rsidRPr="004D0D25" w:rsidRDefault="00065A1E" w:rsidP="004D0D25">
            <w:pPr>
              <w:jc w:val="center"/>
            </w:pPr>
            <w:r>
              <w:t>8</w:t>
            </w:r>
          </w:p>
        </w:tc>
        <w:tc>
          <w:tcPr>
            <w:tcW w:w="1276" w:type="dxa"/>
          </w:tcPr>
          <w:p w:rsidR="00065A1E" w:rsidRDefault="00065A1E" w:rsidP="004D0D25">
            <w:pPr>
              <w:jc w:val="center"/>
            </w:pP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 ПК 1.1</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136154">
            <w:pPr>
              <w:jc w:val="both"/>
              <w:rPr>
                <w:b/>
                <w:bCs/>
              </w:rPr>
            </w:pPr>
            <w:r w:rsidRPr="004D0D25">
              <w:rPr>
                <w:b/>
                <w:bCs/>
              </w:rPr>
              <w:t>(в том числе в форме практической подготовки)</w:t>
            </w:r>
          </w:p>
          <w:p w:rsidR="00065A1E" w:rsidRPr="004D0D25" w:rsidRDefault="00065A1E" w:rsidP="0013615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D25">
              <w:rPr>
                <w:b/>
                <w:bCs/>
              </w:rPr>
              <w:t xml:space="preserve">Практические занятия: </w:t>
            </w:r>
            <w:r w:rsidRPr="004D0D25">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Вычисление и сравнение корней. Выполнение расчетов с радикалами. 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 Решение прикладных задач. 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 Приближенные вычисления.  Решения прикладных задач.  Обсуждение докладов на тему: «Применение сложных процентов в экономических расчетах»; Решение задач</w:t>
            </w:r>
            <w:r w:rsidRPr="009649D8">
              <w:t>.</w:t>
            </w:r>
            <w:r>
              <w:t xml:space="preserve"> </w:t>
            </w:r>
            <w:r w:rsidRPr="009649D8">
              <w:t>Практические задания</w:t>
            </w:r>
            <w:r>
              <w:t>.</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vMerge/>
            <w:tcBorders>
              <w:top w:val="nil"/>
            </w:tcBorders>
          </w:tcPr>
          <w:p w:rsidR="00065A1E" w:rsidRPr="004D0D25" w:rsidRDefault="00065A1E" w:rsidP="004D0D25"/>
        </w:tc>
        <w:tc>
          <w:tcPr>
            <w:tcW w:w="2580" w:type="dxa"/>
          </w:tcPr>
          <w:p w:rsidR="00065A1E" w:rsidRPr="004D0D25" w:rsidRDefault="00065A1E" w:rsidP="004D0D25">
            <w:r>
              <w:t>Бинарное занятие</w:t>
            </w:r>
          </w:p>
        </w:tc>
        <w:tc>
          <w:tcPr>
            <w:tcW w:w="4508" w:type="dxa"/>
          </w:tcPr>
          <w:p w:rsidR="00065A1E" w:rsidRPr="009D1B6D" w:rsidRDefault="00065A1E" w:rsidP="004D0D25">
            <w:r w:rsidRPr="002F181B">
              <w:rPr>
                <w:b/>
              </w:rPr>
              <w:t>Статистика</w:t>
            </w:r>
            <w:r w:rsidRPr="009D1B6D">
              <w:t xml:space="preserve">. Исчисление различных видов средних </w:t>
            </w:r>
          </w:p>
          <w:p w:rsidR="00065A1E" w:rsidRDefault="00065A1E" w:rsidP="00347981">
            <w:pPr>
              <w:rPr>
                <w:b/>
                <w:lang w:eastAsia="ar-SA"/>
              </w:rPr>
            </w:pPr>
            <w:r w:rsidRPr="006A6270">
              <w:rPr>
                <w:b/>
              </w:rPr>
              <w:t>ПМ.</w:t>
            </w:r>
            <w:r>
              <w:rPr>
                <w:b/>
              </w:rPr>
              <w:t xml:space="preserve">01 </w:t>
            </w:r>
            <w:r>
              <w:t>Ведение</w:t>
            </w:r>
            <w:r w:rsidRPr="008A3443">
              <w:rPr>
                <w:b/>
                <w:lang w:eastAsia="ar-SA"/>
              </w:rPr>
              <w:t xml:space="preserve"> бухгалтерского и налогового учета</w:t>
            </w:r>
          </w:p>
          <w:p w:rsidR="00065A1E" w:rsidRPr="004D0D25" w:rsidRDefault="00065A1E" w:rsidP="00347981">
            <w:r w:rsidRPr="006A6270">
              <w:t>Расчет амортизации основных средств и нематериальных активов</w:t>
            </w:r>
          </w:p>
        </w:tc>
        <w:tc>
          <w:tcPr>
            <w:tcW w:w="1417" w:type="dxa"/>
          </w:tcPr>
          <w:p w:rsidR="00065A1E" w:rsidRPr="004D0D25" w:rsidRDefault="00065A1E" w:rsidP="004D0D25">
            <w:pPr>
              <w:jc w:val="center"/>
            </w:pPr>
            <w:r w:rsidRPr="004D0D25">
              <w:t>2</w:t>
            </w:r>
          </w:p>
        </w:tc>
        <w:tc>
          <w:tcPr>
            <w:tcW w:w="1276" w:type="dxa"/>
          </w:tcPr>
          <w:p w:rsidR="00065A1E" w:rsidRPr="004D0D25" w:rsidRDefault="00065A1E" w:rsidP="004D0D25">
            <w:pPr>
              <w:jc w:val="center"/>
            </w:pPr>
            <w:r>
              <w:t>2</w:t>
            </w: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tcBorders>
              <w:top w:val="nil"/>
            </w:tcBorders>
          </w:tcPr>
          <w:p w:rsidR="00065A1E" w:rsidRPr="004D0D25" w:rsidRDefault="00065A1E" w:rsidP="005E03C4"/>
        </w:tc>
        <w:tc>
          <w:tcPr>
            <w:tcW w:w="2580" w:type="dxa"/>
          </w:tcPr>
          <w:p w:rsidR="00065A1E" w:rsidRDefault="00065A1E" w:rsidP="005E03C4">
            <w:r w:rsidRPr="00B0690A">
              <w:t>Самостоятельная работа</w:t>
            </w:r>
          </w:p>
        </w:tc>
        <w:tc>
          <w:tcPr>
            <w:tcW w:w="4508" w:type="dxa"/>
          </w:tcPr>
          <w:p w:rsidR="00065A1E" w:rsidRPr="002F181B" w:rsidRDefault="00065A1E" w:rsidP="005E03C4">
            <w:pPr>
              <w:rPr>
                <w:b/>
              </w:rPr>
            </w:pPr>
            <w:r w:rsidRPr="00B0690A">
              <w:t>Работа с конспектом, поиск информации в сети Internet</w:t>
            </w:r>
          </w:p>
        </w:tc>
        <w:tc>
          <w:tcPr>
            <w:tcW w:w="1417" w:type="dxa"/>
          </w:tcPr>
          <w:p w:rsidR="00065A1E" w:rsidRPr="004D0D25" w:rsidRDefault="00065A1E" w:rsidP="005E03C4">
            <w:pPr>
              <w:jc w:val="center"/>
            </w:pPr>
            <w:r>
              <w:t>2</w:t>
            </w:r>
          </w:p>
        </w:tc>
        <w:tc>
          <w:tcPr>
            <w:tcW w:w="1276" w:type="dxa"/>
          </w:tcPr>
          <w:p w:rsidR="00065A1E" w:rsidRPr="004D0D25"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51473D">
        <w:tc>
          <w:tcPr>
            <w:tcW w:w="14866" w:type="dxa"/>
            <w:gridSpan w:val="8"/>
          </w:tcPr>
          <w:p w:rsidR="00065A1E" w:rsidRPr="004D0D25" w:rsidRDefault="00065A1E" w:rsidP="004D0D25">
            <w:pPr>
              <w:jc w:val="center"/>
            </w:pPr>
            <w:r w:rsidRPr="004D0D25">
              <w:rPr>
                <w:b/>
                <w:bCs/>
              </w:rPr>
              <w:t>ОСНОВЫ ТРИГОНОМЕТРИИ</w:t>
            </w:r>
          </w:p>
        </w:tc>
      </w:tr>
      <w:tr w:rsidR="00065A1E" w:rsidRPr="004D0D25" w:rsidTr="003D05CB">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p>
          <w:p w:rsidR="00065A1E" w:rsidRPr="004D0D25" w:rsidRDefault="00065A1E" w:rsidP="004D0D25">
            <w:pPr>
              <w:jc w:val="center"/>
            </w:pPr>
            <w:r w:rsidRPr="004D0D25">
              <w:rPr>
                <w:b/>
                <w:bCs/>
              </w:rPr>
              <w:t>Основные понятия</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4D0D25">
            <w:r w:rsidRPr="004D0D25">
              <w:t>Радианная мера угла. Вращательное движение. Синус, косинус, тангенс и котангенс числа</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r>
              <w:t>2</w:t>
            </w: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w:t>
            </w:r>
          </w:p>
        </w:tc>
        <w:tc>
          <w:tcPr>
            <w:tcW w:w="1150" w:type="dxa"/>
          </w:tcPr>
          <w:p w:rsidR="00065A1E" w:rsidRPr="004D0D25" w:rsidRDefault="00065A1E" w:rsidP="004D0D25">
            <w:pPr>
              <w:jc w:val="center"/>
            </w:pPr>
            <w:r w:rsidRPr="004D0D25">
              <w:t>1</w:t>
            </w:r>
          </w:p>
        </w:tc>
      </w:tr>
      <w:tr w:rsidR="00065A1E" w:rsidRPr="004D0D25" w:rsidTr="003D05CB">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6F3898">
            <w:pPr>
              <w:jc w:val="both"/>
            </w:pPr>
            <w:r w:rsidRPr="00CA65D3">
              <w:rPr>
                <w:bCs/>
              </w:rPr>
              <w:t xml:space="preserve">Понятие </w:t>
            </w:r>
            <w:r w:rsidRPr="00CA65D3">
              <w:t>радианной меры угла, вращательного движения. Синус, косинус, тангенс и котангенс числа. Обсуждение докладов на тему «Параллельное проектирование», «</w:t>
            </w:r>
            <w:r w:rsidRPr="00CA65D3">
              <w:rPr>
                <w:bCs/>
              </w:rPr>
              <w:t>История развития стереометрии».</w:t>
            </w:r>
            <w:r>
              <w:rPr>
                <w:bCs/>
              </w:rPr>
              <w:t xml:space="preserve"> </w:t>
            </w:r>
            <w:r w:rsidRPr="009649D8">
              <w:rPr>
                <w:bCs/>
                <w:color w:val="000000"/>
                <w:shd w:val="clear" w:color="auto" w:fill="FFFFFF"/>
              </w:rPr>
              <w:t xml:space="preserve">Недостатки применения математических методов в </w:t>
            </w:r>
            <w:r>
              <w:rPr>
                <w:bCs/>
                <w:color w:val="000000"/>
                <w:shd w:val="clear" w:color="auto" w:fill="FFFFFF"/>
              </w:rPr>
              <w:t>экономике</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3D05CB">
        <w:tc>
          <w:tcPr>
            <w:tcW w:w="1951" w:type="dxa"/>
            <w:gridSpan w:val="2"/>
            <w:vMerge/>
          </w:tcPr>
          <w:p w:rsidR="00065A1E" w:rsidRPr="004D0D25" w:rsidRDefault="00065A1E" w:rsidP="005E03C4"/>
        </w:tc>
        <w:tc>
          <w:tcPr>
            <w:tcW w:w="2580" w:type="dxa"/>
          </w:tcPr>
          <w:p w:rsidR="00065A1E" w:rsidRPr="004D0D25" w:rsidRDefault="00065A1E" w:rsidP="005E03C4">
            <w:r w:rsidRPr="00721930">
              <w:t>Самостоятельная работа</w:t>
            </w:r>
          </w:p>
        </w:tc>
        <w:tc>
          <w:tcPr>
            <w:tcW w:w="4508" w:type="dxa"/>
          </w:tcPr>
          <w:p w:rsidR="00065A1E" w:rsidRPr="004D0D25" w:rsidRDefault="00065A1E" w:rsidP="005E03C4">
            <w:pPr>
              <w:jc w:val="both"/>
              <w:rPr>
                <w:b/>
                <w:bCs/>
              </w:rPr>
            </w:pPr>
            <w:r w:rsidRPr="00721930">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3D05CB">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4</w:t>
            </w:r>
          </w:p>
          <w:p w:rsidR="00065A1E" w:rsidRPr="004D0D25" w:rsidRDefault="00065A1E" w:rsidP="004D0D25">
            <w:pPr>
              <w:jc w:val="center"/>
            </w:pPr>
            <w:r w:rsidRPr="004D0D25">
              <w:rPr>
                <w:b/>
              </w:rPr>
              <w:t>Основные тригонометрические тождества</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4D0D25">
              <w:t xml:space="preserve">Формулы приведения. Формулы сложения. Формулы удвоения </w:t>
            </w:r>
            <w:r w:rsidRPr="004D0D25">
              <w:rPr>
                <w:iCs/>
              </w:rPr>
              <w:t>Формулы половинного угла</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 ПК 1.1</w:t>
            </w:r>
          </w:p>
        </w:tc>
        <w:tc>
          <w:tcPr>
            <w:tcW w:w="1150" w:type="dxa"/>
          </w:tcPr>
          <w:p w:rsidR="00065A1E" w:rsidRPr="004D0D25" w:rsidRDefault="00065A1E" w:rsidP="004D0D25">
            <w:pPr>
              <w:jc w:val="center"/>
            </w:pPr>
            <w:r w:rsidRPr="004D0D25">
              <w:t>1</w:t>
            </w:r>
          </w:p>
        </w:tc>
      </w:tr>
      <w:tr w:rsidR="00065A1E" w:rsidRPr="004D0D25" w:rsidTr="003D05CB">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9649D8" w:rsidRDefault="00065A1E" w:rsidP="006F3898">
            <w:pPr>
              <w:jc w:val="both"/>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Нахождение площади ортогональной проекции. Изображение пространственных фигур.  </w:t>
            </w:r>
            <w:r w:rsidRPr="004D0D25">
              <w:rPr>
                <w:bCs/>
              </w:rPr>
              <w:t>Решение тестовых заданий</w:t>
            </w:r>
            <w:r w:rsidRPr="009649D8">
              <w:rPr>
                <w:bCs/>
              </w:rPr>
              <w:t xml:space="preserve">Доклад на тему </w:t>
            </w:r>
          </w:p>
          <w:p w:rsidR="00065A1E" w:rsidRPr="004D0D25" w:rsidRDefault="00065A1E" w:rsidP="009649D8">
            <w:pPr>
              <w:tabs>
                <w:tab w:val="left" w:pos="3133"/>
              </w:tabs>
              <w:jc w:val="both"/>
            </w:pPr>
            <w:r>
              <w:rPr>
                <w:sz w:val="23"/>
                <w:szCs w:val="23"/>
              </w:rPr>
              <w:t>«</w:t>
            </w:r>
            <w:r w:rsidRPr="003B674B">
              <w:rPr>
                <w:sz w:val="23"/>
                <w:szCs w:val="23"/>
              </w:rPr>
              <w:t xml:space="preserve">Представление данных в математической </w:t>
            </w:r>
            <w:r>
              <w:rPr>
                <w:sz w:val="23"/>
                <w:szCs w:val="23"/>
              </w:rPr>
              <w:t>статистики</w:t>
            </w:r>
            <w:r>
              <w:t>»</w:t>
            </w:r>
            <w:r w:rsidRPr="009649D8">
              <w:tab/>
            </w:r>
          </w:p>
        </w:tc>
        <w:tc>
          <w:tcPr>
            <w:tcW w:w="1417" w:type="dxa"/>
          </w:tcPr>
          <w:p w:rsidR="00065A1E" w:rsidRPr="004D0D25" w:rsidRDefault="00065A1E" w:rsidP="004D0D25">
            <w:pPr>
              <w:jc w:val="center"/>
            </w:pPr>
            <w:r>
              <w:t>4</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3D05CB">
        <w:tc>
          <w:tcPr>
            <w:tcW w:w="1951" w:type="dxa"/>
            <w:gridSpan w:val="2"/>
          </w:tcPr>
          <w:p w:rsidR="00065A1E" w:rsidRPr="004D0D25" w:rsidRDefault="00065A1E" w:rsidP="00963AAC"/>
        </w:tc>
        <w:tc>
          <w:tcPr>
            <w:tcW w:w="2580" w:type="dxa"/>
          </w:tcPr>
          <w:p w:rsidR="00065A1E" w:rsidRPr="004D0D25" w:rsidRDefault="00065A1E" w:rsidP="00963AAC">
            <w:r w:rsidRPr="004402A3">
              <w:t>Самостоятельная работа</w:t>
            </w:r>
          </w:p>
        </w:tc>
        <w:tc>
          <w:tcPr>
            <w:tcW w:w="4508" w:type="dxa"/>
          </w:tcPr>
          <w:p w:rsidR="00065A1E" w:rsidRPr="004D0D25" w:rsidRDefault="00065A1E" w:rsidP="00963AAC">
            <w:pPr>
              <w:jc w:val="both"/>
              <w:rPr>
                <w:b/>
                <w:bCs/>
              </w:rPr>
            </w:pPr>
            <w:r w:rsidRPr="004402A3">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Default="00065A1E" w:rsidP="00963AAC">
            <w:pPr>
              <w:jc w:val="center"/>
            </w:pPr>
            <w:r>
              <w:t>10</w:t>
            </w:r>
          </w:p>
        </w:tc>
        <w:tc>
          <w:tcPr>
            <w:tcW w:w="1984" w:type="dxa"/>
          </w:tcPr>
          <w:p w:rsidR="00065A1E" w:rsidRPr="004D0D25" w:rsidRDefault="00065A1E" w:rsidP="00963AAC">
            <w:pPr>
              <w:jc w:val="center"/>
            </w:pPr>
          </w:p>
        </w:tc>
        <w:tc>
          <w:tcPr>
            <w:tcW w:w="1150" w:type="dxa"/>
          </w:tcPr>
          <w:p w:rsidR="00065A1E" w:rsidRPr="004D0D25" w:rsidRDefault="00065A1E" w:rsidP="00963AAC">
            <w:pPr>
              <w:jc w:val="center"/>
            </w:pPr>
            <w:r>
              <w:t>3</w:t>
            </w:r>
          </w:p>
        </w:tc>
      </w:tr>
      <w:tr w:rsidR="00065A1E" w:rsidRPr="004D0D25" w:rsidTr="003D05CB">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w:t>
            </w:r>
          </w:p>
          <w:p w:rsidR="00065A1E" w:rsidRPr="004D0D25" w:rsidRDefault="00065A1E" w:rsidP="004D0D25">
            <w:pPr>
              <w:jc w:val="center"/>
            </w:pPr>
            <w:r w:rsidRPr="004D0D25">
              <w:rPr>
                <w:b/>
              </w:rPr>
              <w:t>Преобразования простейшихтригонометрических выражений</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jc w:val="both"/>
            </w:pPr>
            <w:r w:rsidRPr="004D0D25">
              <w:t xml:space="preserve">Преобразование суммы тригонометрических функций в произведение и произведения в сумму. </w:t>
            </w:r>
            <w:r w:rsidRPr="004D0D25">
              <w:rPr>
                <w:iCs/>
              </w:rPr>
              <w:t>Выражение тригонометрических функций через тангенс половинного аргумента</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r>
              <w:t>2</w:t>
            </w:r>
          </w:p>
        </w:tc>
        <w:tc>
          <w:tcPr>
            <w:tcW w:w="1984" w:type="dxa"/>
            <w:vMerge w:val="restart"/>
          </w:tcPr>
          <w:p w:rsidR="00065A1E" w:rsidRDefault="00065A1E" w:rsidP="00AC5937">
            <w:pPr>
              <w:jc w:val="center"/>
            </w:pPr>
            <w:r w:rsidRPr="00EA20F9">
              <w:t>ОК 1-</w:t>
            </w:r>
            <w:r>
              <w:t>09</w:t>
            </w:r>
            <w:r w:rsidRPr="00EA20F9">
              <w:t xml:space="preserve">, </w:t>
            </w:r>
            <w:r>
              <w:t>ЛР, МР, ПРу 1-14,</w:t>
            </w:r>
          </w:p>
          <w:p w:rsidR="00065A1E" w:rsidRPr="004D0D25" w:rsidRDefault="00065A1E" w:rsidP="00AC5937">
            <w:pPr>
              <w:jc w:val="center"/>
            </w:pPr>
            <w:r w:rsidRPr="0038764E">
              <w:t>ПК 2.1</w:t>
            </w:r>
          </w:p>
        </w:tc>
        <w:tc>
          <w:tcPr>
            <w:tcW w:w="1150" w:type="dxa"/>
          </w:tcPr>
          <w:p w:rsidR="00065A1E" w:rsidRPr="004D0D25" w:rsidRDefault="00065A1E" w:rsidP="004D0D25">
            <w:pPr>
              <w:jc w:val="center"/>
            </w:pPr>
            <w:r w:rsidRPr="004D0D25">
              <w:t>1</w:t>
            </w:r>
          </w:p>
        </w:tc>
      </w:tr>
      <w:tr w:rsidR="00065A1E" w:rsidRPr="004D0D25" w:rsidTr="003D05CB">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23094C">
            <w:pPr>
              <w:jc w:val="both"/>
            </w:pPr>
            <w:r w:rsidRPr="00367803">
              <w:t xml:space="preserve">Преобразование суммы тригонометрических функций в произведение и произведения в сумму. </w:t>
            </w:r>
            <w:r w:rsidRPr="00367803">
              <w:rPr>
                <w:iCs/>
              </w:rPr>
              <w:t>Выражение тригонометрических функций через тангенс половинного аргумента</w:t>
            </w:r>
            <w:r w:rsidRPr="00367803">
              <w:t>.  Опрос</w:t>
            </w:r>
            <w:r>
              <w:t xml:space="preserve"> Решение задач. </w:t>
            </w:r>
            <w:r w:rsidRPr="009649D8">
              <w:t>Доклад на тему Преобразование сумм тригонометрических функций в статистике.</w:t>
            </w:r>
          </w:p>
        </w:tc>
        <w:tc>
          <w:tcPr>
            <w:tcW w:w="1417" w:type="dxa"/>
          </w:tcPr>
          <w:p w:rsidR="00065A1E" w:rsidRPr="004D0D25" w:rsidRDefault="00065A1E" w:rsidP="004D0D25">
            <w:pPr>
              <w:jc w:val="center"/>
            </w:pPr>
            <w:r>
              <w:t>4</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3D05CB">
        <w:tc>
          <w:tcPr>
            <w:tcW w:w="1951" w:type="dxa"/>
            <w:gridSpan w:val="2"/>
            <w:vMerge/>
          </w:tcPr>
          <w:p w:rsidR="00065A1E" w:rsidRPr="004D0D25" w:rsidRDefault="00065A1E" w:rsidP="005E03C4"/>
        </w:tc>
        <w:tc>
          <w:tcPr>
            <w:tcW w:w="2580" w:type="dxa"/>
          </w:tcPr>
          <w:p w:rsidR="00065A1E" w:rsidRPr="004D0D25" w:rsidRDefault="00065A1E" w:rsidP="005E03C4">
            <w:r w:rsidRPr="006F2584">
              <w:t>Самостоятельная работа</w:t>
            </w:r>
          </w:p>
        </w:tc>
        <w:tc>
          <w:tcPr>
            <w:tcW w:w="4508" w:type="dxa"/>
          </w:tcPr>
          <w:p w:rsidR="00065A1E" w:rsidRPr="004D0D25" w:rsidRDefault="00065A1E" w:rsidP="005E03C4">
            <w:pPr>
              <w:jc w:val="both"/>
              <w:rPr>
                <w:b/>
                <w:bCs/>
              </w:rPr>
            </w:pPr>
            <w:r w:rsidRPr="006F2584">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3D05CB">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w:t>
            </w:r>
          </w:p>
          <w:p w:rsidR="00065A1E" w:rsidRPr="004D0D25" w:rsidRDefault="00065A1E" w:rsidP="004D0D25">
            <w:pPr>
              <w:jc w:val="center"/>
            </w:pPr>
            <w:r w:rsidRPr="004D0D25">
              <w:rPr>
                <w:b/>
              </w:rPr>
              <w:t>Тригонометрические уравнения и неравенства</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4D0D25">
              <w:t xml:space="preserve">Простейшие тригонометрические уравнения. </w:t>
            </w:r>
            <w:r w:rsidRPr="004D0D25">
              <w:rPr>
                <w:iCs/>
              </w:rPr>
              <w:t>Простейшие тригонометрические неравенства</w:t>
            </w:r>
            <w:r w:rsidRPr="004D0D25">
              <w:t>.</w:t>
            </w:r>
          </w:p>
          <w:p w:rsidR="00065A1E" w:rsidRPr="004D0D25" w:rsidRDefault="00065A1E" w:rsidP="006F3898">
            <w:pPr>
              <w:jc w:val="both"/>
            </w:pPr>
            <w:r w:rsidRPr="00644A93">
              <w:rPr>
                <w:bCs/>
              </w:rPr>
              <w:t>Обратные тригонометрические функции.</w:t>
            </w:r>
            <w:r w:rsidRPr="004D0D25">
              <w:t>Арксинус, арккосинус, арктангенс.</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p>
        </w:tc>
        <w:tc>
          <w:tcPr>
            <w:tcW w:w="1984" w:type="dxa"/>
            <w:vMerge w:val="restart"/>
          </w:tcPr>
          <w:p w:rsidR="00065A1E" w:rsidRPr="004D0D25" w:rsidRDefault="00065A1E" w:rsidP="004D0D25">
            <w:pPr>
              <w:jc w:val="center"/>
            </w:pPr>
            <w:r w:rsidRPr="00EA20F9">
              <w:t>ОК 1-</w:t>
            </w:r>
            <w:r>
              <w:t>09</w:t>
            </w:r>
            <w:r w:rsidRPr="00EA20F9">
              <w:t xml:space="preserve">, </w:t>
            </w:r>
            <w:r>
              <w:t>ЛР, МР, ПРу 1-14, ПК 2.5</w:t>
            </w:r>
          </w:p>
        </w:tc>
        <w:tc>
          <w:tcPr>
            <w:tcW w:w="1150" w:type="dxa"/>
          </w:tcPr>
          <w:p w:rsidR="00065A1E" w:rsidRPr="004D0D25" w:rsidRDefault="00065A1E" w:rsidP="004D0D25">
            <w:pPr>
              <w:jc w:val="center"/>
            </w:pPr>
            <w:r w:rsidRPr="004D0D25">
              <w:t>1</w:t>
            </w:r>
          </w:p>
        </w:tc>
      </w:tr>
      <w:tr w:rsidR="00065A1E" w:rsidRPr="004D0D25" w:rsidTr="003D05CB">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6F3898">
            <w:pPr>
              <w:jc w:val="both"/>
            </w:pPr>
            <w:r w:rsidRPr="004D0D25">
              <w:t xml:space="preserve">Радианный метод измерения углов вращения и связь с градусной мерой. 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 </w:t>
            </w:r>
            <w:r w:rsidRPr="00644A93">
              <w:t>Обсуждение доклада Применение статистики в тригонометрии.</w:t>
            </w:r>
            <w:r>
              <w:t xml:space="preserve"> Решение задач. Презентация на тему </w:t>
            </w:r>
            <w:r w:rsidRPr="00EA3F1B">
              <w:t>«Расчет штрафных санкций за налоговые правонарушения при помощи математических формул».</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963AAC">
        <w:tc>
          <w:tcPr>
            <w:tcW w:w="1951" w:type="dxa"/>
            <w:gridSpan w:val="2"/>
            <w:tcBorders>
              <w:top w:val="nil"/>
            </w:tcBorders>
          </w:tcPr>
          <w:p w:rsidR="00065A1E" w:rsidRPr="004D0D25" w:rsidRDefault="00065A1E" w:rsidP="005E03C4"/>
        </w:tc>
        <w:tc>
          <w:tcPr>
            <w:tcW w:w="2580" w:type="dxa"/>
          </w:tcPr>
          <w:p w:rsidR="00065A1E" w:rsidRPr="004D0D25" w:rsidRDefault="00065A1E" w:rsidP="005E03C4">
            <w:r w:rsidRPr="00146A88">
              <w:t>Самостоятельная работа</w:t>
            </w:r>
          </w:p>
        </w:tc>
        <w:tc>
          <w:tcPr>
            <w:tcW w:w="4508" w:type="dxa"/>
          </w:tcPr>
          <w:p w:rsidR="00065A1E" w:rsidRPr="004D0D25" w:rsidRDefault="00065A1E" w:rsidP="005E03C4">
            <w:pPr>
              <w:jc w:val="both"/>
              <w:rPr>
                <w:b/>
                <w:bCs/>
              </w:rPr>
            </w:pPr>
            <w:r w:rsidRPr="00146A88">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12</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51473D">
        <w:tc>
          <w:tcPr>
            <w:tcW w:w="14866" w:type="dxa"/>
            <w:gridSpan w:val="8"/>
            <w:tcBorders>
              <w:top w:val="nil"/>
            </w:tcBorders>
          </w:tcPr>
          <w:p w:rsidR="00065A1E" w:rsidRPr="004D0D25" w:rsidRDefault="00065A1E" w:rsidP="004D0D25">
            <w:pPr>
              <w:jc w:val="center"/>
            </w:pPr>
            <w:r w:rsidRPr="004D0D25">
              <w:rPr>
                <w:b/>
              </w:rPr>
              <w:t>ФУНКЦИИ, ИХ СВОЙСТВА И ГРАФИКИ</w:t>
            </w:r>
          </w:p>
        </w:tc>
      </w:tr>
      <w:tr w:rsidR="00065A1E" w:rsidRPr="004D0D25" w:rsidTr="00163890">
        <w:tc>
          <w:tcPr>
            <w:tcW w:w="1951" w:type="dxa"/>
            <w:gridSpan w:val="2"/>
            <w:vMerge w:val="restart"/>
            <w:shd w:val="clear" w:color="auto" w:fill="FFFFFF"/>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7.</w:t>
            </w:r>
          </w:p>
          <w:p w:rsidR="00065A1E" w:rsidRPr="004D0D25" w:rsidRDefault="00065A1E" w:rsidP="004D0D25">
            <w:pPr>
              <w:jc w:val="center"/>
            </w:pPr>
            <w:r w:rsidRPr="00E217EA">
              <w:rPr>
                <w:b/>
              </w:rPr>
              <w:t>Функции, их свойства и графики</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E217EA">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w:t>
            </w:r>
            <w:r>
              <w:t xml:space="preserve"> Примеры функциональных зависи</w:t>
            </w:r>
            <w:r w:rsidRPr="00E217EA">
              <w:t>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w:t>
            </w:r>
          </w:p>
        </w:tc>
        <w:tc>
          <w:tcPr>
            <w:tcW w:w="1417" w:type="dxa"/>
          </w:tcPr>
          <w:p w:rsidR="00065A1E" w:rsidRPr="004D0D25" w:rsidRDefault="00065A1E" w:rsidP="004D0D25">
            <w:pPr>
              <w:jc w:val="center"/>
            </w:pPr>
            <w:r>
              <w:t>4</w:t>
            </w:r>
          </w:p>
        </w:tc>
        <w:tc>
          <w:tcPr>
            <w:tcW w:w="1276" w:type="dxa"/>
          </w:tcPr>
          <w:p w:rsidR="00065A1E" w:rsidRDefault="00065A1E" w:rsidP="004D0D25">
            <w:pPr>
              <w:jc w:val="center"/>
            </w:pPr>
          </w:p>
        </w:tc>
        <w:tc>
          <w:tcPr>
            <w:tcW w:w="1984" w:type="dxa"/>
            <w:vMerge w:val="restart"/>
          </w:tcPr>
          <w:p w:rsidR="00065A1E" w:rsidRDefault="00065A1E" w:rsidP="00AC5937">
            <w:pPr>
              <w:jc w:val="center"/>
            </w:pPr>
            <w:r w:rsidRPr="00EA20F9">
              <w:t>ОК 1-</w:t>
            </w:r>
            <w:r>
              <w:t>09</w:t>
            </w:r>
            <w:r w:rsidRPr="00EA20F9">
              <w:t xml:space="preserve">, </w:t>
            </w:r>
            <w:r>
              <w:t>ЛР, МР, ПРу 1-14,</w:t>
            </w:r>
          </w:p>
          <w:p w:rsidR="00065A1E" w:rsidRPr="004D0D25" w:rsidRDefault="00065A1E" w:rsidP="00AC5937">
            <w:pPr>
              <w:jc w:val="center"/>
            </w:pPr>
            <w:r w:rsidRPr="0038764E">
              <w:t xml:space="preserve">ПК </w:t>
            </w:r>
            <w:r>
              <w:t>2.1-2.3</w:t>
            </w:r>
          </w:p>
        </w:tc>
        <w:tc>
          <w:tcPr>
            <w:tcW w:w="1150" w:type="dxa"/>
          </w:tcPr>
          <w:p w:rsidR="00065A1E" w:rsidRPr="004D0D25" w:rsidRDefault="00065A1E" w:rsidP="004D0D25">
            <w:pPr>
              <w:jc w:val="center"/>
            </w:pPr>
            <w:r w:rsidRPr="004D0D25">
              <w:t>1</w:t>
            </w:r>
          </w:p>
        </w:tc>
      </w:tr>
      <w:tr w:rsidR="00065A1E" w:rsidRPr="004D0D25" w:rsidTr="0016389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136154">
            <w:pPr>
              <w:jc w:val="both"/>
              <w:rPr>
                <w:b/>
                <w:bCs/>
              </w:rPr>
            </w:pPr>
            <w:r w:rsidRPr="004D0D25">
              <w:rPr>
                <w:b/>
                <w:bCs/>
              </w:rPr>
              <w:t>(в том числе в форме практической подготовки)</w:t>
            </w:r>
          </w:p>
          <w:p w:rsidR="00065A1E" w:rsidRDefault="00065A1E" w:rsidP="00136154">
            <w:pPr>
              <w:jc w:val="both"/>
            </w:pPr>
            <w:r w:rsidRPr="00E217EA">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 Опрос.</w:t>
            </w:r>
            <w:r w:rsidRPr="00E202C1">
              <w:t>Решение задач</w:t>
            </w:r>
            <w:r w:rsidRPr="009649D8">
              <w:t>Практического задания:</w:t>
            </w:r>
          </w:p>
          <w:p w:rsidR="00065A1E" w:rsidRPr="006A6270" w:rsidRDefault="00065A1E" w:rsidP="00136154">
            <w:pPr>
              <w:jc w:val="both"/>
              <w:rPr>
                <w:bCs/>
              </w:rPr>
            </w:pPr>
            <w:r w:rsidRPr="006A6270">
              <w:rPr>
                <w:b/>
                <w:bCs/>
                <w:i/>
                <w:iCs/>
              </w:rPr>
              <w:t>Задание</w:t>
            </w:r>
            <w:r w:rsidRPr="006A6270">
              <w:rPr>
                <w:bCs/>
              </w:rPr>
              <w:t>. На основе приведенных данных сгруппируйте пользователей учетной информации, выделив группы в соответствии с классификацией.</w:t>
            </w:r>
          </w:p>
          <w:p w:rsidR="00065A1E" w:rsidRPr="006A6270" w:rsidRDefault="00065A1E" w:rsidP="00136154">
            <w:pPr>
              <w:jc w:val="both"/>
              <w:rPr>
                <w:bCs/>
              </w:rPr>
            </w:pPr>
            <w:r w:rsidRPr="006A6270">
              <w:rPr>
                <w:bCs/>
              </w:rPr>
              <w:t>Пользователи учетной информации:</w:t>
            </w:r>
          </w:p>
          <w:p w:rsidR="00065A1E" w:rsidRPr="006A6270" w:rsidRDefault="00065A1E" w:rsidP="00136154">
            <w:pPr>
              <w:jc w:val="both"/>
              <w:rPr>
                <w:bCs/>
              </w:rPr>
            </w:pPr>
            <w:r w:rsidRPr="006A6270">
              <w:rPr>
                <w:bCs/>
              </w:rPr>
              <w:sym w:font="Symbol" w:char="F0B7"/>
            </w:r>
            <w:r w:rsidRPr="006A6270">
              <w:rPr>
                <w:bCs/>
              </w:rPr>
              <w:t>внутренние пользователи;</w:t>
            </w:r>
          </w:p>
          <w:p w:rsidR="00065A1E" w:rsidRPr="006A6270" w:rsidRDefault="00065A1E" w:rsidP="00136154">
            <w:pPr>
              <w:jc w:val="both"/>
              <w:rPr>
                <w:bCs/>
              </w:rPr>
            </w:pPr>
            <w:r w:rsidRPr="006A6270">
              <w:rPr>
                <w:bCs/>
              </w:rPr>
              <w:sym w:font="Symbol" w:char="F0B7"/>
            </w:r>
            <w:r w:rsidRPr="006A6270">
              <w:rPr>
                <w:bCs/>
              </w:rPr>
              <w:t>внешние пользователи с прямым финансовым интересом;</w:t>
            </w:r>
          </w:p>
          <w:p w:rsidR="00065A1E" w:rsidRPr="006A6270" w:rsidRDefault="00065A1E" w:rsidP="00136154">
            <w:pPr>
              <w:jc w:val="both"/>
              <w:rPr>
                <w:bCs/>
              </w:rPr>
            </w:pPr>
            <w:r w:rsidRPr="006A6270">
              <w:rPr>
                <w:bCs/>
              </w:rPr>
              <w:sym w:font="Symbol" w:char="F0B7"/>
            </w:r>
            <w:r w:rsidRPr="006A6270">
              <w:rPr>
                <w:bCs/>
              </w:rPr>
              <w:t>внешние пользователи с косвенным финансовым интересом.</w:t>
            </w:r>
          </w:p>
          <w:p w:rsidR="00065A1E" w:rsidRPr="006A6270" w:rsidRDefault="00065A1E" w:rsidP="00136154">
            <w:pPr>
              <w:jc w:val="both"/>
              <w:rPr>
                <w:bCs/>
              </w:rPr>
            </w:pPr>
            <w:r w:rsidRPr="006A6270">
              <w:rPr>
                <w:bCs/>
              </w:rPr>
              <w:t>Данные для выполнения задачи</w:t>
            </w:r>
          </w:p>
          <w:p w:rsidR="00065A1E" w:rsidRPr="006A6270" w:rsidRDefault="00065A1E" w:rsidP="00136154">
            <w:pPr>
              <w:jc w:val="both"/>
              <w:rPr>
                <w:bCs/>
              </w:rPr>
            </w:pPr>
            <w:r w:rsidRPr="006A6270">
              <w:rPr>
                <w:bCs/>
              </w:rPr>
              <w:t>1.Генеральный директор.</w:t>
            </w:r>
          </w:p>
          <w:p w:rsidR="00065A1E" w:rsidRPr="006A6270" w:rsidRDefault="00065A1E" w:rsidP="00136154">
            <w:pPr>
              <w:jc w:val="both"/>
              <w:rPr>
                <w:bCs/>
              </w:rPr>
            </w:pPr>
            <w:r w:rsidRPr="006A6270">
              <w:rPr>
                <w:bCs/>
              </w:rPr>
              <w:t>2.Ревизионная комиссия.</w:t>
            </w:r>
          </w:p>
          <w:p w:rsidR="00065A1E" w:rsidRPr="006A6270" w:rsidRDefault="00065A1E" w:rsidP="00136154">
            <w:pPr>
              <w:jc w:val="both"/>
              <w:rPr>
                <w:bCs/>
              </w:rPr>
            </w:pPr>
            <w:r w:rsidRPr="006A6270">
              <w:rPr>
                <w:bCs/>
              </w:rPr>
              <w:t>3.Налоговая инспекция.</w:t>
            </w:r>
          </w:p>
          <w:p w:rsidR="00065A1E" w:rsidRPr="006A6270" w:rsidRDefault="00065A1E" w:rsidP="00136154">
            <w:pPr>
              <w:jc w:val="both"/>
              <w:rPr>
                <w:bCs/>
              </w:rPr>
            </w:pPr>
            <w:r w:rsidRPr="006A6270">
              <w:rPr>
                <w:bCs/>
              </w:rPr>
              <w:t>4.Обслуживающий банк.</w:t>
            </w:r>
          </w:p>
          <w:p w:rsidR="00065A1E" w:rsidRPr="006A6270" w:rsidRDefault="00065A1E" w:rsidP="00735EFC">
            <w:pPr>
              <w:rPr>
                <w:bCs/>
              </w:rPr>
            </w:pPr>
            <w:r w:rsidRPr="006A6270">
              <w:rPr>
                <w:bCs/>
              </w:rPr>
              <w:t>5.Начальник финансового отдела.</w:t>
            </w:r>
          </w:p>
          <w:p w:rsidR="00065A1E" w:rsidRPr="006A6270" w:rsidRDefault="00065A1E" w:rsidP="00735EFC">
            <w:pPr>
              <w:rPr>
                <w:bCs/>
              </w:rPr>
            </w:pPr>
            <w:r w:rsidRPr="006A6270">
              <w:rPr>
                <w:bCs/>
              </w:rPr>
              <w:t>6.Заместитель генерального директора.</w:t>
            </w:r>
          </w:p>
          <w:p w:rsidR="00065A1E" w:rsidRPr="006A6270" w:rsidRDefault="00065A1E" w:rsidP="00735EFC">
            <w:pPr>
              <w:rPr>
                <w:bCs/>
              </w:rPr>
            </w:pPr>
            <w:r w:rsidRPr="006A6270">
              <w:rPr>
                <w:bCs/>
              </w:rPr>
              <w:t>7.Начальник отдела сбыта.</w:t>
            </w:r>
          </w:p>
          <w:p w:rsidR="00065A1E" w:rsidRPr="006A6270" w:rsidRDefault="00065A1E" w:rsidP="00735EFC">
            <w:pPr>
              <w:rPr>
                <w:bCs/>
              </w:rPr>
            </w:pPr>
            <w:r w:rsidRPr="006A6270">
              <w:rPr>
                <w:bCs/>
              </w:rPr>
              <w:t>8.Аудиторская фирма.</w:t>
            </w:r>
          </w:p>
          <w:p w:rsidR="00065A1E" w:rsidRPr="006A6270" w:rsidRDefault="00065A1E" w:rsidP="00735EFC">
            <w:pPr>
              <w:rPr>
                <w:bCs/>
              </w:rPr>
            </w:pPr>
            <w:r w:rsidRPr="006A6270">
              <w:rPr>
                <w:bCs/>
              </w:rPr>
              <w:t>9.Инвестор.</w:t>
            </w:r>
          </w:p>
          <w:p w:rsidR="00065A1E" w:rsidRPr="006A6270" w:rsidRDefault="00065A1E" w:rsidP="00735EFC">
            <w:pPr>
              <w:rPr>
                <w:bCs/>
              </w:rPr>
            </w:pPr>
            <w:r w:rsidRPr="006A6270">
              <w:rPr>
                <w:bCs/>
              </w:rPr>
              <w:t>10.Арбитражный суд.</w:t>
            </w:r>
          </w:p>
          <w:p w:rsidR="00065A1E" w:rsidRPr="006A6270" w:rsidRDefault="00065A1E" w:rsidP="00735EFC">
            <w:pPr>
              <w:rPr>
                <w:bCs/>
              </w:rPr>
            </w:pPr>
            <w:r w:rsidRPr="006A6270">
              <w:rPr>
                <w:bCs/>
              </w:rPr>
              <w:t>11.Пенсионный фонд.</w:t>
            </w:r>
          </w:p>
          <w:p w:rsidR="00065A1E" w:rsidRPr="006A6270" w:rsidRDefault="00065A1E" w:rsidP="00735EFC">
            <w:pPr>
              <w:rPr>
                <w:bCs/>
              </w:rPr>
            </w:pPr>
            <w:r w:rsidRPr="006A6270">
              <w:rPr>
                <w:bCs/>
              </w:rPr>
              <w:t>12.Акционеры.</w:t>
            </w:r>
          </w:p>
          <w:p w:rsidR="00065A1E" w:rsidRPr="006A6270" w:rsidRDefault="00065A1E" w:rsidP="00735EFC">
            <w:pPr>
              <w:rPr>
                <w:bCs/>
              </w:rPr>
            </w:pPr>
            <w:r w:rsidRPr="006A6270">
              <w:rPr>
                <w:bCs/>
              </w:rPr>
              <w:t>13.Управление статистики.</w:t>
            </w:r>
          </w:p>
          <w:p w:rsidR="00065A1E" w:rsidRPr="006A6270" w:rsidRDefault="00065A1E" w:rsidP="00735EFC">
            <w:pPr>
              <w:rPr>
                <w:bCs/>
              </w:rPr>
            </w:pPr>
            <w:r w:rsidRPr="006A6270">
              <w:rPr>
                <w:bCs/>
              </w:rPr>
              <w:t>14.Федеральное казначейство.</w:t>
            </w:r>
          </w:p>
          <w:p w:rsidR="00065A1E" w:rsidRPr="006A6270" w:rsidRDefault="00065A1E" w:rsidP="00735EFC">
            <w:pPr>
              <w:rPr>
                <w:bCs/>
              </w:rPr>
            </w:pPr>
            <w:r w:rsidRPr="006A6270">
              <w:rPr>
                <w:bCs/>
              </w:rPr>
              <w:t>15.Страховая компания.</w:t>
            </w:r>
          </w:p>
          <w:p w:rsidR="00065A1E" w:rsidRPr="006A6270" w:rsidRDefault="00065A1E" w:rsidP="00735EFC">
            <w:pPr>
              <w:rPr>
                <w:bCs/>
              </w:rPr>
            </w:pPr>
            <w:r w:rsidRPr="006A6270">
              <w:rPr>
                <w:bCs/>
              </w:rPr>
              <w:t>16.Фонд социального страхования.</w:t>
            </w:r>
          </w:p>
          <w:p w:rsidR="00065A1E" w:rsidRPr="004D0D25" w:rsidRDefault="00065A1E" w:rsidP="004B0D56">
            <w:r w:rsidRPr="006A6270">
              <w:rPr>
                <w:bCs/>
              </w:rPr>
              <w:t>17. Лизинговая компания.</w:t>
            </w:r>
          </w:p>
        </w:tc>
        <w:tc>
          <w:tcPr>
            <w:tcW w:w="1417" w:type="dxa"/>
          </w:tcPr>
          <w:p w:rsidR="00065A1E" w:rsidRPr="004D0D25" w:rsidRDefault="00065A1E" w:rsidP="004D0D25">
            <w:pPr>
              <w:jc w:val="center"/>
            </w:pPr>
            <w:r>
              <w:t>4</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963AAC">
        <w:tc>
          <w:tcPr>
            <w:tcW w:w="1951" w:type="dxa"/>
            <w:gridSpan w:val="2"/>
            <w:tcBorders>
              <w:top w:val="nil"/>
            </w:tcBorders>
          </w:tcPr>
          <w:p w:rsidR="00065A1E" w:rsidRPr="004D0D25" w:rsidRDefault="00065A1E" w:rsidP="005E03C4"/>
        </w:tc>
        <w:tc>
          <w:tcPr>
            <w:tcW w:w="2580" w:type="dxa"/>
          </w:tcPr>
          <w:p w:rsidR="00065A1E" w:rsidRPr="004D0D25" w:rsidRDefault="00065A1E" w:rsidP="005E03C4">
            <w:r w:rsidRPr="000C3742">
              <w:t>Самостоятельная работа</w:t>
            </w:r>
          </w:p>
        </w:tc>
        <w:tc>
          <w:tcPr>
            <w:tcW w:w="4508" w:type="dxa"/>
          </w:tcPr>
          <w:p w:rsidR="00065A1E" w:rsidRPr="004D0D25" w:rsidRDefault="00065A1E" w:rsidP="005E03C4">
            <w:pPr>
              <w:jc w:val="both"/>
              <w:rPr>
                <w:b/>
                <w:bCs/>
              </w:rPr>
            </w:pPr>
            <w:r w:rsidRPr="000C3742">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12</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163890">
        <w:tc>
          <w:tcPr>
            <w:tcW w:w="1951" w:type="dxa"/>
            <w:gridSpan w:val="2"/>
          </w:tcPr>
          <w:p w:rsidR="00065A1E" w:rsidRPr="00E217EA" w:rsidRDefault="00065A1E" w:rsidP="00B42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
                <w:bCs/>
              </w:rPr>
            </w:pPr>
            <w:r w:rsidRPr="00E217EA">
              <w:rPr>
                <w:b/>
                <w:bCs/>
              </w:rPr>
              <w:t xml:space="preserve">Тема 8. </w:t>
            </w:r>
          </w:p>
          <w:p w:rsidR="00065A1E" w:rsidRPr="004D0D25" w:rsidRDefault="00065A1E" w:rsidP="00B42184">
            <w:r w:rsidRPr="00E217EA">
              <w:rPr>
                <w:b/>
              </w:rPr>
              <w:t>Степенные, показательные, логарифмические и тригонометрические функции. Обратные тригонометрические функции</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Определения функций, их свойства и графики.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tc>
        <w:tc>
          <w:tcPr>
            <w:tcW w:w="1417" w:type="dxa"/>
          </w:tcPr>
          <w:p w:rsidR="00065A1E" w:rsidRPr="004D0D25" w:rsidRDefault="00065A1E" w:rsidP="004D0D25">
            <w:pPr>
              <w:jc w:val="center"/>
            </w:pPr>
            <w:r>
              <w:t>4</w:t>
            </w:r>
          </w:p>
        </w:tc>
        <w:tc>
          <w:tcPr>
            <w:tcW w:w="1276" w:type="dxa"/>
          </w:tcPr>
          <w:p w:rsidR="00065A1E" w:rsidRPr="004D0D25" w:rsidRDefault="00065A1E" w:rsidP="004D0D25">
            <w:pPr>
              <w:jc w:val="center"/>
            </w:pPr>
            <w:r w:rsidRPr="00BE3B52">
              <w:rPr>
                <w:highlight w:val="yellow"/>
              </w:rPr>
              <w:t>2</w:t>
            </w:r>
          </w:p>
        </w:tc>
        <w:tc>
          <w:tcPr>
            <w:tcW w:w="1984" w:type="dxa"/>
          </w:tcPr>
          <w:p w:rsidR="00065A1E" w:rsidRPr="004D0D25" w:rsidRDefault="00065A1E" w:rsidP="00AC5937">
            <w:pPr>
              <w:jc w:val="center"/>
            </w:pPr>
            <w:r w:rsidRPr="00EA20F9">
              <w:t>ОК 1-</w:t>
            </w:r>
            <w:r>
              <w:t>09</w:t>
            </w:r>
            <w:r w:rsidRPr="00EA20F9">
              <w:t xml:space="preserve">, </w:t>
            </w:r>
            <w:r>
              <w:t>ЛР, МР, ПРу 1-14, ПК 1.1-1.5</w:t>
            </w:r>
          </w:p>
        </w:tc>
        <w:tc>
          <w:tcPr>
            <w:tcW w:w="1150" w:type="dxa"/>
          </w:tcPr>
          <w:p w:rsidR="00065A1E" w:rsidRPr="004D0D25" w:rsidRDefault="00065A1E" w:rsidP="004D0D25">
            <w:pPr>
              <w:jc w:val="center"/>
            </w:pPr>
            <w:r>
              <w:t>1</w:t>
            </w:r>
          </w:p>
        </w:tc>
      </w:tr>
      <w:tr w:rsidR="00065A1E" w:rsidRPr="004D0D25" w:rsidTr="00163890">
        <w:tc>
          <w:tcPr>
            <w:tcW w:w="1951" w:type="dxa"/>
            <w:gridSpan w:val="2"/>
            <w:vMerge w:val="restart"/>
          </w:tcPr>
          <w:p w:rsidR="00065A1E" w:rsidRPr="00E217EA" w:rsidRDefault="00065A1E" w:rsidP="00B42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
                <w:bCs/>
              </w:rPr>
            </w:pPr>
          </w:p>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4B0D56">
            <w:pPr>
              <w:jc w:val="both"/>
              <w:rPr>
                <w:b/>
                <w:bCs/>
              </w:rPr>
            </w:pPr>
            <w:r w:rsidRPr="004D0D25">
              <w:rPr>
                <w:b/>
                <w:bCs/>
              </w:rPr>
              <w:t>(в том числе в форме практической подготовки)</w:t>
            </w:r>
          </w:p>
          <w:p w:rsidR="00065A1E" w:rsidRDefault="00065A1E" w:rsidP="004B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 xml:space="preserve">Примеры зависимостей между переменными в реальных процессах из смежных дисциплин. Определение функций. </w:t>
            </w:r>
          </w:p>
          <w:p w:rsidR="00065A1E" w:rsidRDefault="00065A1E" w:rsidP="004B0D56">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 xml:space="preserve">Выполнение практического задания: построение и чтение графиков функций. Исследование функции. Свойства линейной, квадратичной, кусочно-линейной и дробно- 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 Показательные, логарифмические, тригонометрические уравнения и неравенства. </w:t>
            </w:r>
            <w:r>
              <w:t>Решение задач</w:t>
            </w:r>
          </w:p>
          <w:p w:rsidR="00065A1E" w:rsidRPr="00AC5FB3" w:rsidRDefault="00065A1E" w:rsidP="004B0D56">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C5FB3">
              <w:t>Практическое задание</w:t>
            </w:r>
          </w:p>
          <w:p w:rsidR="00065A1E" w:rsidRPr="004D0D25" w:rsidRDefault="00065A1E" w:rsidP="004B0D56">
            <w:pPr>
              <w:pStyle w:val="Default"/>
              <w:jc w:val="both"/>
            </w:pPr>
            <w:r w:rsidRPr="00D56772">
              <w:rPr>
                <w:color w:val="auto"/>
              </w:rPr>
              <w:t>На основе финансовой отчетности организации составить аналитический баланс, провести его анализ и сделать вывод (</w:t>
            </w:r>
            <w:r w:rsidRPr="00D56772">
              <w:rPr>
                <w:color w:val="auto"/>
                <w:lang w:val="en-US"/>
              </w:rPr>
              <w:t>Case</w:t>
            </w:r>
            <w:r w:rsidRPr="00D56772">
              <w:rPr>
                <w:color w:val="auto"/>
              </w:rPr>
              <w:t>-</w:t>
            </w:r>
            <w:r w:rsidRPr="00D56772">
              <w:rPr>
                <w:color w:val="auto"/>
                <w:lang w:val="en-US"/>
              </w:rPr>
              <w:t>study</w:t>
            </w:r>
            <w:r w:rsidRPr="00D56772">
              <w:rPr>
                <w:color w:val="auto"/>
              </w:rPr>
              <w:t>).</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tcPr>
          <w:p w:rsidR="00065A1E" w:rsidRPr="004D0D25" w:rsidRDefault="00065A1E" w:rsidP="004D0D25">
            <w:pPr>
              <w:jc w:val="center"/>
            </w:pPr>
          </w:p>
        </w:tc>
        <w:tc>
          <w:tcPr>
            <w:tcW w:w="1150" w:type="dxa"/>
          </w:tcPr>
          <w:p w:rsidR="00065A1E" w:rsidRPr="004D0D25" w:rsidRDefault="00065A1E" w:rsidP="004D0D25">
            <w:pPr>
              <w:jc w:val="center"/>
            </w:pPr>
            <w:r>
              <w:t>2</w:t>
            </w:r>
          </w:p>
        </w:tc>
      </w:tr>
      <w:tr w:rsidR="00065A1E" w:rsidRPr="004D0D25" w:rsidTr="00163890">
        <w:tc>
          <w:tcPr>
            <w:tcW w:w="1951" w:type="dxa"/>
            <w:gridSpan w:val="2"/>
            <w:vMerge/>
          </w:tcPr>
          <w:p w:rsidR="00065A1E" w:rsidRPr="00E217EA" w:rsidRDefault="00065A1E" w:rsidP="005E0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
                <w:bCs/>
              </w:rPr>
            </w:pPr>
          </w:p>
        </w:tc>
        <w:tc>
          <w:tcPr>
            <w:tcW w:w="2580" w:type="dxa"/>
          </w:tcPr>
          <w:p w:rsidR="00065A1E" w:rsidRPr="004D0D25" w:rsidRDefault="00065A1E" w:rsidP="005E03C4">
            <w:r w:rsidRPr="00453B75">
              <w:t>Самостоятельная работа</w:t>
            </w:r>
          </w:p>
        </w:tc>
        <w:tc>
          <w:tcPr>
            <w:tcW w:w="4508" w:type="dxa"/>
          </w:tcPr>
          <w:p w:rsidR="00065A1E" w:rsidRPr="004D0D25" w:rsidRDefault="00065A1E" w:rsidP="005E03C4">
            <w:pPr>
              <w:jc w:val="both"/>
              <w:rPr>
                <w:b/>
                <w:bCs/>
              </w:rPr>
            </w:pPr>
            <w:r w:rsidRPr="00453B75">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12</w:t>
            </w:r>
          </w:p>
        </w:tc>
        <w:tc>
          <w:tcPr>
            <w:tcW w:w="1984" w:type="dxa"/>
          </w:tcPr>
          <w:p w:rsidR="00065A1E" w:rsidRPr="004D0D25" w:rsidRDefault="00065A1E" w:rsidP="005E03C4">
            <w:pPr>
              <w:jc w:val="center"/>
            </w:pPr>
          </w:p>
        </w:tc>
        <w:tc>
          <w:tcPr>
            <w:tcW w:w="1150" w:type="dxa"/>
          </w:tcPr>
          <w:p w:rsidR="00065A1E" w:rsidRDefault="00065A1E" w:rsidP="005E03C4">
            <w:pPr>
              <w:jc w:val="center"/>
            </w:pPr>
            <w:r>
              <w:t>3</w:t>
            </w:r>
          </w:p>
        </w:tc>
      </w:tr>
      <w:tr w:rsidR="00065A1E" w:rsidRPr="004D0D25" w:rsidTr="0051473D">
        <w:tc>
          <w:tcPr>
            <w:tcW w:w="14866" w:type="dxa"/>
            <w:gridSpan w:val="8"/>
            <w:shd w:val="clear" w:color="auto" w:fill="FFFFFF"/>
          </w:tcPr>
          <w:p w:rsidR="00065A1E" w:rsidRPr="004D0D25" w:rsidRDefault="00065A1E" w:rsidP="004D0D25">
            <w:pPr>
              <w:jc w:val="center"/>
            </w:pPr>
            <w:r w:rsidRPr="004D0D25">
              <w:rPr>
                <w:b/>
              </w:rPr>
              <w:t>НАЧАЛА МАТЕМАТИЧЕСКОГО АНАЛИЗА</w:t>
            </w:r>
          </w:p>
        </w:tc>
      </w:tr>
      <w:tr w:rsidR="00065A1E" w:rsidRPr="004D0D25" w:rsidTr="00163890">
        <w:tc>
          <w:tcPr>
            <w:tcW w:w="1951" w:type="dxa"/>
            <w:gridSpan w:val="2"/>
            <w:vMerge w:val="restart"/>
          </w:tcPr>
          <w:p w:rsidR="00065A1E" w:rsidRDefault="00065A1E" w:rsidP="00A66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9</w:t>
            </w:r>
          </w:p>
          <w:p w:rsidR="00065A1E" w:rsidRPr="004D0D25" w:rsidRDefault="00065A1E" w:rsidP="00A66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4D0D25">
              <w:rPr>
                <w:b/>
              </w:rPr>
              <w:t xml:space="preserve"> Начала математического анализа</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A6606F">
              <w:rPr>
                <w:bCs/>
              </w:rPr>
              <w:t>Последовательности.</w:t>
            </w:r>
            <w:r>
              <w:rPr>
                <w:bCs/>
              </w:rPr>
              <w:t xml:space="preserve"> </w:t>
            </w:r>
            <w:r w:rsidRPr="00E217EA">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 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w:t>
            </w:r>
            <w:r>
              <w:t>не</w:t>
            </w:r>
            <w:r w:rsidRPr="00E217EA">
              <w:t>ние производной к исследованию функций и построению графиков. Производные обратной функции и композиции функции.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p>
        </w:tc>
        <w:tc>
          <w:tcPr>
            <w:tcW w:w="1984" w:type="dxa"/>
            <w:vMerge w:val="restart"/>
          </w:tcPr>
          <w:p w:rsidR="00065A1E" w:rsidRPr="004D0D25" w:rsidRDefault="00065A1E" w:rsidP="00AB5480">
            <w:pPr>
              <w:jc w:val="center"/>
            </w:pPr>
            <w:r w:rsidRPr="00EA20F9">
              <w:t>ОК 1-</w:t>
            </w:r>
            <w:r>
              <w:t>09</w:t>
            </w:r>
            <w:r w:rsidRPr="00EA20F9">
              <w:t xml:space="preserve">, </w:t>
            </w:r>
            <w:r>
              <w:t xml:space="preserve">ЛР, МР, ПРу 1-14, </w:t>
            </w:r>
            <w:r w:rsidRPr="001F7438">
              <w:t>ПК 2.1-2.</w:t>
            </w:r>
            <w:r>
              <w:t>5</w:t>
            </w:r>
          </w:p>
        </w:tc>
        <w:tc>
          <w:tcPr>
            <w:tcW w:w="1150" w:type="dxa"/>
          </w:tcPr>
          <w:p w:rsidR="00065A1E" w:rsidRPr="004D0D25" w:rsidRDefault="00065A1E" w:rsidP="004D0D25">
            <w:pPr>
              <w:jc w:val="center"/>
            </w:pPr>
            <w:r w:rsidRPr="004D0D25">
              <w:t>1</w:t>
            </w:r>
          </w:p>
        </w:tc>
      </w:tr>
      <w:tr w:rsidR="00065A1E" w:rsidRPr="004D0D25" w:rsidTr="0016389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9649D8">
            <w:pPr>
              <w:autoSpaceDE w:val="0"/>
              <w:autoSpaceDN w:val="0"/>
              <w:adjustRightInd w:val="0"/>
              <w:jc w:val="both"/>
            </w:pPr>
            <w:r w:rsidRPr="00E217EA">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 Производная: механический и геометрический смысл производной. 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 Интеграл и первообразная. Теорема Ньютона—Лейбница. Применение интеграла к вычислению физических величин и площадей. Опрос</w:t>
            </w:r>
            <w:r>
              <w:t>. Практическое задание</w:t>
            </w:r>
          </w:p>
        </w:tc>
        <w:tc>
          <w:tcPr>
            <w:tcW w:w="1417" w:type="dxa"/>
          </w:tcPr>
          <w:p w:rsidR="00065A1E" w:rsidRPr="004D0D25" w:rsidRDefault="00065A1E" w:rsidP="004D0D25">
            <w:pPr>
              <w:jc w:val="center"/>
            </w:pPr>
            <w:r>
              <w:t>8</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163890">
        <w:tc>
          <w:tcPr>
            <w:tcW w:w="1951" w:type="dxa"/>
            <w:gridSpan w:val="2"/>
            <w:vMerge/>
          </w:tcPr>
          <w:p w:rsidR="00065A1E" w:rsidRPr="004D0D25" w:rsidRDefault="00065A1E" w:rsidP="004D0D25"/>
        </w:tc>
        <w:tc>
          <w:tcPr>
            <w:tcW w:w="2580" w:type="dxa"/>
          </w:tcPr>
          <w:p w:rsidR="00065A1E" w:rsidRPr="004D0D25" w:rsidRDefault="00065A1E" w:rsidP="004D0D25">
            <w:r>
              <w:t>Бинарное занятие</w:t>
            </w:r>
          </w:p>
        </w:tc>
        <w:tc>
          <w:tcPr>
            <w:tcW w:w="4508" w:type="dxa"/>
          </w:tcPr>
          <w:p w:rsidR="00065A1E" w:rsidRDefault="00065A1E" w:rsidP="003903C8">
            <w:pPr>
              <w:shd w:val="clear" w:color="auto" w:fill="FFFFFF"/>
              <w:rPr>
                <w:b/>
              </w:rPr>
            </w:pPr>
            <w:r w:rsidRPr="002A142C">
              <w:rPr>
                <w:b/>
              </w:rPr>
              <w:t>ПМ.0</w:t>
            </w:r>
            <w:r>
              <w:rPr>
                <w:b/>
              </w:rPr>
              <w:t>1</w:t>
            </w:r>
            <w:r w:rsidRPr="002A142C">
              <w:rPr>
                <w:b/>
              </w:rPr>
              <w:t xml:space="preserve"> </w:t>
            </w:r>
            <w:r>
              <w:rPr>
                <w:b/>
              </w:rPr>
              <w:t>Ведение бухгалтерского налогового учета</w:t>
            </w:r>
          </w:p>
          <w:p w:rsidR="00065A1E" w:rsidRDefault="00065A1E" w:rsidP="003903C8">
            <w:pPr>
              <w:shd w:val="clear" w:color="auto" w:fill="FFFFFF"/>
            </w:pPr>
            <w:r w:rsidRPr="009A3E44">
              <w:rPr>
                <w:bCs/>
              </w:rPr>
              <w:t>«Определение налогооблагаемой базы и расчет суммы НДС, подлежащей уплате в бюджет.</w:t>
            </w:r>
          </w:p>
          <w:p w:rsidR="00065A1E" w:rsidRPr="002A142C" w:rsidRDefault="00065A1E" w:rsidP="002A142C">
            <w:pPr>
              <w:widowControl w:val="0"/>
              <w:tabs>
                <w:tab w:val="left" w:pos="3974"/>
                <w:tab w:val="left" w:pos="4116"/>
              </w:tabs>
              <w:autoSpaceDE w:val="0"/>
              <w:autoSpaceDN w:val="0"/>
              <w:adjustRightInd w:val="0"/>
              <w:spacing w:line="239" w:lineRule="auto"/>
              <w:ind w:left="5" w:right="176"/>
              <w:rPr>
                <w:b/>
              </w:rPr>
            </w:pPr>
            <w:r w:rsidRPr="002A142C">
              <w:rPr>
                <w:b/>
              </w:rPr>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065A1E" w:rsidRPr="002A142C" w:rsidRDefault="00065A1E" w:rsidP="002A142C">
            <w:pPr>
              <w:widowControl w:val="0"/>
              <w:suppressAutoHyphens/>
              <w:rPr>
                <w:b/>
              </w:rPr>
            </w:pPr>
            <w:r w:rsidRPr="002A142C">
              <w:rPr>
                <w:b/>
              </w:rPr>
              <w:t>МДК.02.02 Бухгалтерская технология проведения и оформления инвентаризации</w:t>
            </w:r>
          </w:p>
          <w:p w:rsidR="00065A1E" w:rsidRPr="004D0D25" w:rsidRDefault="00065A1E" w:rsidP="002F181B">
            <w:pPr>
              <w:widowControl w:val="0"/>
              <w:tabs>
                <w:tab w:val="left" w:pos="3974"/>
                <w:tab w:val="left" w:pos="4116"/>
              </w:tabs>
              <w:autoSpaceDE w:val="0"/>
              <w:autoSpaceDN w:val="0"/>
              <w:adjustRightInd w:val="0"/>
              <w:spacing w:line="239" w:lineRule="auto"/>
              <w:ind w:left="5" w:right="176"/>
              <w:rPr>
                <w:b/>
                <w:bCs/>
              </w:rPr>
            </w:pPr>
            <w:r w:rsidRPr="002A142C">
              <w:rPr>
                <w:bCs/>
              </w:rPr>
              <w:t>Инвентаризация расчетов по НДС</w:t>
            </w:r>
            <w:r w:rsidRPr="002A142C">
              <w:rPr>
                <w:bCs/>
              </w:rPr>
              <w:br/>
            </w:r>
            <w:r w:rsidRPr="002A142C">
              <w:rPr>
                <w:b/>
                <w:bCs/>
              </w:rPr>
              <w:t>Налоги и налогообложение</w:t>
            </w:r>
            <w:r>
              <w:rPr>
                <w:b/>
                <w:bCs/>
              </w:rPr>
              <w:t xml:space="preserve"> </w:t>
            </w:r>
            <w:r w:rsidRPr="007F72B9">
              <w:t>Сущность</w:t>
            </w:r>
            <w:r w:rsidRPr="00747563">
              <w:rPr>
                <w:bCs/>
              </w:rPr>
              <w:t xml:space="preserve"> налогового контроля</w:t>
            </w:r>
          </w:p>
        </w:tc>
        <w:tc>
          <w:tcPr>
            <w:tcW w:w="1417" w:type="dxa"/>
          </w:tcPr>
          <w:p w:rsidR="00065A1E" w:rsidRPr="004D0D25" w:rsidRDefault="00065A1E" w:rsidP="004D0D25">
            <w:pPr>
              <w:jc w:val="center"/>
            </w:pPr>
            <w:r>
              <w:t>2</w:t>
            </w:r>
          </w:p>
        </w:tc>
        <w:tc>
          <w:tcPr>
            <w:tcW w:w="1276" w:type="dxa"/>
          </w:tcPr>
          <w:p w:rsidR="00065A1E" w:rsidRPr="004D0D25" w:rsidRDefault="00065A1E" w:rsidP="004D0D25">
            <w:pPr>
              <w:jc w:val="center"/>
            </w:pPr>
          </w:p>
        </w:tc>
        <w:tc>
          <w:tcPr>
            <w:tcW w:w="1984" w:type="dxa"/>
          </w:tcPr>
          <w:p w:rsidR="00065A1E" w:rsidRPr="004D0D25" w:rsidRDefault="00065A1E" w:rsidP="00EB32AA">
            <w:pPr>
              <w:jc w:val="center"/>
            </w:pPr>
          </w:p>
        </w:tc>
        <w:tc>
          <w:tcPr>
            <w:tcW w:w="1150" w:type="dxa"/>
          </w:tcPr>
          <w:p w:rsidR="00065A1E" w:rsidRPr="004D0D25" w:rsidRDefault="00065A1E" w:rsidP="004D0D25">
            <w:pPr>
              <w:jc w:val="center"/>
            </w:pPr>
            <w:r>
              <w:t>2</w:t>
            </w:r>
          </w:p>
        </w:tc>
      </w:tr>
      <w:tr w:rsidR="00065A1E" w:rsidRPr="004D0D25" w:rsidTr="00963AAC">
        <w:tc>
          <w:tcPr>
            <w:tcW w:w="1951" w:type="dxa"/>
            <w:gridSpan w:val="2"/>
            <w:tcBorders>
              <w:top w:val="nil"/>
            </w:tcBorders>
          </w:tcPr>
          <w:p w:rsidR="00065A1E" w:rsidRPr="004D0D25" w:rsidRDefault="00065A1E" w:rsidP="005E03C4"/>
        </w:tc>
        <w:tc>
          <w:tcPr>
            <w:tcW w:w="2580" w:type="dxa"/>
          </w:tcPr>
          <w:p w:rsidR="00065A1E" w:rsidRDefault="00065A1E" w:rsidP="005E03C4">
            <w:r w:rsidRPr="007952D8">
              <w:t>Самостоятельная работа</w:t>
            </w:r>
          </w:p>
        </w:tc>
        <w:tc>
          <w:tcPr>
            <w:tcW w:w="4508" w:type="dxa"/>
          </w:tcPr>
          <w:p w:rsidR="00065A1E" w:rsidRPr="002A142C" w:rsidRDefault="00065A1E" w:rsidP="005E03C4">
            <w:pPr>
              <w:shd w:val="clear" w:color="auto" w:fill="FFFFFF"/>
              <w:rPr>
                <w:b/>
              </w:rPr>
            </w:pPr>
            <w:r w:rsidRPr="007952D8">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Default="00065A1E" w:rsidP="005E03C4">
            <w:pPr>
              <w:jc w:val="center"/>
            </w:pPr>
            <w:r>
              <w:t>3</w:t>
            </w:r>
          </w:p>
        </w:tc>
      </w:tr>
      <w:tr w:rsidR="00065A1E" w:rsidRPr="004D0D25" w:rsidTr="0051473D">
        <w:tc>
          <w:tcPr>
            <w:tcW w:w="14866" w:type="dxa"/>
            <w:gridSpan w:val="8"/>
          </w:tcPr>
          <w:p w:rsidR="00065A1E" w:rsidRPr="004D0D25" w:rsidRDefault="00065A1E" w:rsidP="00A6606F">
            <w:pPr>
              <w:jc w:val="center"/>
            </w:pPr>
            <w:r w:rsidRPr="004D0D25">
              <w:rPr>
                <w:b/>
              </w:rPr>
              <w:t>УРАВНЕНИЯ И НЕРАВЕНСТВА</w:t>
            </w:r>
          </w:p>
        </w:tc>
      </w:tr>
      <w:tr w:rsidR="00065A1E" w:rsidRPr="004D0D25" w:rsidTr="00F770A0">
        <w:tc>
          <w:tcPr>
            <w:tcW w:w="1951" w:type="dxa"/>
            <w:gridSpan w:val="2"/>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10</w:t>
            </w:r>
          </w:p>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Уравнения и неравенства</w:t>
            </w:r>
          </w:p>
          <w:p w:rsidR="00065A1E" w:rsidRPr="004D0D25" w:rsidRDefault="00065A1E" w:rsidP="004D0D25"/>
        </w:tc>
        <w:tc>
          <w:tcPr>
            <w:tcW w:w="2580" w:type="dxa"/>
          </w:tcPr>
          <w:p w:rsidR="00065A1E" w:rsidRPr="004D0D25" w:rsidRDefault="00065A1E" w:rsidP="004D0D25">
            <w:r w:rsidRPr="004D0D25">
              <w:t>Теоретическое обучение</w:t>
            </w:r>
          </w:p>
        </w:tc>
        <w:tc>
          <w:tcPr>
            <w:tcW w:w="4508" w:type="dxa"/>
          </w:tcPr>
          <w:p w:rsidR="00065A1E" w:rsidRPr="00A6606F" w:rsidRDefault="00065A1E" w:rsidP="006F3898">
            <w:pPr>
              <w:autoSpaceDE w:val="0"/>
              <w:autoSpaceDN w:val="0"/>
              <w:adjustRightInd w:val="0"/>
              <w:jc w:val="both"/>
            </w:pPr>
            <w:r w:rsidRPr="00A6606F">
              <w:rPr>
                <w:bCs/>
              </w:rPr>
              <w:t xml:space="preserve">Уравнения и системы уравнений. </w:t>
            </w:r>
            <w:r w:rsidRPr="00A6606F">
              <w:t>Рациональные, иррациональные, показательные и тригонометрические уравнения, и системы.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rsidR="00065A1E" w:rsidRPr="00A6606F" w:rsidRDefault="00065A1E" w:rsidP="006F3898">
            <w:pPr>
              <w:jc w:val="both"/>
            </w:pPr>
            <w:r w:rsidRPr="00A6606F">
              <w:rPr>
                <w:bCs/>
              </w:rPr>
              <w:t xml:space="preserve">Неравенства. </w:t>
            </w:r>
            <w:r w:rsidRPr="00A6606F">
              <w:t xml:space="preserve">Рациональные, иррациональные, показательные и </w:t>
            </w:r>
            <w:r w:rsidRPr="00A6606F">
              <w:rPr>
                <w:iCs/>
              </w:rPr>
              <w:t xml:space="preserve">тригонометрические </w:t>
            </w:r>
            <w:r w:rsidRPr="00A6606F">
              <w:t xml:space="preserve">неравенства. Основные приемы их решения. </w:t>
            </w:r>
          </w:p>
          <w:p w:rsidR="00065A1E" w:rsidRPr="004D0D25" w:rsidRDefault="00065A1E" w:rsidP="006F3898">
            <w:pPr>
              <w:jc w:val="both"/>
            </w:pPr>
            <w:r w:rsidRPr="00A6606F">
              <w:rPr>
                <w:bCs/>
              </w:rPr>
              <w:t xml:space="preserve">Использование свойств и графиков функций при решении уравнений и неравенств. </w:t>
            </w:r>
            <w:r w:rsidRPr="00A6606F">
              <w:t>Метод интервалов. Изображение на координатной плоскости множества решений уравнений и неравенств с двумя переменными и их систем</w:t>
            </w:r>
            <w:r w:rsidRPr="004D0D25">
              <w:t>.</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r>
              <w:t>2</w:t>
            </w:r>
          </w:p>
        </w:tc>
        <w:tc>
          <w:tcPr>
            <w:tcW w:w="1984" w:type="dxa"/>
            <w:vMerge w:val="restart"/>
          </w:tcPr>
          <w:p w:rsidR="00065A1E" w:rsidRPr="004D0D25" w:rsidRDefault="00065A1E" w:rsidP="00EB32AA">
            <w:pPr>
              <w:jc w:val="center"/>
            </w:pPr>
            <w:r w:rsidRPr="00EA20F9">
              <w:t>ОК 1-</w:t>
            </w:r>
            <w:r>
              <w:t>09</w:t>
            </w:r>
            <w:r w:rsidRPr="00EA20F9">
              <w:t xml:space="preserve">, </w:t>
            </w:r>
            <w:r>
              <w:t xml:space="preserve">ЛР, МР, ПРу 1-14, </w:t>
            </w:r>
            <w:r w:rsidRPr="0038764E">
              <w:t>ПК 2.3</w:t>
            </w:r>
            <w:r>
              <w:t>, 1.4</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tcBorders>
              <w:top w:val="nil"/>
            </w:tcBorders>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Default="00065A1E" w:rsidP="006F3898">
            <w:pPr>
              <w:jc w:val="both"/>
              <w:rPr>
                <w:b/>
                <w:bCs/>
              </w:rPr>
            </w:pPr>
            <w:r w:rsidRPr="004D0D25">
              <w:rPr>
                <w:b/>
                <w:bCs/>
              </w:rPr>
              <w:t>(в том числе в форме практической подготовки)</w:t>
            </w:r>
          </w:p>
          <w:p w:rsidR="00065A1E" w:rsidRPr="00E217EA" w:rsidRDefault="00065A1E" w:rsidP="004B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E217EA">
              <w:t>Корни уравнений. Равносильность уравнений. Преобразование уравнений. Использование свойств и графиков функций для решения уравнений и неравенств.</w:t>
            </w:r>
          </w:p>
          <w:p w:rsidR="00065A1E" w:rsidRDefault="00065A1E" w:rsidP="004B0D56">
            <w:pPr>
              <w:jc w:val="both"/>
            </w:pPr>
            <w:r w:rsidRPr="00E217EA">
              <w:t>Выполнение практического задания: основные приемы решения уравнений, решение систем уравнений.</w:t>
            </w:r>
            <w:r>
              <w:t xml:space="preserve"> Задачи</w:t>
            </w:r>
          </w:p>
          <w:p w:rsidR="00065A1E" w:rsidRPr="004D0D25" w:rsidRDefault="00065A1E" w:rsidP="004B0D56">
            <w:pPr>
              <w:jc w:val="both"/>
            </w:pPr>
            <w:r>
              <w:t xml:space="preserve">Практическое задание. Презентация на тему </w:t>
            </w:r>
            <w:r w:rsidRPr="00B02C42">
              <w:t>Р</w:t>
            </w:r>
            <w:r w:rsidRPr="001F7438">
              <w:rPr>
                <w:rStyle w:val="10pt"/>
                <w:sz w:val="22"/>
                <w:szCs w:val="22"/>
                <w:lang w:eastAsia="ru-RU"/>
              </w:rPr>
              <w:t>асчет различных показателей индексов</w:t>
            </w:r>
          </w:p>
        </w:tc>
        <w:tc>
          <w:tcPr>
            <w:tcW w:w="1417" w:type="dxa"/>
          </w:tcPr>
          <w:p w:rsidR="00065A1E" w:rsidRPr="004D0D25" w:rsidRDefault="00065A1E" w:rsidP="004D0D25">
            <w:pPr>
              <w:jc w:val="center"/>
            </w:pPr>
            <w:r>
              <w:t>8</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tcBorders>
              <w:top w:val="nil"/>
            </w:tcBorders>
          </w:tcPr>
          <w:p w:rsidR="00065A1E" w:rsidRPr="004D0D25" w:rsidRDefault="00065A1E" w:rsidP="005E03C4"/>
        </w:tc>
        <w:tc>
          <w:tcPr>
            <w:tcW w:w="2580" w:type="dxa"/>
          </w:tcPr>
          <w:p w:rsidR="00065A1E" w:rsidRPr="004D0D25" w:rsidRDefault="00065A1E" w:rsidP="005E03C4">
            <w:r w:rsidRPr="009939BF">
              <w:t>Самостоятельная работа</w:t>
            </w:r>
          </w:p>
        </w:tc>
        <w:tc>
          <w:tcPr>
            <w:tcW w:w="4508" w:type="dxa"/>
          </w:tcPr>
          <w:p w:rsidR="00065A1E" w:rsidRPr="004D0D25" w:rsidRDefault="00065A1E" w:rsidP="005E03C4">
            <w:pPr>
              <w:jc w:val="both"/>
              <w:rPr>
                <w:b/>
                <w:bCs/>
              </w:rPr>
            </w:pPr>
            <w:r w:rsidRPr="009939BF">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12</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r>
              <w:t>3</w:t>
            </w:r>
          </w:p>
        </w:tc>
      </w:tr>
      <w:tr w:rsidR="00065A1E" w:rsidRPr="004D0D25" w:rsidTr="0051473D">
        <w:tc>
          <w:tcPr>
            <w:tcW w:w="14866" w:type="dxa"/>
            <w:gridSpan w:val="8"/>
          </w:tcPr>
          <w:p w:rsidR="00065A1E" w:rsidRPr="004D0D25" w:rsidRDefault="00065A1E" w:rsidP="004D0D25">
            <w:pPr>
              <w:jc w:val="center"/>
            </w:pPr>
            <w:r w:rsidRPr="004D0D25">
              <w:rPr>
                <w:b/>
              </w:rPr>
              <w:t>КОМБИНАТОРИКА, СТАТИСТИКА И ТЕОРИЯ ВЕРОЯТНОСТЕЙ</w:t>
            </w:r>
          </w:p>
        </w:tc>
      </w:tr>
      <w:tr w:rsidR="00065A1E" w:rsidRPr="004D0D25" w:rsidTr="00F770A0">
        <w:tc>
          <w:tcPr>
            <w:tcW w:w="1951" w:type="dxa"/>
            <w:gridSpan w:val="2"/>
            <w:vMerge w:val="restart"/>
          </w:tcPr>
          <w:p w:rsidR="00065A1E" w:rsidRPr="004D0D25" w:rsidRDefault="00065A1E" w:rsidP="004D0D25">
            <w:pPr>
              <w:jc w:val="center"/>
              <w:rPr>
                <w:b/>
                <w:bCs/>
              </w:rPr>
            </w:pPr>
            <w:r>
              <w:rPr>
                <w:b/>
                <w:bCs/>
              </w:rPr>
              <w:t>Тема 11</w:t>
            </w:r>
          </w:p>
          <w:p w:rsidR="00065A1E" w:rsidRPr="004D0D25" w:rsidRDefault="00065A1E" w:rsidP="004D0D25">
            <w:pPr>
              <w:jc w:val="center"/>
            </w:pPr>
            <w:r w:rsidRPr="004D0D25">
              <w:rPr>
                <w:b/>
              </w:rPr>
              <w:t>Элементы комбинаторики</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E217EA">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tc>
        <w:tc>
          <w:tcPr>
            <w:tcW w:w="1417" w:type="dxa"/>
          </w:tcPr>
          <w:p w:rsidR="00065A1E" w:rsidRPr="004D0D25" w:rsidRDefault="00065A1E" w:rsidP="004D0D25">
            <w:pPr>
              <w:jc w:val="center"/>
            </w:pPr>
            <w:r w:rsidRPr="004D0D25">
              <w:t>6</w:t>
            </w:r>
          </w:p>
        </w:tc>
        <w:tc>
          <w:tcPr>
            <w:tcW w:w="1276" w:type="dxa"/>
          </w:tcPr>
          <w:p w:rsidR="00065A1E" w:rsidRDefault="00065A1E" w:rsidP="004D0D25">
            <w:pPr>
              <w:jc w:val="center"/>
            </w:pPr>
          </w:p>
        </w:tc>
        <w:tc>
          <w:tcPr>
            <w:tcW w:w="1984" w:type="dxa"/>
            <w:vMerge w:val="restart"/>
          </w:tcPr>
          <w:p w:rsidR="00065A1E" w:rsidRDefault="00065A1E" w:rsidP="00AC5937">
            <w:pPr>
              <w:jc w:val="center"/>
            </w:pPr>
            <w:r w:rsidRPr="00EA20F9">
              <w:t>ОК 1-</w:t>
            </w:r>
            <w:r>
              <w:t>09</w:t>
            </w:r>
            <w:r w:rsidRPr="00EA20F9">
              <w:t xml:space="preserve">, </w:t>
            </w:r>
            <w:r>
              <w:t xml:space="preserve">ЛР, МР, ПРу 1-14, </w:t>
            </w:r>
          </w:p>
          <w:p w:rsidR="00065A1E" w:rsidRPr="004D0D25" w:rsidRDefault="00065A1E" w:rsidP="001C608F">
            <w:pPr>
              <w:jc w:val="center"/>
            </w:pP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9649D8">
            <w:pPr>
              <w:jc w:val="both"/>
            </w:pPr>
            <w:r w:rsidRPr="00E217EA">
              <w:t xml:space="preserve">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 </w:t>
            </w:r>
            <w:r>
              <w:t xml:space="preserve">Опрос. </w:t>
            </w:r>
            <w:r w:rsidRPr="00632AA3">
              <w:t>Практическое задание</w:t>
            </w:r>
          </w:p>
        </w:tc>
        <w:tc>
          <w:tcPr>
            <w:tcW w:w="1417" w:type="dxa"/>
          </w:tcPr>
          <w:p w:rsidR="00065A1E" w:rsidRPr="004D0D25" w:rsidRDefault="00065A1E" w:rsidP="004D0D25">
            <w:pPr>
              <w:jc w:val="center"/>
            </w:pPr>
            <w:r>
              <w:t>8</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vMerge/>
          </w:tcPr>
          <w:p w:rsidR="00065A1E" w:rsidRPr="004D0D25" w:rsidRDefault="00065A1E" w:rsidP="005E03C4"/>
        </w:tc>
        <w:tc>
          <w:tcPr>
            <w:tcW w:w="2580" w:type="dxa"/>
          </w:tcPr>
          <w:p w:rsidR="00065A1E" w:rsidRPr="004D0D25" w:rsidRDefault="00065A1E" w:rsidP="005E03C4">
            <w:r w:rsidRPr="00225FFC">
              <w:t>Самостоятельная работа</w:t>
            </w:r>
          </w:p>
        </w:tc>
        <w:tc>
          <w:tcPr>
            <w:tcW w:w="4508" w:type="dxa"/>
          </w:tcPr>
          <w:p w:rsidR="00065A1E" w:rsidRPr="004D0D25" w:rsidRDefault="00065A1E" w:rsidP="005E03C4">
            <w:pPr>
              <w:jc w:val="both"/>
              <w:rPr>
                <w:b/>
                <w:bCs/>
              </w:rPr>
            </w:pPr>
            <w:r w:rsidRPr="00225FFC">
              <w:t>Работа с конспектом, поиск информации в сети Internet</w:t>
            </w:r>
          </w:p>
        </w:tc>
        <w:tc>
          <w:tcPr>
            <w:tcW w:w="1417" w:type="dxa"/>
          </w:tcPr>
          <w:p w:rsidR="00065A1E" w:rsidRDefault="00065A1E" w:rsidP="005E03C4">
            <w:pPr>
              <w:jc w:val="center"/>
            </w:pPr>
            <w:r>
              <w:t>2</w:t>
            </w:r>
          </w:p>
        </w:tc>
        <w:tc>
          <w:tcPr>
            <w:tcW w:w="1276" w:type="dxa"/>
          </w:tcPr>
          <w:p w:rsidR="00065A1E" w:rsidRPr="004D0D25" w:rsidRDefault="00065A1E" w:rsidP="005E03C4">
            <w:pPr>
              <w:jc w:val="center"/>
            </w:pPr>
            <w:r>
              <w:t>10</w:t>
            </w:r>
          </w:p>
        </w:tc>
        <w:tc>
          <w:tcPr>
            <w:tcW w:w="1984" w:type="dxa"/>
          </w:tcPr>
          <w:p w:rsidR="00065A1E" w:rsidRPr="004D0D25" w:rsidRDefault="00065A1E" w:rsidP="005E03C4">
            <w:pPr>
              <w:jc w:val="center"/>
            </w:pPr>
          </w:p>
        </w:tc>
        <w:tc>
          <w:tcPr>
            <w:tcW w:w="1150" w:type="dxa"/>
          </w:tcPr>
          <w:p w:rsidR="00065A1E" w:rsidRPr="004D0D25" w:rsidRDefault="00065A1E" w:rsidP="005E03C4">
            <w:pPr>
              <w:jc w:val="center"/>
            </w:pPr>
          </w:p>
        </w:tc>
      </w:tr>
      <w:tr w:rsidR="00065A1E" w:rsidRPr="004D0D25" w:rsidTr="00F770A0">
        <w:tc>
          <w:tcPr>
            <w:tcW w:w="1951" w:type="dxa"/>
            <w:gridSpan w:val="2"/>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r w:rsidRPr="004D0D25">
              <w:rPr>
                <w:b/>
                <w:bCs/>
              </w:rPr>
              <w:t>2</w:t>
            </w:r>
          </w:p>
          <w:p w:rsidR="00065A1E" w:rsidRPr="004D0D25" w:rsidRDefault="00065A1E" w:rsidP="004D0D25">
            <w:pPr>
              <w:jc w:val="center"/>
            </w:pPr>
            <w:r w:rsidRPr="004D0D25">
              <w:rPr>
                <w:b/>
              </w:rPr>
              <w:t>Элементы теории вероятностей</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4B0D56">
            <w:pPr>
              <w:tabs>
                <w:tab w:val="left" w:pos="2685"/>
              </w:tabs>
              <w:jc w:val="both"/>
            </w:pPr>
            <w:r w:rsidRPr="004D0D25">
              <w:t xml:space="preserve">Событие, вероятность события, сложение и умножение вероятностей. </w:t>
            </w: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4D0D25">
              <w:rPr>
                <w:iCs/>
              </w:rPr>
              <w:t>Числовые характеристики дискретной случайной величины</w:t>
            </w:r>
            <w:r w:rsidRPr="004D0D25">
              <w:t xml:space="preserve">. </w:t>
            </w:r>
            <w:r w:rsidRPr="004D0D25">
              <w:rPr>
                <w:iCs/>
              </w:rPr>
              <w:t>Понятие о законе больших чисел</w:t>
            </w:r>
            <w:r>
              <w:rPr>
                <w:iCs/>
              </w:rPr>
              <w:t>.</w:t>
            </w:r>
            <w:r w:rsidRPr="00496E4D">
              <w:t>Показатели вариации в статистике. Выборочное наблюдение</w:t>
            </w:r>
          </w:p>
        </w:tc>
        <w:tc>
          <w:tcPr>
            <w:tcW w:w="1417" w:type="dxa"/>
          </w:tcPr>
          <w:p w:rsidR="00065A1E" w:rsidRPr="004D0D25" w:rsidRDefault="00065A1E" w:rsidP="004D0D25">
            <w:pPr>
              <w:jc w:val="center"/>
            </w:pPr>
            <w:r w:rsidRPr="004D0D25">
              <w:t>6</w:t>
            </w:r>
          </w:p>
        </w:tc>
        <w:tc>
          <w:tcPr>
            <w:tcW w:w="1276" w:type="dxa"/>
          </w:tcPr>
          <w:p w:rsidR="00065A1E" w:rsidRDefault="00065A1E" w:rsidP="004D0D25">
            <w:pPr>
              <w:jc w:val="center"/>
            </w:pPr>
            <w:r>
              <w:t>2</w:t>
            </w:r>
          </w:p>
        </w:tc>
        <w:tc>
          <w:tcPr>
            <w:tcW w:w="1984" w:type="dxa"/>
            <w:vMerge w:val="restart"/>
          </w:tcPr>
          <w:p w:rsidR="00065A1E" w:rsidRPr="004D0D25" w:rsidRDefault="00065A1E" w:rsidP="001C608F">
            <w:pPr>
              <w:jc w:val="center"/>
            </w:pPr>
            <w:r w:rsidRPr="00EA20F9">
              <w:t>ОК 1-</w:t>
            </w:r>
            <w:r>
              <w:t>09</w:t>
            </w:r>
            <w:r w:rsidRPr="00EA20F9">
              <w:t xml:space="preserve">, </w:t>
            </w:r>
            <w:r>
              <w:t xml:space="preserve">ЛР, МР, ПРу 1-14, ПК 1.1-1.4 </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9649D8">
            <w:pPr>
              <w:jc w:val="both"/>
            </w:pPr>
            <w:r w:rsidRPr="00E217EA">
              <w:t xml:space="preserve">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r>
              <w:t>Задачи. Опрос. Практическое задание</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t>Бинарное занятие</w:t>
            </w:r>
          </w:p>
        </w:tc>
        <w:tc>
          <w:tcPr>
            <w:tcW w:w="4508" w:type="dxa"/>
          </w:tcPr>
          <w:p w:rsidR="00065A1E" w:rsidRPr="00BC72A5" w:rsidRDefault="00065A1E" w:rsidP="006F3898">
            <w:pPr>
              <w:jc w:val="both"/>
              <w:rPr>
                <w:rStyle w:val="11pt"/>
                <w:color w:val="auto"/>
                <w:szCs w:val="22"/>
                <w:lang w:eastAsia="ru-RU"/>
              </w:rPr>
            </w:pPr>
            <w:r w:rsidRPr="002A142C">
              <w:rPr>
                <w:b/>
              </w:rPr>
              <w:t>Статистика</w:t>
            </w:r>
            <w:r w:rsidRPr="00BC72A5">
              <w:t>. Исчисление различных видов средних величин с учѐтом исходной информации, показателей вариации.</w:t>
            </w:r>
          </w:p>
          <w:p w:rsidR="00065A1E" w:rsidRPr="002A142C" w:rsidRDefault="00065A1E" w:rsidP="002A142C">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bCs/>
                <w:i/>
              </w:rPr>
            </w:pPr>
            <w:r w:rsidRPr="002A142C">
              <w:rPr>
                <w:b/>
              </w:rPr>
              <w:t>ПМ.</w:t>
            </w:r>
            <w:r>
              <w:rPr>
                <w:b/>
              </w:rPr>
              <w:t>01 Ведение бухгалтерского и налогового учета</w:t>
            </w:r>
          </w:p>
          <w:p w:rsidR="00065A1E" w:rsidRDefault="00065A1E" w:rsidP="006F3898">
            <w:pPr>
              <w:jc w:val="both"/>
            </w:pPr>
            <w:r w:rsidRPr="006A6270">
              <w:t>Расчет амортизации основных средств и нематериальных активов</w:t>
            </w:r>
            <w:r>
              <w:t>.</w:t>
            </w:r>
          </w:p>
          <w:p w:rsidR="00065A1E" w:rsidRPr="002F7727" w:rsidRDefault="00065A1E" w:rsidP="007756E7">
            <w:pPr>
              <w:rPr>
                <w:b/>
              </w:rPr>
            </w:pPr>
            <w:r w:rsidRPr="002F7727">
              <w:rPr>
                <w:b/>
              </w:rPr>
              <w:t>ПМ.0</w:t>
            </w:r>
            <w:r>
              <w:rPr>
                <w:b/>
              </w:rPr>
              <w:t>2</w:t>
            </w:r>
            <w:r w:rsidRPr="002F7727">
              <w:rPr>
                <w:b/>
              </w:rPr>
              <w:t xml:space="preserve"> Составление и использование бухгалтерской (финансовой) отчетности</w:t>
            </w:r>
          </w:p>
          <w:p w:rsidR="00065A1E" w:rsidRDefault="00065A1E" w:rsidP="006F3898">
            <w:pPr>
              <w:jc w:val="both"/>
            </w:pPr>
            <w:r w:rsidRPr="009A3E44">
              <w:t>«Составление оборот</w:t>
            </w:r>
            <w:r>
              <w:t>но-сальдовой ведомости по 01 счету</w:t>
            </w:r>
            <w:r w:rsidRPr="009A3E44">
              <w:t xml:space="preserve"> бухгалтерского учета за отчетный период»</w:t>
            </w:r>
          </w:p>
          <w:p w:rsidR="00065A1E" w:rsidRDefault="00065A1E" w:rsidP="002F7727">
            <w:pPr>
              <w:widowControl w:val="0"/>
              <w:shd w:val="clear" w:color="auto" w:fill="FFFFFF"/>
              <w:rPr>
                <w:b/>
                <w:color w:val="000000"/>
              </w:rPr>
            </w:pPr>
            <w:r>
              <w:rPr>
                <w:b/>
                <w:color w:val="000000"/>
              </w:rPr>
              <w:t>ПМ.03 В</w:t>
            </w:r>
            <w:r w:rsidRPr="00334AD3">
              <w:rPr>
                <w:b/>
                <w:color w:val="000000"/>
              </w:rPr>
              <w:t>ыполнение работ по одной или нескольким профессиям рабочих, должностям служащих</w:t>
            </w:r>
          </w:p>
          <w:p w:rsidR="00065A1E" w:rsidRPr="004D0D25" w:rsidRDefault="00065A1E" w:rsidP="002F7727">
            <w:pPr>
              <w:widowControl w:val="0"/>
              <w:shd w:val="clear" w:color="auto" w:fill="FFFFFF"/>
              <w:rPr>
                <w:b/>
                <w:bCs/>
              </w:rPr>
            </w:pPr>
            <w:r w:rsidRPr="002F7727">
              <w:rPr>
                <w:color w:val="000000"/>
              </w:rPr>
              <w:t>Составление оборотно-сальдовой ведомости в программе 1С: Бухгалтерия</w:t>
            </w:r>
          </w:p>
        </w:tc>
        <w:tc>
          <w:tcPr>
            <w:tcW w:w="1417" w:type="dxa"/>
          </w:tcPr>
          <w:p w:rsidR="00065A1E" w:rsidRPr="004D0D25" w:rsidRDefault="00065A1E" w:rsidP="004D0D25">
            <w:pPr>
              <w:jc w:val="center"/>
            </w:pPr>
            <w:r>
              <w:t>2</w:t>
            </w:r>
          </w:p>
        </w:tc>
        <w:tc>
          <w:tcPr>
            <w:tcW w:w="1276" w:type="dxa"/>
          </w:tcPr>
          <w:p w:rsidR="00065A1E" w:rsidRPr="004D0D25" w:rsidRDefault="00065A1E" w:rsidP="004D0D25">
            <w:pPr>
              <w:jc w:val="center"/>
            </w:pPr>
            <w:r>
              <w:t>4</w:t>
            </w: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t>2</w:t>
            </w:r>
          </w:p>
        </w:tc>
      </w:tr>
      <w:tr w:rsidR="00065A1E" w:rsidRPr="004D0D25" w:rsidTr="00963AAC">
        <w:tc>
          <w:tcPr>
            <w:tcW w:w="1951" w:type="dxa"/>
            <w:gridSpan w:val="2"/>
            <w:tcBorders>
              <w:top w:val="nil"/>
            </w:tcBorders>
          </w:tcPr>
          <w:p w:rsidR="00065A1E" w:rsidRPr="004D0D25" w:rsidRDefault="00065A1E" w:rsidP="00963AAC"/>
        </w:tc>
        <w:tc>
          <w:tcPr>
            <w:tcW w:w="2580" w:type="dxa"/>
          </w:tcPr>
          <w:p w:rsidR="00065A1E" w:rsidRDefault="00065A1E" w:rsidP="00963AAC">
            <w:r w:rsidRPr="00CC48A0">
              <w:t>Самостоятельная работа</w:t>
            </w:r>
          </w:p>
        </w:tc>
        <w:tc>
          <w:tcPr>
            <w:tcW w:w="4508" w:type="dxa"/>
          </w:tcPr>
          <w:p w:rsidR="00065A1E" w:rsidRPr="002A142C" w:rsidRDefault="00065A1E" w:rsidP="00963AAC">
            <w:pPr>
              <w:jc w:val="both"/>
              <w:rPr>
                <w:b/>
              </w:rPr>
            </w:pPr>
            <w:r w:rsidRPr="00CC48A0">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Default="00065A1E" w:rsidP="00963AAC">
            <w:pPr>
              <w:jc w:val="center"/>
            </w:pPr>
            <w:r>
              <w:t>10</w:t>
            </w:r>
          </w:p>
        </w:tc>
        <w:tc>
          <w:tcPr>
            <w:tcW w:w="1984" w:type="dxa"/>
          </w:tcPr>
          <w:p w:rsidR="00065A1E" w:rsidRPr="004D0D25" w:rsidRDefault="00065A1E" w:rsidP="00963AAC">
            <w:pPr>
              <w:jc w:val="center"/>
            </w:pPr>
          </w:p>
        </w:tc>
        <w:tc>
          <w:tcPr>
            <w:tcW w:w="1150" w:type="dxa"/>
          </w:tcPr>
          <w:p w:rsidR="00065A1E" w:rsidRDefault="00065A1E" w:rsidP="00963AAC">
            <w:pPr>
              <w:jc w:val="center"/>
            </w:pPr>
            <w:r>
              <w:t>3</w:t>
            </w:r>
          </w:p>
        </w:tc>
      </w:tr>
      <w:tr w:rsidR="00065A1E" w:rsidRPr="004D0D25" w:rsidTr="00F770A0">
        <w:tc>
          <w:tcPr>
            <w:tcW w:w="1951" w:type="dxa"/>
            <w:gridSpan w:val="2"/>
            <w:vMerge w:val="restart"/>
          </w:tcPr>
          <w:p w:rsidR="00065A1E" w:rsidRPr="004D0D25" w:rsidRDefault="00065A1E" w:rsidP="004D0D25">
            <w:pPr>
              <w:jc w:val="center"/>
              <w:rPr>
                <w:b/>
              </w:rPr>
            </w:pPr>
            <w:r>
              <w:rPr>
                <w:b/>
              </w:rPr>
              <w:t>Тема 1</w:t>
            </w:r>
            <w:r w:rsidRPr="004D0D25">
              <w:rPr>
                <w:b/>
              </w:rPr>
              <w:t xml:space="preserve">3 </w:t>
            </w:r>
          </w:p>
          <w:p w:rsidR="00065A1E" w:rsidRPr="004D0D25" w:rsidRDefault="00065A1E" w:rsidP="004D0D25">
            <w:pPr>
              <w:jc w:val="center"/>
            </w:pPr>
            <w:r w:rsidRPr="004D0D25">
              <w:rPr>
                <w:b/>
              </w:rPr>
              <w:t>Элементы математической статистики</w:t>
            </w:r>
          </w:p>
        </w:tc>
        <w:tc>
          <w:tcPr>
            <w:tcW w:w="2580" w:type="dxa"/>
          </w:tcPr>
          <w:p w:rsidR="00065A1E" w:rsidRPr="004D0D25" w:rsidRDefault="00065A1E" w:rsidP="004D0D25">
            <w:r w:rsidRPr="004D0D25">
              <w:t>Теоретическое обучение</w:t>
            </w:r>
          </w:p>
        </w:tc>
        <w:tc>
          <w:tcPr>
            <w:tcW w:w="4508" w:type="dxa"/>
          </w:tcPr>
          <w:p w:rsidR="00065A1E" w:rsidRPr="004D0D25" w:rsidRDefault="00065A1E" w:rsidP="006F3898">
            <w:pPr>
              <w:jc w:val="both"/>
            </w:pPr>
            <w:r w:rsidRPr="00E217EA">
              <w:t xml:space="preserve">Представление данных (таблицы, диаграммы, </w:t>
            </w:r>
            <w:r>
              <w:t>графики), генеральная совокуп</w:t>
            </w:r>
            <w:r w:rsidRPr="00E217EA">
              <w:t>ность, выборка, среднее арифметическое, мед</w:t>
            </w:r>
            <w:r>
              <w:t>иана. Понятие о задачах матема</w:t>
            </w:r>
            <w:r w:rsidRPr="00E217EA">
              <w:t xml:space="preserve">тической статистики. </w:t>
            </w:r>
            <w:r w:rsidRPr="005871D8">
              <w:t>Обобщающие статистические показатели</w:t>
            </w:r>
            <w:r>
              <w:t>Решение</w:t>
            </w:r>
            <w:r w:rsidRPr="00E217EA">
              <w:t xml:space="preserve"> практических задач с применением вероятностных методов.</w:t>
            </w:r>
          </w:p>
        </w:tc>
        <w:tc>
          <w:tcPr>
            <w:tcW w:w="1417" w:type="dxa"/>
          </w:tcPr>
          <w:p w:rsidR="00065A1E" w:rsidRPr="004D0D25" w:rsidRDefault="00065A1E" w:rsidP="004D0D25">
            <w:pPr>
              <w:jc w:val="center"/>
            </w:pPr>
            <w:r w:rsidRPr="004D0D25">
              <w:t>6</w:t>
            </w:r>
          </w:p>
        </w:tc>
        <w:tc>
          <w:tcPr>
            <w:tcW w:w="1276" w:type="dxa"/>
          </w:tcPr>
          <w:p w:rsidR="00065A1E" w:rsidRDefault="00065A1E" w:rsidP="008241A6">
            <w:pPr>
              <w:jc w:val="center"/>
            </w:pPr>
            <w:r>
              <w:t>2</w:t>
            </w: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w:t>
            </w:r>
          </w:p>
        </w:tc>
        <w:tc>
          <w:tcPr>
            <w:tcW w:w="1150" w:type="dxa"/>
          </w:tcPr>
          <w:p w:rsidR="00065A1E" w:rsidRPr="004D0D25" w:rsidRDefault="00065A1E" w:rsidP="004D0D25">
            <w:pPr>
              <w:jc w:val="center"/>
            </w:pPr>
            <w:r w:rsidRPr="004D0D25">
              <w:t>1</w:t>
            </w:r>
          </w:p>
        </w:tc>
      </w:tr>
      <w:tr w:rsidR="00065A1E" w:rsidRPr="004D0D25" w:rsidTr="00F770A0">
        <w:tc>
          <w:tcPr>
            <w:tcW w:w="1951" w:type="dxa"/>
            <w:gridSpan w:val="2"/>
            <w:vMerge/>
          </w:tcPr>
          <w:p w:rsidR="00065A1E" w:rsidRPr="004D0D25" w:rsidRDefault="00065A1E" w:rsidP="004D0D25"/>
        </w:tc>
        <w:tc>
          <w:tcPr>
            <w:tcW w:w="2580" w:type="dxa"/>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9649D8">
            <w:pPr>
              <w:jc w:val="both"/>
            </w:pPr>
            <w:r w:rsidRPr="00E217EA">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 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 Опрос</w:t>
            </w:r>
            <w:r>
              <w:t>. Практические задания. Презентация на тему</w:t>
            </w:r>
            <w:r w:rsidRPr="001F7438">
              <w:rPr>
                <w:rStyle w:val="11pt"/>
                <w:color w:val="auto"/>
                <w:szCs w:val="22"/>
                <w:lang w:eastAsia="ru-RU"/>
              </w:rPr>
              <w:t xml:space="preserve"> Значение графического метода статистики в </w:t>
            </w:r>
            <w:r>
              <w:rPr>
                <w:rStyle w:val="11pt"/>
                <w:color w:val="auto"/>
                <w:szCs w:val="22"/>
                <w:lang w:eastAsia="ru-RU"/>
              </w:rPr>
              <w:t>экономике</w:t>
            </w:r>
          </w:p>
        </w:tc>
        <w:tc>
          <w:tcPr>
            <w:tcW w:w="1417" w:type="dxa"/>
          </w:tcPr>
          <w:p w:rsidR="00065A1E" w:rsidRPr="004D0D25" w:rsidRDefault="00065A1E" w:rsidP="004D0D25">
            <w:pPr>
              <w:jc w:val="center"/>
            </w:pPr>
            <w:r>
              <w:t>8</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963AAC">
        <w:tc>
          <w:tcPr>
            <w:tcW w:w="1951" w:type="dxa"/>
            <w:gridSpan w:val="2"/>
            <w:tcBorders>
              <w:top w:val="nil"/>
            </w:tcBorders>
          </w:tcPr>
          <w:p w:rsidR="00065A1E" w:rsidRPr="004D0D25" w:rsidRDefault="00065A1E" w:rsidP="00963AAC"/>
        </w:tc>
        <w:tc>
          <w:tcPr>
            <w:tcW w:w="2580" w:type="dxa"/>
          </w:tcPr>
          <w:p w:rsidR="00065A1E" w:rsidRPr="004D0D25" w:rsidRDefault="00065A1E" w:rsidP="00963AAC">
            <w:r w:rsidRPr="00D2021D">
              <w:t>Самостоятельная работа</w:t>
            </w:r>
          </w:p>
        </w:tc>
        <w:tc>
          <w:tcPr>
            <w:tcW w:w="4508" w:type="dxa"/>
          </w:tcPr>
          <w:p w:rsidR="00065A1E" w:rsidRPr="004D0D25" w:rsidRDefault="00065A1E" w:rsidP="00963AAC">
            <w:pPr>
              <w:jc w:val="both"/>
              <w:rPr>
                <w:b/>
                <w:bCs/>
              </w:rPr>
            </w:pPr>
            <w:r w:rsidRPr="00D2021D">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Pr="004D0D25" w:rsidRDefault="00065A1E" w:rsidP="00963AAC">
            <w:pPr>
              <w:jc w:val="center"/>
            </w:pPr>
            <w:r>
              <w:t>12</w:t>
            </w:r>
          </w:p>
        </w:tc>
        <w:tc>
          <w:tcPr>
            <w:tcW w:w="1984" w:type="dxa"/>
          </w:tcPr>
          <w:p w:rsidR="00065A1E" w:rsidRPr="004D0D25" w:rsidRDefault="00065A1E" w:rsidP="00963AAC">
            <w:pPr>
              <w:jc w:val="center"/>
            </w:pPr>
          </w:p>
        </w:tc>
        <w:tc>
          <w:tcPr>
            <w:tcW w:w="1150" w:type="dxa"/>
          </w:tcPr>
          <w:p w:rsidR="00065A1E" w:rsidRPr="004D0D25" w:rsidRDefault="00065A1E" w:rsidP="00963AAC">
            <w:pPr>
              <w:jc w:val="center"/>
            </w:pPr>
            <w:r>
              <w:t>3</w:t>
            </w:r>
          </w:p>
        </w:tc>
      </w:tr>
      <w:tr w:rsidR="00065A1E" w:rsidRPr="004D0D25" w:rsidTr="0051473D">
        <w:tc>
          <w:tcPr>
            <w:tcW w:w="14866" w:type="dxa"/>
            <w:gridSpan w:val="8"/>
          </w:tcPr>
          <w:p w:rsidR="00065A1E" w:rsidRPr="004D0D25" w:rsidRDefault="00065A1E" w:rsidP="006F3898">
            <w:pPr>
              <w:jc w:val="center"/>
            </w:pPr>
            <w:r w:rsidRPr="004D0D25">
              <w:rPr>
                <w:b/>
              </w:rPr>
              <w:t xml:space="preserve"> ГЕОМЕТРИЯ</w:t>
            </w:r>
          </w:p>
        </w:tc>
      </w:tr>
      <w:tr w:rsidR="00065A1E" w:rsidRPr="004D0D25" w:rsidTr="00F770A0">
        <w:tc>
          <w:tcPr>
            <w:tcW w:w="1838" w:type="dxa"/>
            <w:vMerge w:val="restart"/>
          </w:tcPr>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14</w:t>
            </w:r>
          </w:p>
          <w:p w:rsidR="00065A1E" w:rsidRPr="004D0D25" w:rsidRDefault="00065A1E" w:rsidP="004D0D25">
            <w:pPr>
              <w:jc w:val="center"/>
            </w:pPr>
            <w:r w:rsidRPr="004D0D25">
              <w:rPr>
                <w:b/>
                <w:iCs/>
              </w:rPr>
              <w:t>Прямые и плоскости в пространстве</w:t>
            </w:r>
          </w:p>
        </w:tc>
        <w:tc>
          <w:tcPr>
            <w:tcW w:w="2693" w:type="dxa"/>
            <w:gridSpan w:val="2"/>
          </w:tcPr>
          <w:p w:rsidR="00065A1E" w:rsidRPr="004D0D25" w:rsidRDefault="00065A1E" w:rsidP="004D0D25">
            <w:r w:rsidRPr="004D0D25">
              <w:t>Теоретическое обучение</w:t>
            </w:r>
          </w:p>
        </w:tc>
        <w:tc>
          <w:tcPr>
            <w:tcW w:w="4508" w:type="dxa"/>
          </w:tcPr>
          <w:p w:rsidR="00065A1E" w:rsidRPr="004D0D25" w:rsidRDefault="00065A1E" w:rsidP="006F3898">
            <w:pPr>
              <w:autoSpaceDE w:val="0"/>
              <w:autoSpaceDN w:val="0"/>
              <w:adjustRightInd w:val="0"/>
              <w:jc w:val="both"/>
            </w:pPr>
            <w:r w:rsidRPr="004D0D25">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w:t>
            </w:r>
          </w:p>
          <w:p w:rsidR="00065A1E" w:rsidRPr="004D0D25" w:rsidRDefault="00065A1E" w:rsidP="006F3898">
            <w:pPr>
              <w:autoSpaceDE w:val="0"/>
              <w:autoSpaceDN w:val="0"/>
              <w:adjustRightInd w:val="0"/>
              <w:jc w:val="both"/>
            </w:pPr>
            <w:r w:rsidRPr="004D0D25">
              <w:t>Перпендикуляр и наклонная. Угол между прямой и плоскостью. Двугранный угол. Угол между плоскостями. Перпендикулярность двух плоскостей.</w:t>
            </w:r>
          </w:p>
          <w:p w:rsidR="00065A1E" w:rsidRPr="004D0D25" w:rsidRDefault="00065A1E" w:rsidP="006F3898">
            <w:pPr>
              <w:autoSpaceDE w:val="0"/>
              <w:autoSpaceDN w:val="0"/>
              <w:adjustRightInd w:val="0"/>
              <w:jc w:val="both"/>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w:t>
            </w:r>
            <w:r w:rsidRPr="004D0D25">
              <w:rPr>
                <w:iCs/>
              </w:rPr>
              <w:t>Площадь ортогональной проекции</w:t>
            </w:r>
            <w:r w:rsidRPr="004D0D25">
              <w:t>. Изображение пространственных фигур.</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p>
        </w:tc>
        <w:tc>
          <w:tcPr>
            <w:tcW w:w="1984" w:type="dxa"/>
            <w:vMerge w:val="restart"/>
          </w:tcPr>
          <w:p w:rsidR="00065A1E" w:rsidRPr="004D0D25" w:rsidRDefault="00065A1E" w:rsidP="00AC5937">
            <w:pPr>
              <w:jc w:val="center"/>
            </w:pPr>
            <w:r w:rsidRPr="00EA20F9">
              <w:t>ОК 1-</w:t>
            </w:r>
            <w:r>
              <w:t>09</w:t>
            </w:r>
            <w:r w:rsidRPr="00EA20F9">
              <w:t xml:space="preserve">, </w:t>
            </w:r>
            <w:r>
              <w:t xml:space="preserve">ЛР, МР, ПРу 1-14 </w:t>
            </w:r>
          </w:p>
        </w:tc>
        <w:tc>
          <w:tcPr>
            <w:tcW w:w="1150" w:type="dxa"/>
          </w:tcPr>
          <w:p w:rsidR="00065A1E" w:rsidRPr="004D0D25" w:rsidRDefault="00065A1E" w:rsidP="004D0D25">
            <w:pPr>
              <w:jc w:val="center"/>
            </w:pPr>
            <w:r w:rsidRPr="004D0D25">
              <w:t>1</w:t>
            </w:r>
          </w:p>
        </w:tc>
      </w:tr>
      <w:tr w:rsidR="00065A1E" w:rsidRPr="004D0D25" w:rsidTr="00735EFC">
        <w:trPr>
          <w:trHeight w:val="703"/>
        </w:trPr>
        <w:tc>
          <w:tcPr>
            <w:tcW w:w="1838" w:type="dxa"/>
            <w:vMerge/>
          </w:tcPr>
          <w:p w:rsidR="00065A1E" w:rsidRPr="004D0D25" w:rsidRDefault="00065A1E" w:rsidP="004D0D25"/>
        </w:tc>
        <w:tc>
          <w:tcPr>
            <w:tcW w:w="2693" w:type="dxa"/>
            <w:gridSpan w:val="2"/>
          </w:tcPr>
          <w:p w:rsidR="00065A1E" w:rsidRPr="004D0D25" w:rsidRDefault="00065A1E" w:rsidP="004D0D25">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4D0D25" w:rsidRDefault="00065A1E" w:rsidP="009649D8">
            <w:pPr>
              <w:jc w:val="both"/>
            </w:pPr>
            <w:r w:rsidRPr="00E217EA">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 Признаки и свойства параллельных и перпендикулярных плоскостей.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Выполнение практического задания</w:t>
            </w:r>
          </w:p>
        </w:tc>
        <w:tc>
          <w:tcPr>
            <w:tcW w:w="1417" w:type="dxa"/>
          </w:tcPr>
          <w:p w:rsidR="00065A1E" w:rsidRPr="004D0D25" w:rsidRDefault="00065A1E" w:rsidP="004D0D25">
            <w:pPr>
              <w:jc w:val="center"/>
            </w:pPr>
            <w:r>
              <w:t>6</w:t>
            </w:r>
          </w:p>
        </w:tc>
        <w:tc>
          <w:tcPr>
            <w:tcW w:w="1276" w:type="dxa"/>
          </w:tcPr>
          <w:p w:rsidR="00065A1E" w:rsidRPr="004D0D25" w:rsidRDefault="00065A1E" w:rsidP="004D0D25">
            <w:pPr>
              <w:jc w:val="center"/>
            </w:pPr>
          </w:p>
        </w:tc>
        <w:tc>
          <w:tcPr>
            <w:tcW w:w="1984" w:type="dxa"/>
            <w:vMerge/>
          </w:tcPr>
          <w:p w:rsidR="00065A1E" w:rsidRPr="004D0D25" w:rsidRDefault="00065A1E" w:rsidP="004D0D25">
            <w:pPr>
              <w:jc w:val="center"/>
            </w:pPr>
          </w:p>
        </w:tc>
        <w:tc>
          <w:tcPr>
            <w:tcW w:w="1150" w:type="dxa"/>
          </w:tcPr>
          <w:p w:rsidR="00065A1E" w:rsidRPr="004D0D25" w:rsidRDefault="00065A1E" w:rsidP="004D0D25">
            <w:pPr>
              <w:jc w:val="center"/>
            </w:pPr>
            <w:r w:rsidRPr="004D0D25">
              <w:t>2</w:t>
            </w:r>
          </w:p>
        </w:tc>
      </w:tr>
      <w:tr w:rsidR="00065A1E" w:rsidRPr="004D0D25" w:rsidTr="00963AAC">
        <w:trPr>
          <w:trHeight w:val="703"/>
        </w:trPr>
        <w:tc>
          <w:tcPr>
            <w:tcW w:w="1838" w:type="dxa"/>
            <w:tcBorders>
              <w:top w:val="nil"/>
            </w:tcBorders>
          </w:tcPr>
          <w:p w:rsidR="00065A1E" w:rsidRPr="004D0D25" w:rsidRDefault="00065A1E" w:rsidP="00963AAC"/>
        </w:tc>
        <w:tc>
          <w:tcPr>
            <w:tcW w:w="2693" w:type="dxa"/>
            <w:gridSpan w:val="2"/>
          </w:tcPr>
          <w:p w:rsidR="00065A1E" w:rsidRPr="004D0D25" w:rsidRDefault="00065A1E" w:rsidP="00963AAC">
            <w:r w:rsidRPr="003F1256">
              <w:t>Самостоятельная работа</w:t>
            </w:r>
          </w:p>
        </w:tc>
        <w:tc>
          <w:tcPr>
            <w:tcW w:w="4508" w:type="dxa"/>
          </w:tcPr>
          <w:p w:rsidR="00065A1E" w:rsidRPr="004D0D25" w:rsidRDefault="00065A1E" w:rsidP="00963AAC">
            <w:pPr>
              <w:jc w:val="both"/>
              <w:rPr>
                <w:b/>
                <w:bCs/>
              </w:rPr>
            </w:pPr>
            <w:r w:rsidRPr="003F1256">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Pr="004D0D25" w:rsidRDefault="00065A1E" w:rsidP="00963AAC">
            <w:pPr>
              <w:jc w:val="center"/>
            </w:pPr>
            <w:r>
              <w:t>10</w:t>
            </w:r>
          </w:p>
        </w:tc>
        <w:tc>
          <w:tcPr>
            <w:tcW w:w="1984" w:type="dxa"/>
          </w:tcPr>
          <w:p w:rsidR="00065A1E" w:rsidRPr="004D0D25" w:rsidRDefault="00065A1E" w:rsidP="00963AAC">
            <w:pPr>
              <w:jc w:val="center"/>
            </w:pPr>
          </w:p>
        </w:tc>
        <w:tc>
          <w:tcPr>
            <w:tcW w:w="1150" w:type="dxa"/>
          </w:tcPr>
          <w:p w:rsidR="00065A1E" w:rsidRPr="004D0D25" w:rsidRDefault="00065A1E" w:rsidP="00963AAC">
            <w:pPr>
              <w:jc w:val="center"/>
            </w:pPr>
            <w:r>
              <w:t>3</w:t>
            </w:r>
          </w:p>
        </w:tc>
      </w:tr>
      <w:tr w:rsidR="00065A1E" w:rsidRPr="004D0D25" w:rsidTr="00F770A0">
        <w:tc>
          <w:tcPr>
            <w:tcW w:w="1838" w:type="dxa"/>
            <w:vMerge w:val="restart"/>
          </w:tcPr>
          <w:p w:rsidR="00065A1E" w:rsidRPr="004D0D25" w:rsidRDefault="00065A1E" w:rsidP="004D0D25">
            <w:pPr>
              <w:jc w:val="center"/>
              <w:rPr>
                <w:b/>
              </w:rPr>
            </w:pPr>
            <w:r>
              <w:rPr>
                <w:b/>
              </w:rPr>
              <w:t>Тема 15</w:t>
            </w:r>
          </w:p>
          <w:p w:rsidR="00065A1E" w:rsidRPr="004D0D25" w:rsidRDefault="00065A1E" w:rsidP="004D0D25">
            <w:pPr>
              <w:jc w:val="center"/>
            </w:pPr>
            <w:r w:rsidRPr="004D0D25">
              <w:rPr>
                <w:b/>
              </w:rPr>
              <w:t>Многогранники</w:t>
            </w:r>
          </w:p>
        </w:tc>
        <w:tc>
          <w:tcPr>
            <w:tcW w:w="2693" w:type="dxa"/>
            <w:gridSpan w:val="2"/>
          </w:tcPr>
          <w:p w:rsidR="00065A1E" w:rsidRPr="004D0D25" w:rsidRDefault="00065A1E" w:rsidP="004D0D25">
            <w:r w:rsidRPr="004D0D25">
              <w:t>Теоретическое обучение</w:t>
            </w:r>
          </w:p>
        </w:tc>
        <w:tc>
          <w:tcPr>
            <w:tcW w:w="4508" w:type="dxa"/>
          </w:tcPr>
          <w:p w:rsidR="00065A1E" w:rsidRPr="004D0D25" w:rsidRDefault="00065A1E" w:rsidP="006F3898">
            <w:pPr>
              <w:jc w:val="both"/>
            </w:pPr>
            <w:r w:rsidRPr="004D0D25">
              <w:t xml:space="preserve">Вершины, ребра, грани многогранника. </w:t>
            </w:r>
            <w:r w:rsidRPr="004D0D25">
              <w:rPr>
                <w:iCs/>
              </w:rPr>
              <w:t>Развертка</w:t>
            </w:r>
            <w:r w:rsidRPr="004D0D25">
              <w:t xml:space="preserve">. </w:t>
            </w:r>
            <w:r w:rsidRPr="004D0D25">
              <w:rPr>
                <w:iCs/>
              </w:rPr>
              <w:t>Многогранные углы</w:t>
            </w:r>
            <w:r w:rsidRPr="004D0D25">
              <w:t xml:space="preserve">. </w:t>
            </w:r>
            <w:r w:rsidRPr="004D0D25">
              <w:rPr>
                <w:iCs/>
              </w:rPr>
              <w:t>Выпуклые многогранники</w:t>
            </w:r>
            <w:r w:rsidRPr="004D0D25">
              <w:t xml:space="preserve">. </w:t>
            </w:r>
            <w:r w:rsidRPr="004D0D25">
              <w:rPr>
                <w:iCs/>
              </w:rPr>
              <w:t>Теорема Эйлера</w:t>
            </w:r>
            <w:r w:rsidRPr="004D0D25">
              <w:t xml:space="preserve">. Призма. Прямая и </w:t>
            </w:r>
            <w:r w:rsidRPr="004D0D25">
              <w:rPr>
                <w:iCs/>
              </w:rPr>
              <w:t xml:space="preserve">наклонная </w:t>
            </w:r>
            <w:r w:rsidRPr="004D0D25">
              <w:t>призма. Правильная призма. Параллелепипед. Куб.  Пирамида. Правильная пирамида. Усеченная пирамида. Тетраэдр. Симметрии в кубе, в 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tc>
        <w:tc>
          <w:tcPr>
            <w:tcW w:w="1417" w:type="dxa"/>
          </w:tcPr>
          <w:p w:rsidR="00065A1E" w:rsidRPr="004D0D25" w:rsidRDefault="00065A1E" w:rsidP="004D0D25">
            <w:pPr>
              <w:jc w:val="center"/>
            </w:pPr>
            <w:r>
              <w:t>6</w:t>
            </w:r>
          </w:p>
        </w:tc>
        <w:tc>
          <w:tcPr>
            <w:tcW w:w="1276" w:type="dxa"/>
          </w:tcPr>
          <w:p w:rsidR="00065A1E" w:rsidRDefault="00065A1E" w:rsidP="004D0D25">
            <w:pPr>
              <w:jc w:val="center"/>
            </w:pPr>
          </w:p>
        </w:tc>
        <w:tc>
          <w:tcPr>
            <w:tcW w:w="1984" w:type="dxa"/>
            <w:vMerge w:val="restart"/>
          </w:tcPr>
          <w:p w:rsidR="00065A1E" w:rsidRDefault="00065A1E" w:rsidP="00AC5937">
            <w:pPr>
              <w:jc w:val="center"/>
            </w:pPr>
            <w:r w:rsidRPr="00EA20F9">
              <w:t>ОК 1-</w:t>
            </w:r>
            <w:r>
              <w:t>09</w:t>
            </w:r>
            <w:r w:rsidRPr="00EA20F9">
              <w:t xml:space="preserve">, </w:t>
            </w:r>
            <w:r>
              <w:t xml:space="preserve">ЛР, МР, ПРу 1-14, </w:t>
            </w:r>
          </w:p>
          <w:p w:rsidR="00065A1E" w:rsidRPr="004D0D25" w:rsidRDefault="00065A1E" w:rsidP="00AC5937">
            <w:pPr>
              <w:jc w:val="center"/>
            </w:pPr>
            <w:r>
              <w:t>ПК 1, 5</w:t>
            </w:r>
          </w:p>
        </w:tc>
        <w:tc>
          <w:tcPr>
            <w:tcW w:w="1150" w:type="dxa"/>
          </w:tcPr>
          <w:p w:rsidR="00065A1E" w:rsidRPr="004D0D25" w:rsidRDefault="00065A1E" w:rsidP="004D0D25">
            <w:pPr>
              <w:jc w:val="center"/>
            </w:pPr>
            <w:r w:rsidRPr="004D0D25">
              <w:t>1</w:t>
            </w:r>
          </w:p>
        </w:tc>
      </w:tr>
      <w:tr w:rsidR="00065A1E" w:rsidRPr="004D0D25" w:rsidTr="00F770A0">
        <w:trPr>
          <w:trHeight w:val="562"/>
        </w:trPr>
        <w:tc>
          <w:tcPr>
            <w:tcW w:w="1838" w:type="dxa"/>
            <w:vMerge/>
          </w:tcPr>
          <w:p w:rsidR="00065A1E" w:rsidRPr="004D0D25" w:rsidRDefault="00065A1E" w:rsidP="00CA65D3"/>
        </w:tc>
        <w:tc>
          <w:tcPr>
            <w:tcW w:w="2693" w:type="dxa"/>
            <w:gridSpan w:val="2"/>
          </w:tcPr>
          <w:p w:rsidR="00065A1E" w:rsidRPr="004D0D25" w:rsidRDefault="00065A1E" w:rsidP="00CA65D3">
            <w:r w:rsidRPr="004D0D25">
              <w:t>Практическое занятие</w:t>
            </w:r>
          </w:p>
        </w:tc>
        <w:tc>
          <w:tcPr>
            <w:tcW w:w="4508" w:type="dxa"/>
            <w:shd w:val="clear" w:color="auto" w:fill="FFFFFF"/>
          </w:tcPr>
          <w:p w:rsidR="00065A1E" w:rsidRPr="004D0D25" w:rsidRDefault="00065A1E" w:rsidP="001C3ED0">
            <w:pPr>
              <w:jc w:val="both"/>
              <w:rPr>
                <w:b/>
                <w:bCs/>
              </w:rPr>
            </w:pPr>
            <w:r w:rsidRPr="004D0D25">
              <w:rPr>
                <w:b/>
                <w:bCs/>
              </w:rPr>
              <w:t>(в том числе в форме практической подготовки)</w:t>
            </w:r>
          </w:p>
          <w:p w:rsidR="00065A1E" w:rsidRPr="00E217EA" w:rsidRDefault="00065A1E" w:rsidP="001C3ED0">
            <w:pPr>
              <w:spacing w:line="240" w:lineRule="exact"/>
              <w:jc w:val="both"/>
            </w:pPr>
            <w:r w:rsidRPr="00E217EA">
              <w:t>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r>
              <w:t xml:space="preserve"> Тестовые задания</w:t>
            </w:r>
          </w:p>
          <w:p w:rsidR="00065A1E" w:rsidRPr="004D0D25" w:rsidRDefault="00065A1E" w:rsidP="0008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Cs/>
              </w:rPr>
              <w:t xml:space="preserve">Обсуждение доклада </w:t>
            </w:r>
            <w:r w:rsidRPr="00E217EA">
              <w:rPr>
                <w:bCs/>
              </w:rPr>
              <w:t>на тему «</w:t>
            </w:r>
            <w:r w:rsidRPr="00E217EA">
              <w:t>Правильные и полуправильные многогранники</w:t>
            </w:r>
            <w:r w:rsidRPr="00E217EA">
              <w:rPr>
                <w:bCs/>
              </w:rPr>
              <w:t xml:space="preserve">» </w:t>
            </w:r>
            <w:r>
              <w:rPr>
                <w:bCs/>
              </w:rPr>
              <w:t>Практическое з</w:t>
            </w:r>
            <w:r w:rsidRPr="00086735">
              <w:rPr>
                <w:bCs/>
              </w:rPr>
              <w:t xml:space="preserve">адание </w:t>
            </w:r>
          </w:p>
        </w:tc>
        <w:tc>
          <w:tcPr>
            <w:tcW w:w="1417" w:type="dxa"/>
          </w:tcPr>
          <w:p w:rsidR="00065A1E" w:rsidRPr="004D0D25" w:rsidRDefault="00065A1E" w:rsidP="00CA65D3">
            <w:pPr>
              <w:jc w:val="center"/>
            </w:pPr>
            <w:r>
              <w:t>6</w:t>
            </w:r>
          </w:p>
        </w:tc>
        <w:tc>
          <w:tcPr>
            <w:tcW w:w="1276" w:type="dxa"/>
          </w:tcPr>
          <w:p w:rsidR="00065A1E" w:rsidRPr="004D0D25" w:rsidRDefault="00065A1E" w:rsidP="00CA65D3">
            <w:pPr>
              <w:jc w:val="center"/>
            </w:pPr>
          </w:p>
        </w:tc>
        <w:tc>
          <w:tcPr>
            <w:tcW w:w="1984" w:type="dxa"/>
            <w:vMerge/>
          </w:tcPr>
          <w:p w:rsidR="00065A1E" w:rsidRPr="004D0D25" w:rsidRDefault="00065A1E" w:rsidP="00CA65D3">
            <w:pPr>
              <w:jc w:val="center"/>
            </w:pPr>
          </w:p>
        </w:tc>
        <w:tc>
          <w:tcPr>
            <w:tcW w:w="1150" w:type="dxa"/>
          </w:tcPr>
          <w:p w:rsidR="00065A1E" w:rsidRPr="004D0D25" w:rsidRDefault="00065A1E" w:rsidP="00CA65D3">
            <w:pPr>
              <w:jc w:val="center"/>
            </w:pPr>
            <w:r w:rsidRPr="004D0D25">
              <w:t>2</w:t>
            </w:r>
          </w:p>
        </w:tc>
      </w:tr>
      <w:tr w:rsidR="00065A1E" w:rsidRPr="004D0D25" w:rsidTr="00963AAC">
        <w:trPr>
          <w:trHeight w:val="562"/>
        </w:trPr>
        <w:tc>
          <w:tcPr>
            <w:tcW w:w="1838" w:type="dxa"/>
            <w:tcBorders>
              <w:top w:val="nil"/>
            </w:tcBorders>
          </w:tcPr>
          <w:p w:rsidR="00065A1E" w:rsidRPr="004D0D25" w:rsidRDefault="00065A1E" w:rsidP="00963AAC"/>
        </w:tc>
        <w:tc>
          <w:tcPr>
            <w:tcW w:w="2693" w:type="dxa"/>
            <w:gridSpan w:val="2"/>
          </w:tcPr>
          <w:p w:rsidR="00065A1E" w:rsidRPr="004D0D25" w:rsidRDefault="00065A1E" w:rsidP="00963AAC">
            <w:r w:rsidRPr="00A320AA">
              <w:t>Самостоятельная работа</w:t>
            </w:r>
          </w:p>
        </w:tc>
        <w:tc>
          <w:tcPr>
            <w:tcW w:w="4508" w:type="dxa"/>
            <w:shd w:val="clear" w:color="auto" w:fill="FFFFFF"/>
          </w:tcPr>
          <w:p w:rsidR="00065A1E" w:rsidRPr="004D0D25" w:rsidRDefault="00065A1E" w:rsidP="00963AAC">
            <w:pPr>
              <w:jc w:val="both"/>
              <w:rPr>
                <w:b/>
                <w:bCs/>
              </w:rPr>
            </w:pPr>
            <w:r w:rsidRPr="00A320AA">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Pr="004D0D25" w:rsidRDefault="00065A1E" w:rsidP="00963AAC">
            <w:pPr>
              <w:jc w:val="center"/>
            </w:pPr>
            <w:r>
              <w:t>12</w:t>
            </w:r>
          </w:p>
        </w:tc>
        <w:tc>
          <w:tcPr>
            <w:tcW w:w="1984" w:type="dxa"/>
          </w:tcPr>
          <w:p w:rsidR="00065A1E" w:rsidRPr="004D0D25" w:rsidRDefault="00065A1E" w:rsidP="00963AAC">
            <w:pPr>
              <w:jc w:val="center"/>
            </w:pPr>
          </w:p>
        </w:tc>
        <w:tc>
          <w:tcPr>
            <w:tcW w:w="1150" w:type="dxa"/>
          </w:tcPr>
          <w:p w:rsidR="00065A1E" w:rsidRPr="004D0D25" w:rsidRDefault="00065A1E" w:rsidP="00963AAC">
            <w:pPr>
              <w:jc w:val="center"/>
            </w:pPr>
            <w:r>
              <w:t>3</w:t>
            </w:r>
          </w:p>
        </w:tc>
      </w:tr>
      <w:tr w:rsidR="00065A1E" w:rsidRPr="004D0D25" w:rsidTr="00F770A0">
        <w:tc>
          <w:tcPr>
            <w:tcW w:w="1838" w:type="dxa"/>
            <w:vMerge w:val="restart"/>
          </w:tcPr>
          <w:p w:rsidR="00065A1E" w:rsidRPr="004D0D25" w:rsidRDefault="00065A1E" w:rsidP="00CA65D3">
            <w:pPr>
              <w:jc w:val="center"/>
              <w:rPr>
                <w:b/>
              </w:rPr>
            </w:pPr>
            <w:r>
              <w:rPr>
                <w:b/>
              </w:rPr>
              <w:t>Тема 16</w:t>
            </w:r>
          </w:p>
          <w:p w:rsidR="00065A1E" w:rsidRPr="004D0D25" w:rsidRDefault="00065A1E" w:rsidP="00CA65D3">
            <w:pPr>
              <w:jc w:val="center"/>
            </w:pPr>
            <w:r w:rsidRPr="004D0D25">
              <w:rPr>
                <w:b/>
              </w:rPr>
              <w:t>Тела и поверхности вращения</w:t>
            </w:r>
          </w:p>
        </w:tc>
        <w:tc>
          <w:tcPr>
            <w:tcW w:w="2693" w:type="dxa"/>
            <w:gridSpan w:val="2"/>
          </w:tcPr>
          <w:p w:rsidR="00065A1E" w:rsidRPr="004D0D25" w:rsidRDefault="00065A1E" w:rsidP="00CA65D3">
            <w:r w:rsidRPr="004D0D25">
              <w:t>Теоретическое обучение</w:t>
            </w:r>
          </w:p>
        </w:tc>
        <w:tc>
          <w:tcPr>
            <w:tcW w:w="4508" w:type="dxa"/>
          </w:tcPr>
          <w:p w:rsidR="00065A1E" w:rsidRPr="004D0D25" w:rsidRDefault="00065A1E" w:rsidP="006F3898">
            <w:pPr>
              <w:jc w:val="both"/>
            </w:pPr>
            <w:r w:rsidRPr="00E217EA">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tc>
        <w:tc>
          <w:tcPr>
            <w:tcW w:w="1417" w:type="dxa"/>
          </w:tcPr>
          <w:p w:rsidR="00065A1E" w:rsidRPr="004D0D25" w:rsidRDefault="00065A1E" w:rsidP="00CA65D3">
            <w:pPr>
              <w:jc w:val="center"/>
            </w:pPr>
            <w:r>
              <w:t>6</w:t>
            </w:r>
          </w:p>
        </w:tc>
        <w:tc>
          <w:tcPr>
            <w:tcW w:w="1276" w:type="dxa"/>
          </w:tcPr>
          <w:p w:rsidR="00065A1E" w:rsidRDefault="00065A1E" w:rsidP="00CA65D3">
            <w:pPr>
              <w:jc w:val="center"/>
            </w:pPr>
            <w:r>
              <w:t>2</w:t>
            </w: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 ПК 2.1</w:t>
            </w:r>
          </w:p>
        </w:tc>
        <w:tc>
          <w:tcPr>
            <w:tcW w:w="1150" w:type="dxa"/>
          </w:tcPr>
          <w:p w:rsidR="00065A1E" w:rsidRPr="004D0D25" w:rsidRDefault="00065A1E" w:rsidP="00CA65D3">
            <w:pPr>
              <w:jc w:val="center"/>
            </w:pPr>
            <w:r w:rsidRPr="004D0D25">
              <w:t>1</w:t>
            </w:r>
          </w:p>
        </w:tc>
      </w:tr>
      <w:tr w:rsidR="00065A1E" w:rsidRPr="004D0D25" w:rsidTr="00F770A0">
        <w:tc>
          <w:tcPr>
            <w:tcW w:w="1838" w:type="dxa"/>
            <w:vMerge/>
          </w:tcPr>
          <w:p w:rsidR="00065A1E" w:rsidRDefault="00065A1E" w:rsidP="00CA65D3">
            <w:pPr>
              <w:jc w:val="center"/>
              <w:rPr>
                <w:b/>
              </w:rPr>
            </w:pPr>
          </w:p>
        </w:tc>
        <w:tc>
          <w:tcPr>
            <w:tcW w:w="2693" w:type="dxa"/>
            <w:gridSpan w:val="2"/>
          </w:tcPr>
          <w:p w:rsidR="00065A1E" w:rsidRPr="004D0D25" w:rsidRDefault="00065A1E" w:rsidP="00CA65D3">
            <w:r w:rsidRPr="004D0D25">
              <w:t>Практическое занятие</w:t>
            </w:r>
          </w:p>
        </w:tc>
        <w:tc>
          <w:tcPr>
            <w:tcW w:w="4508" w:type="dxa"/>
          </w:tcPr>
          <w:p w:rsidR="00065A1E" w:rsidRPr="004D0D25" w:rsidRDefault="00065A1E" w:rsidP="001C3ED0">
            <w:pPr>
              <w:jc w:val="both"/>
              <w:rPr>
                <w:b/>
                <w:bCs/>
              </w:rPr>
            </w:pPr>
            <w:r w:rsidRPr="004D0D25">
              <w:rPr>
                <w:b/>
                <w:bCs/>
              </w:rPr>
              <w:t>(в том числе в форме практической подготовки)</w:t>
            </w:r>
          </w:p>
          <w:p w:rsidR="00065A1E" w:rsidRPr="00E217EA" w:rsidRDefault="00065A1E" w:rsidP="004B0D56">
            <w:pPr>
              <w:jc w:val="both"/>
            </w:pPr>
            <w:r w:rsidRPr="00E217EA">
              <w:t>Параллельное проектирование и его свойства. Теорема о площади ортогональной проекции многоугольника. Взаимное расположение пространственных фигур. Опрос</w:t>
            </w:r>
            <w:r>
              <w:t>. Практическое задание</w:t>
            </w:r>
          </w:p>
        </w:tc>
        <w:tc>
          <w:tcPr>
            <w:tcW w:w="1417" w:type="dxa"/>
          </w:tcPr>
          <w:p w:rsidR="00065A1E" w:rsidRPr="004D0D25" w:rsidRDefault="00065A1E" w:rsidP="00CA65D3">
            <w:pPr>
              <w:jc w:val="center"/>
            </w:pPr>
            <w:r>
              <w:t>6</w:t>
            </w:r>
          </w:p>
        </w:tc>
        <w:tc>
          <w:tcPr>
            <w:tcW w:w="1276" w:type="dxa"/>
          </w:tcPr>
          <w:p w:rsidR="00065A1E" w:rsidRDefault="00065A1E" w:rsidP="00CA65D3">
            <w:pPr>
              <w:jc w:val="center"/>
            </w:pPr>
          </w:p>
        </w:tc>
        <w:tc>
          <w:tcPr>
            <w:tcW w:w="1984" w:type="dxa"/>
            <w:vMerge/>
          </w:tcPr>
          <w:p w:rsidR="00065A1E" w:rsidRDefault="00065A1E" w:rsidP="00CA65D3">
            <w:pPr>
              <w:jc w:val="center"/>
            </w:pPr>
          </w:p>
        </w:tc>
        <w:tc>
          <w:tcPr>
            <w:tcW w:w="1150" w:type="dxa"/>
          </w:tcPr>
          <w:p w:rsidR="00065A1E" w:rsidRPr="004D0D25" w:rsidRDefault="00065A1E" w:rsidP="00CA65D3">
            <w:pPr>
              <w:jc w:val="center"/>
            </w:pPr>
            <w:r>
              <w:t>2</w:t>
            </w:r>
          </w:p>
        </w:tc>
      </w:tr>
      <w:tr w:rsidR="00065A1E" w:rsidRPr="004D0D25" w:rsidTr="00F770A0">
        <w:tc>
          <w:tcPr>
            <w:tcW w:w="1838" w:type="dxa"/>
            <w:vMerge/>
          </w:tcPr>
          <w:p w:rsidR="00065A1E" w:rsidRDefault="00065A1E" w:rsidP="00963AAC">
            <w:pPr>
              <w:jc w:val="center"/>
              <w:rPr>
                <w:b/>
              </w:rPr>
            </w:pPr>
          </w:p>
        </w:tc>
        <w:tc>
          <w:tcPr>
            <w:tcW w:w="2693" w:type="dxa"/>
            <w:gridSpan w:val="2"/>
          </w:tcPr>
          <w:p w:rsidR="00065A1E" w:rsidRPr="004D0D25" w:rsidRDefault="00065A1E" w:rsidP="00963AAC">
            <w:r w:rsidRPr="006D101F">
              <w:t>Самостоятельная работа</w:t>
            </w:r>
          </w:p>
        </w:tc>
        <w:tc>
          <w:tcPr>
            <w:tcW w:w="4508" w:type="dxa"/>
          </w:tcPr>
          <w:p w:rsidR="00065A1E" w:rsidRPr="004D0D25" w:rsidRDefault="00065A1E" w:rsidP="00963AAC">
            <w:pPr>
              <w:jc w:val="both"/>
              <w:rPr>
                <w:b/>
                <w:bCs/>
              </w:rPr>
            </w:pPr>
            <w:r w:rsidRPr="006D101F">
              <w:t>Работа с конспектом, поиск информации в сети Internet</w:t>
            </w:r>
          </w:p>
        </w:tc>
        <w:tc>
          <w:tcPr>
            <w:tcW w:w="1417" w:type="dxa"/>
          </w:tcPr>
          <w:p w:rsidR="00065A1E" w:rsidRDefault="00065A1E" w:rsidP="00963AAC">
            <w:pPr>
              <w:jc w:val="center"/>
            </w:pPr>
            <w:r>
              <w:t>2</w:t>
            </w:r>
          </w:p>
        </w:tc>
        <w:tc>
          <w:tcPr>
            <w:tcW w:w="1276" w:type="dxa"/>
          </w:tcPr>
          <w:p w:rsidR="00065A1E" w:rsidRDefault="00065A1E" w:rsidP="00963AAC">
            <w:pPr>
              <w:jc w:val="center"/>
            </w:pPr>
            <w:r>
              <w:t>12</w:t>
            </w:r>
          </w:p>
        </w:tc>
        <w:tc>
          <w:tcPr>
            <w:tcW w:w="1984" w:type="dxa"/>
          </w:tcPr>
          <w:p w:rsidR="00065A1E" w:rsidRDefault="00065A1E" w:rsidP="00963AAC">
            <w:pPr>
              <w:jc w:val="center"/>
            </w:pPr>
          </w:p>
        </w:tc>
        <w:tc>
          <w:tcPr>
            <w:tcW w:w="1150" w:type="dxa"/>
          </w:tcPr>
          <w:p w:rsidR="00065A1E" w:rsidRDefault="00065A1E" w:rsidP="00963AAC">
            <w:pPr>
              <w:jc w:val="center"/>
            </w:pPr>
          </w:p>
        </w:tc>
      </w:tr>
      <w:tr w:rsidR="00065A1E" w:rsidRPr="004D0D25" w:rsidTr="00F770A0">
        <w:tc>
          <w:tcPr>
            <w:tcW w:w="1838" w:type="dxa"/>
            <w:vMerge w:val="restart"/>
          </w:tcPr>
          <w:p w:rsidR="00065A1E" w:rsidRPr="004D0D25" w:rsidRDefault="00065A1E" w:rsidP="00CA65D3">
            <w:pPr>
              <w:jc w:val="center"/>
              <w:rPr>
                <w:b/>
              </w:rPr>
            </w:pPr>
            <w:r>
              <w:rPr>
                <w:b/>
              </w:rPr>
              <w:t>Тема 17</w:t>
            </w:r>
          </w:p>
          <w:p w:rsidR="00065A1E" w:rsidRPr="004D0D25" w:rsidRDefault="00065A1E" w:rsidP="00CA65D3">
            <w:pPr>
              <w:jc w:val="center"/>
            </w:pPr>
            <w:r w:rsidRPr="004D0D25">
              <w:rPr>
                <w:b/>
              </w:rPr>
              <w:t>Измерения в геометрии</w:t>
            </w:r>
          </w:p>
        </w:tc>
        <w:tc>
          <w:tcPr>
            <w:tcW w:w="2693" w:type="dxa"/>
            <w:gridSpan w:val="2"/>
          </w:tcPr>
          <w:p w:rsidR="00065A1E" w:rsidRPr="004D0D25" w:rsidRDefault="00065A1E" w:rsidP="00CA65D3">
            <w:r w:rsidRPr="004D0D25">
              <w:t>Теоретическое обучение</w:t>
            </w:r>
          </w:p>
        </w:tc>
        <w:tc>
          <w:tcPr>
            <w:tcW w:w="4508" w:type="dxa"/>
          </w:tcPr>
          <w:p w:rsidR="00065A1E" w:rsidRPr="004D0D25" w:rsidRDefault="00065A1E" w:rsidP="006F3898">
            <w:pPr>
              <w:jc w:val="both"/>
            </w:pPr>
            <w:r w:rsidRPr="004D0D25">
              <w:t>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tc>
        <w:tc>
          <w:tcPr>
            <w:tcW w:w="1417" w:type="dxa"/>
          </w:tcPr>
          <w:p w:rsidR="00065A1E" w:rsidRPr="004D0D25" w:rsidRDefault="00065A1E" w:rsidP="00CA65D3">
            <w:pPr>
              <w:jc w:val="center"/>
            </w:pPr>
            <w:r>
              <w:t>8</w:t>
            </w:r>
          </w:p>
        </w:tc>
        <w:tc>
          <w:tcPr>
            <w:tcW w:w="1276" w:type="dxa"/>
          </w:tcPr>
          <w:p w:rsidR="00065A1E" w:rsidRDefault="00065A1E" w:rsidP="00CA65D3">
            <w:pPr>
              <w:jc w:val="center"/>
            </w:pPr>
          </w:p>
        </w:tc>
        <w:tc>
          <w:tcPr>
            <w:tcW w:w="1984" w:type="dxa"/>
            <w:vMerge w:val="restart"/>
          </w:tcPr>
          <w:p w:rsidR="00065A1E" w:rsidRPr="004D0D25" w:rsidRDefault="00065A1E" w:rsidP="00AC5937">
            <w:pPr>
              <w:jc w:val="center"/>
            </w:pPr>
            <w:r w:rsidRPr="00EA20F9">
              <w:t>ОК 1-</w:t>
            </w:r>
            <w:r>
              <w:t>09</w:t>
            </w:r>
            <w:r w:rsidRPr="00EA20F9">
              <w:t xml:space="preserve">, </w:t>
            </w:r>
            <w:r>
              <w:t>ЛР, МР, ПРу 1-14, ПК 1.1</w:t>
            </w:r>
          </w:p>
        </w:tc>
        <w:tc>
          <w:tcPr>
            <w:tcW w:w="1150" w:type="dxa"/>
          </w:tcPr>
          <w:p w:rsidR="00065A1E" w:rsidRPr="004D0D25" w:rsidRDefault="00065A1E" w:rsidP="00CA65D3">
            <w:pPr>
              <w:jc w:val="center"/>
            </w:pPr>
            <w:r w:rsidRPr="004D0D25">
              <w:t>1</w:t>
            </w:r>
          </w:p>
        </w:tc>
      </w:tr>
      <w:tr w:rsidR="00065A1E" w:rsidRPr="004D0D25" w:rsidTr="00F770A0">
        <w:tc>
          <w:tcPr>
            <w:tcW w:w="1838" w:type="dxa"/>
            <w:vMerge/>
          </w:tcPr>
          <w:p w:rsidR="00065A1E" w:rsidRDefault="00065A1E" w:rsidP="00CA65D3">
            <w:pPr>
              <w:jc w:val="center"/>
              <w:rPr>
                <w:b/>
              </w:rPr>
            </w:pPr>
          </w:p>
        </w:tc>
        <w:tc>
          <w:tcPr>
            <w:tcW w:w="2693" w:type="dxa"/>
            <w:gridSpan w:val="2"/>
          </w:tcPr>
          <w:p w:rsidR="00065A1E" w:rsidRPr="004D0D25" w:rsidRDefault="00065A1E" w:rsidP="00CA65D3">
            <w:r w:rsidRPr="004D0D25">
              <w:t>Практическое занятие</w:t>
            </w:r>
          </w:p>
        </w:tc>
        <w:tc>
          <w:tcPr>
            <w:tcW w:w="4508" w:type="dxa"/>
          </w:tcPr>
          <w:p w:rsidR="00065A1E" w:rsidRPr="004D0D25" w:rsidRDefault="00065A1E" w:rsidP="004B0D56">
            <w:pPr>
              <w:jc w:val="both"/>
              <w:rPr>
                <w:b/>
                <w:bCs/>
              </w:rPr>
            </w:pPr>
            <w:r w:rsidRPr="004D0D25">
              <w:rPr>
                <w:b/>
                <w:bCs/>
              </w:rPr>
              <w:t>(в том числе в форме практической подготовки)</w:t>
            </w:r>
          </w:p>
          <w:p w:rsidR="00065A1E" w:rsidRPr="004D0D25" w:rsidRDefault="00065A1E" w:rsidP="002A01B1">
            <w:pPr>
              <w:autoSpaceDE w:val="0"/>
              <w:autoSpaceDN w:val="0"/>
              <w:adjustRightInd w:val="0"/>
              <w:jc w:val="both"/>
            </w:pPr>
            <w:r w:rsidRPr="00E217EA">
              <w:t>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 Опрос</w:t>
            </w:r>
            <w:r>
              <w:t xml:space="preserve"> Обсуждение доклада на тему: </w:t>
            </w:r>
            <w:r w:rsidRPr="00544FCB">
              <w:t>Статистические показатели, используемые в аналитических расчетах оборотных фондов</w:t>
            </w:r>
            <w:r>
              <w:t>. Практическое задание</w:t>
            </w:r>
          </w:p>
        </w:tc>
        <w:tc>
          <w:tcPr>
            <w:tcW w:w="1417" w:type="dxa"/>
          </w:tcPr>
          <w:p w:rsidR="00065A1E" w:rsidRPr="004D0D25" w:rsidRDefault="00065A1E" w:rsidP="00CA65D3">
            <w:pPr>
              <w:jc w:val="center"/>
            </w:pPr>
            <w:r>
              <w:t>6</w:t>
            </w:r>
          </w:p>
        </w:tc>
        <w:tc>
          <w:tcPr>
            <w:tcW w:w="1276" w:type="dxa"/>
          </w:tcPr>
          <w:p w:rsidR="00065A1E" w:rsidRDefault="00065A1E" w:rsidP="00CA65D3">
            <w:pPr>
              <w:jc w:val="center"/>
            </w:pPr>
          </w:p>
        </w:tc>
        <w:tc>
          <w:tcPr>
            <w:tcW w:w="1984" w:type="dxa"/>
            <w:vMerge/>
          </w:tcPr>
          <w:p w:rsidR="00065A1E" w:rsidRDefault="00065A1E" w:rsidP="00CA65D3">
            <w:pPr>
              <w:jc w:val="center"/>
            </w:pPr>
          </w:p>
        </w:tc>
        <w:tc>
          <w:tcPr>
            <w:tcW w:w="1150" w:type="dxa"/>
          </w:tcPr>
          <w:p w:rsidR="00065A1E" w:rsidRPr="004D0D25" w:rsidRDefault="00065A1E" w:rsidP="00CA65D3">
            <w:pPr>
              <w:jc w:val="center"/>
            </w:pPr>
          </w:p>
        </w:tc>
      </w:tr>
      <w:tr w:rsidR="00065A1E" w:rsidRPr="004D0D25" w:rsidTr="00963AAC">
        <w:tc>
          <w:tcPr>
            <w:tcW w:w="1838" w:type="dxa"/>
            <w:tcBorders>
              <w:top w:val="nil"/>
            </w:tcBorders>
          </w:tcPr>
          <w:p w:rsidR="00065A1E" w:rsidRDefault="00065A1E" w:rsidP="00963AAC">
            <w:pPr>
              <w:jc w:val="center"/>
              <w:rPr>
                <w:b/>
              </w:rPr>
            </w:pPr>
          </w:p>
        </w:tc>
        <w:tc>
          <w:tcPr>
            <w:tcW w:w="2693" w:type="dxa"/>
            <w:gridSpan w:val="2"/>
          </w:tcPr>
          <w:p w:rsidR="00065A1E" w:rsidRPr="004D0D25" w:rsidRDefault="00065A1E" w:rsidP="00963AAC">
            <w:r w:rsidRPr="00D74A0B">
              <w:t>Самостоятельная работа</w:t>
            </w:r>
          </w:p>
        </w:tc>
        <w:tc>
          <w:tcPr>
            <w:tcW w:w="4508" w:type="dxa"/>
          </w:tcPr>
          <w:p w:rsidR="00065A1E" w:rsidRPr="004D0D25" w:rsidRDefault="00065A1E" w:rsidP="00963AAC">
            <w:pPr>
              <w:jc w:val="both"/>
              <w:rPr>
                <w:b/>
                <w:bCs/>
              </w:rPr>
            </w:pPr>
            <w:r w:rsidRPr="00D74A0B">
              <w:t>Работа с конспектом, поиск информации в сети Internet</w:t>
            </w:r>
          </w:p>
        </w:tc>
        <w:tc>
          <w:tcPr>
            <w:tcW w:w="1417" w:type="dxa"/>
          </w:tcPr>
          <w:p w:rsidR="00065A1E" w:rsidRDefault="00065A1E" w:rsidP="00963AAC">
            <w:pPr>
              <w:jc w:val="center"/>
            </w:pPr>
            <w:r>
              <w:t>4</w:t>
            </w:r>
          </w:p>
        </w:tc>
        <w:tc>
          <w:tcPr>
            <w:tcW w:w="1276" w:type="dxa"/>
          </w:tcPr>
          <w:p w:rsidR="00065A1E" w:rsidRDefault="00065A1E" w:rsidP="00963AAC">
            <w:pPr>
              <w:jc w:val="center"/>
            </w:pPr>
            <w:r>
              <w:t>12</w:t>
            </w:r>
          </w:p>
        </w:tc>
        <w:tc>
          <w:tcPr>
            <w:tcW w:w="1984" w:type="dxa"/>
          </w:tcPr>
          <w:p w:rsidR="00065A1E" w:rsidRDefault="00065A1E" w:rsidP="00963AAC">
            <w:pPr>
              <w:jc w:val="center"/>
            </w:pPr>
          </w:p>
        </w:tc>
        <w:tc>
          <w:tcPr>
            <w:tcW w:w="1150" w:type="dxa"/>
          </w:tcPr>
          <w:p w:rsidR="00065A1E" w:rsidRPr="004D0D25" w:rsidRDefault="00065A1E" w:rsidP="00963AAC">
            <w:pPr>
              <w:jc w:val="center"/>
            </w:pPr>
            <w:r>
              <w:t>3</w:t>
            </w:r>
          </w:p>
        </w:tc>
      </w:tr>
      <w:tr w:rsidR="00065A1E" w:rsidRPr="004D0D25" w:rsidTr="00F770A0">
        <w:tc>
          <w:tcPr>
            <w:tcW w:w="1838" w:type="dxa"/>
            <w:vMerge w:val="restart"/>
          </w:tcPr>
          <w:p w:rsidR="00065A1E" w:rsidRPr="004D0D25" w:rsidRDefault="00065A1E" w:rsidP="00CA65D3">
            <w:pPr>
              <w:jc w:val="center"/>
              <w:rPr>
                <w:b/>
              </w:rPr>
            </w:pPr>
            <w:r>
              <w:rPr>
                <w:b/>
              </w:rPr>
              <w:t>Тема 18</w:t>
            </w:r>
          </w:p>
          <w:p w:rsidR="00065A1E" w:rsidRPr="004D0D25" w:rsidRDefault="00065A1E" w:rsidP="00CA65D3">
            <w:pPr>
              <w:jc w:val="center"/>
            </w:pPr>
            <w:r w:rsidRPr="004D0D25">
              <w:rPr>
                <w:b/>
              </w:rPr>
              <w:t>Координаты и векторы</w:t>
            </w:r>
          </w:p>
        </w:tc>
        <w:tc>
          <w:tcPr>
            <w:tcW w:w="2693" w:type="dxa"/>
            <w:gridSpan w:val="2"/>
          </w:tcPr>
          <w:p w:rsidR="00065A1E" w:rsidRPr="004D0D25" w:rsidRDefault="00065A1E" w:rsidP="00CA65D3">
            <w:r w:rsidRPr="004D0D25">
              <w:t>Теоретическое обучение</w:t>
            </w:r>
          </w:p>
        </w:tc>
        <w:tc>
          <w:tcPr>
            <w:tcW w:w="4508" w:type="dxa"/>
          </w:tcPr>
          <w:p w:rsidR="00065A1E" w:rsidRPr="004D0D25" w:rsidRDefault="00065A1E" w:rsidP="006F3898">
            <w:pPr>
              <w:jc w:val="both"/>
            </w:pPr>
            <w:r w:rsidRPr="00E217EA">
              <w:t>Прямоугольная (декартова) система координат в</w:t>
            </w:r>
            <w:r>
              <w:t xml:space="preserve"> пространстве. Формула расстоя</w:t>
            </w:r>
            <w:r w:rsidRPr="00E217EA">
              <w:t>ния между двумя точками. Уравнения сферы, плоскости и прямой. Векторы. Модуль вектора. Равенство векторов. Сложение векторов. Умножение вектора на число. Разложение вектора по напр</w:t>
            </w:r>
            <w:r>
              <w:t>авлениям. Угол между двумя век</w:t>
            </w:r>
            <w:r w:rsidRPr="00E217EA">
              <w:t>торами. Проекция вектора на ось. Координаты вектора. Скалярное произведение векторов. Использование координат и векторов при решении математических и прикладных задач.</w:t>
            </w:r>
          </w:p>
        </w:tc>
        <w:tc>
          <w:tcPr>
            <w:tcW w:w="1417" w:type="dxa"/>
          </w:tcPr>
          <w:p w:rsidR="00065A1E" w:rsidRPr="004D0D25" w:rsidRDefault="00065A1E" w:rsidP="00CA65D3">
            <w:pPr>
              <w:jc w:val="center"/>
            </w:pPr>
            <w:r>
              <w:t>8</w:t>
            </w:r>
          </w:p>
        </w:tc>
        <w:tc>
          <w:tcPr>
            <w:tcW w:w="1276" w:type="dxa"/>
          </w:tcPr>
          <w:p w:rsidR="00065A1E" w:rsidRDefault="00065A1E" w:rsidP="00CA65D3">
            <w:pPr>
              <w:jc w:val="center"/>
            </w:pPr>
          </w:p>
        </w:tc>
        <w:tc>
          <w:tcPr>
            <w:tcW w:w="1984" w:type="dxa"/>
            <w:vMerge w:val="restart"/>
          </w:tcPr>
          <w:p w:rsidR="00065A1E" w:rsidRPr="004D0D25" w:rsidRDefault="00065A1E" w:rsidP="005447CA">
            <w:pPr>
              <w:jc w:val="center"/>
            </w:pPr>
            <w:r w:rsidRPr="00EA20F9">
              <w:t>ОК 1-</w:t>
            </w:r>
            <w:r>
              <w:t>09</w:t>
            </w:r>
            <w:r w:rsidRPr="00EA20F9">
              <w:t xml:space="preserve">, </w:t>
            </w:r>
            <w:r>
              <w:t>ЛР, МР, ПРу 1-14</w:t>
            </w:r>
          </w:p>
        </w:tc>
        <w:tc>
          <w:tcPr>
            <w:tcW w:w="1150" w:type="dxa"/>
          </w:tcPr>
          <w:p w:rsidR="00065A1E" w:rsidRPr="004D0D25" w:rsidRDefault="00065A1E" w:rsidP="00CA65D3">
            <w:pPr>
              <w:jc w:val="center"/>
            </w:pPr>
            <w:r w:rsidRPr="004D0D25">
              <w:t>1</w:t>
            </w:r>
          </w:p>
        </w:tc>
      </w:tr>
      <w:tr w:rsidR="00065A1E" w:rsidRPr="004D0D25" w:rsidTr="00F770A0">
        <w:tc>
          <w:tcPr>
            <w:tcW w:w="1838" w:type="dxa"/>
            <w:vMerge/>
          </w:tcPr>
          <w:p w:rsidR="00065A1E" w:rsidRPr="004D0D25" w:rsidRDefault="00065A1E" w:rsidP="00CA65D3"/>
        </w:tc>
        <w:tc>
          <w:tcPr>
            <w:tcW w:w="2693" w:type="dxa"/>
            <w:gridSpan w:val="2"/>
          </w:tcPr>
          <w:p w:rsidR="00065A1E" w:rsidRPr="004D0D25" w:rsidRDefault="00065A1E" w:rsidP="00CA65D3">
            <w:r w:rsidRPr="004D0D25">
              <w:t>Практическое занятие</w:t>
            </w:r>
          </w:p>
        </w:tc>
        <w:tc>
          <w:tcPr>
            <w:tcW w:w="4508" w:type="dxa"/>
          </w:tcPr>
          <w:p w:rsidR="00065A1E" w:rsidRPr="004D0D25" w:rsidRDefault="00065A1E" w:rsidP="006F3898">
            <w:pPr>
              <w:jc w:val="both"/>
              <w:rPr>
                <w:b/>
                <w:bCs/>
              </w:rPr>
            </w:pPr>
            <w:r w:rsidRPr="004D0D25">
              <w:rPr>
                <w:b/>
                <w:bCs/>
              </w:rPr>
              <w:t>(в том числе в форме практической подготовки)</w:t>
            </w:r>
          </w:p>
          <w:p w:rsidR="00065A1E" w:rsidRPr="00E55FDD" w:rsidRDefault="00065A1E" w:rsidP="00E55FDD">
            <w:pPr>
              <w:jc w:val="both"/>
            </w:pPr>
            <w:r w:rsidRPr="00E217EA">
              <w:t xml:space="preserve">векторы. Действия с векторами. Декартова система координат в пространстве. 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 Обсуждение </w:t>
            </w:r>
            <w:r>
              <w:t>докладов</w:t>
            </w:r>
            <w:r w:rsidRPr="00E217EA">
              <w:t xml:space="preserve"> на тему «</w:t>
            </w:r>
            <w:r w:rsidRPr="007B78F9">
              <w:t>Статистические показатели, используемые в аналитических расчетах оборотных фондов</w:t>
            </w:r>
            <w:r>
              <w:t>» Задачи</w:t>
            </w:r>
          </w:p>
        </w:tc>
        <w:tc>
          <w:tcPr>
            <w:tcW w:w="1417" w:type="dxa"/>
          </w:tcPr>
          <w:p w:rsidR="00065A1E" w:rsidRPr="004D0D25" w:rsidRDefault="00065A1E" w:rsidP="00CA65D3">
            <w:pPr>
              <w:jc w:val="center"/>
            </w:pPr>
            <w:r>
              <w:t>8</w:t>
            </w:r>
          </w:p>
        </w:tc>
        <w:tc>
          <w:tcPr>
            <w:tcW w:w="1276" w:type="dxa"/>
          </w:tcPr>
          <w:p w:rsidR="00065A1E" w:rsidRPr="004D0D25" w:rsidRDefault="00065A1E" w:rsidP="00CA65D3">
            <w:pPr>
              <w:jc w:val="center"/>
            </w:pPr>
            <w:r>
              <w:t>2</w:t>
            </w:r>
          </w:p>
        </w:tc>
        <w:tc>
          <w:tcPr>
            <w:tcW w:w="1984" w:type="dxa"/>
            <w:vMerge/>
          </w:tcPr>
          <w:p w:rsidR="00065A1E" w:rsidRPr="004D0D25" w:rsidRDefault="00065A1E" w:rsidP="00CA65D3">
            <w:pPr>
              <w:jc w:val="center"/>
            </w:pPr>
          </w:p>
        </w:tc>
        <w:tc>
          <w:tcPr>
            <w:tcW w:w="1150" w:type="dxa"/>
          </w:tcPr>
          <w:p w:rsidR="00065A1E" w:rsidRPr="004D0D25" w:rsidRDefault="00065A1E" w:rsidP="00CA65D3">
            <w:pPr>
              <w:jc w:val="center"/>
            </w:pPr>
            <w:r w:rsidRPr="004D0D25">
              <w:t>2</w:t>
            </w:r>
          </w:p>
        </w:tc>
      </w:tr>
      <w:tr w:rsidR="00065A1E" w:rsidRPr="004D0D25" w:rsidTr="00F770A0">
        <w:tc>
          <w:tcPr>
            <w:tcW w:w="1838" w:type="dxa"/>
            <w:vMerge/>
          </w:tcPr>
          <w:p w:rsidR="00065A1E" w:rsidRPr="004D0D25" w:rsidRDefault="00065A1E" w:rsidP="00963AAC"/>
        </w:tc>
        <w:tc>
          <w:tcPr>
            <w:tcW w:w="2693" w:type="dxa"/>
            <w:gridSpan w:val="2"/>
          </w:tcPr>
          <w:p w:rsidR="00065A1E" w:rsidRPr="004D0D25" w:rsidRDefault="00065A1E" w:rsidP="00963AAC">
            <w:r w:rsidRPr="00EF7E2D">
              <w:t>Самостоятельная работа</w:t>
            </w:r>
          </w:p>
        </w:tc>
        <w:tc>
          <w:tcPr>
            <w:tcW w:w="4508" w:type="dxa"/>
          </w:tcPr>
          <w:p w:rsidR="00065A1E" w:rsidRPr="004D0D25" w:rsidRDefault="00065A1E" w:rsidP="00963AAC">
            <w:pPr>
              <w:jc w:val="both"/>
              <w:rPr>
                <w:b/>
                <w:bCs/>
              </w:rPr>
            </w:pPr>
            <w:r w:rsidRPr="00EF7E2D">
              <w:t>Работа с конспектом, поиск информации в сети Internet</w:t>
            </w:r>
          </w:p>
        </w:tc>
        <w:tc>
          <w:tcPr>
            <w:tcW w:w="1417" w:type="dxa"/>
          </w:tcPr>
          <w:p w:rsidR="00065A1E" w:rsidRDefault="00065A1E" w:rsidP="00963AAC">
            <w:pPr>
              <w:jc w:val="center"/>
            </w:pPr>
            <w:r>
              <w:t>4</w:t>
            </w:r>
          </w:p>
        </w:tc>
        <w:tc>
          <w:tcPr>
            <w:tcW w:w="1276" w:type="dxa"/>
          </w:tcPr>
          <w:p w:rsidR="00065A1E" w:rsidRDefault="00065A1E" w:rsidP="00963AAC">
            <w:pPr>
              <w:jc w:val="center"/>
            </w:pPr>
            <w:r>
              <w:t>14</w:t>
            </w:r>
          </w:p>
        </w:tc>
        <w:tc>
          <w:tcPr>
            <w:tcW w:w="1984" w:type="dxa"/>
          </w:tcPr>
          <w:p w:rsidR="00065A1E" w:rsidRPr="004D0D25" w:rsidRDefault="00065A1E" w:rsidP="00963AAC">
            <w:pPr>
              <w:jc w:val="center"/>
            </w:pPr>
          </w:p>
        </w:tc>
        <w:tc>
          <w:tcPr>
            <w:tcW w:w="1150" w:type="dxa"/>
          </w:tcPr>
          <w:p w:rsidR="00065A1E" w:rsidRPr="004D0D25" w:rsidRDefault="00065A1E" w:rsidP="00963AAC">
            <w:pPr>
              <w:jc w:val="center"/>
            </w:pPr>
            <w:r>
              <w:t>3</w:t>
            </w:r>
          </w:p>
        </w:tc>
      </w:tr>
      <w:tr w:rsidR="00065A1E" w:rsidRPr="004D0D25" w:rsidTr="00EB65C5">
        <w:tc>
          <w:tcPr>
            <w:tcW w:w="1838" w:type="dxa"/>
            <w:vMerge/>
            <w:tcBorders>
              <w:top w:val="nil"/>
            </w:tcBorders>
          </w:tcPr>
          <w:p w:rsidR="00065A1E" w:rsidRPr="004D0D25" w:rsidRDefault="00065A1E" w:rsidP="00CA65D3"/>
        </w:tc>
        <w:tc>
          <w:tcPr>
            <w:tcW w:w="13028" w:type="dxa"/>
            <w:gridSpan w:val="7"/>
          </w:tcPr>
          <w:p w:rsidR="00065A1E" w:rsidRPr="004D0D25" w:rsidRDefault="00065A1E" w:rsidP="006B5464">
            <w:r w:rsidRPr="006B5464">
              <w:rPr>
                <w:b/>
                <w:bCs/>
              </w:rPr>
              <w:t>Промежуточная аттестация</w:t>
            </w:r>
            <w:r w:rsidRPr="004D0D25">
              <w:t>/другие формы контроля</w:t>
            </w:r>
            <w:r>
              <w:t xml:space="preserve"> </w:t>
            </w:r>
            <w:r>
              <w:rPr>
                <w:b/>
              </w:rPr>
              <w:t xml:space="preserve">1, 2 семестр </w:t>
            </w:r>
            <w:r w:rsidRPr="004D0D25">
              <w:rPr>
                <w:b/>
              </w:rPr>
              <w:t xml:space="preserve">  - Экзамен</w:t>
            </w:r>
            <w:r>
              <w:rPr>
                <w:b/>
              </w:rPr>
              <w:t xml:space="preserve"> (очная и заочная форма)</w:t>
            </w:r>
          </w:p>
        </w:tc>
      </w:tr>
      <w:tr w:rsidR="00065A1E" w:rsidRPr="004D0D25" w:rsidTr="00F770A0">
        <w:tc>
          <w:tcPr>
            <w:tcW w:w="9039" w:type="dxa"/>
            <w:gridSpan w:val="4"/>
          </w:tcPr>
          <w:p w:rsidR="00065A1E" w:rsidRPr="006B5464" w:rsidRDefault="00065A1E" w:rsidP="00CA65D3">
            <w:pPr>
              <w:jc w:val="right"/>
              <w:rPr>
                <w:b/>
                <w:bCs/>
              </w:rPr>
            </w:pPr>
            <w:r>
              <w:rPr>
                <w:b/>
                <w:bCs/>
              </w:rPr>
              <w:t xml:space="preserve"> </w:t>
            </w:r>
          </w:p>
        </w:tc>
        <w:tc>
          <w:tcPr>
            <w:tcW w:w="1417" w:type="dxa"/>
          </w:tcPr>
          <w:p w:rsidR="00065A1E" w:rsidRPr="00B115E4" w:rsidRDefault="00065A1E" w:rsidP="00CA65D3">
            <w:pPr>
              <w:jc w:val="center"/>
              <w:rPr>
                <w:b/>
              </w:rPr>
            </w:pPr>
            <w:r>
              <w:rPr>
                <w:b/>
              </w:rPr>
              <w:t>276</w:t>
            </w:r>
          </w:p>
        </w:tc>
        <w:tc>
          <w:tcPr>
            <w:tcW w:w="1276" w:type="dxa"/>
          </w:tcPr>
          <w:p w:rsidR="00065A1E" w:rsidRPr="009C677F" w:rsidRDefault="00065A1E" w:rsidP="009C677F">
            <w:pPr>
              <w:jc w:val="center"/>
              <w:rPr>
                <w:b/>
              </w:rPr>
            </w:pPr>
            <w:r>
              <w:rPr>
                <w:b/>
              </w:rPr>
              <w:t>276</w:t>
            </w:r>
          </w:p>
        </w:tc>
        <w:tc>
          <w:tcPr>
            <w:tcW w:w="1984" w:type="dxa"/>
          </w:tcPr>
          <w:p w:rsidR="00065A1E" w:rsidRPr="004D0D25" w:rsidRDefault="00065A1E" w:rsidP="00CA65D3"/>
        </w:tc>
        <w:tc>
          <w:tcPr>
            <w:tcW w:w="1150" w:type="dxa"/>
          </w:tcPr>
          <w:p w:rsidR="00065A1E" w:rsidRPr="004D0D25" w:rsidRDefault="00065A1E" w:rsidP="00CA65D3"/>
        </w:tc>
      </w:tr>
    </w:tbl>
    <w:p w:rsidR="00065A1E"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D0D25">
        <w:t>Для характеристики уровня освоения учебного материала используются следующие обозначения:</w:t>
      </w:r>
    </w:p>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D0D25">
        <w:t xml:space="preserve">1. – ознакомительный (узнавание ранее изученных объектов, свойств); </w:t>
      </w:r>
    </w:p>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D0D25">
        <w:t>2. – репродуктивный (выполнение деятельности по образцу, инструкции или под руководством)</w:t>
      </w:r>
    </w:p>
    <w:p w:rsidR="00065A1E" w:rsidRPr="004D0D25" w:rsidRDefault="00065A1E"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4D0D25">
        <w:t>3. – продуктивный (планирование и самостоятельное выполнение деятельности, решение проблемных задач)</w:t>
      </w:r>
    </w:p>
    <w:p w:rsidR="00065A1E" w:rsidRPr="002872A2" w:rsidRDefault="00065A1E" w:rsidP="002872A2">
      <w:pPr>
        <w:sectPr w:rsidR="00065A1E" w:rsidRPr="002872A2" w:rsidSect="003D1899">
          <w:pgSz w:w="16838" w:h="11906" w:orient="landscape"/>
          <w:pgMar w:top="1701" w:right="1134" w:bottom="850" w:left="1134" w:header="708" w:footer="708" w:gutter="0"/>
          <w:cols w:space="720"/>
          <w:docGrid w:linePitch="326"/>
        </w:sectPr>
      </w:pPr>
    </w:p>
    <w:p w:rsidR="00065A1E" w:rsidRPr="002872A2" w:rsidRDefault="00065A1E" w:rsidP="002872A2">
      <w:pPr>
        <w:rPr>
          <w:b/>
          <w:bCs/>
        </w:rPr>
      </w:pPr>
      <w:r w:rsidRPr="002872A2">
        <w:rPr>
          <w:b/>
          <w:bCs/>
        </w:rPr>
        <w:t>Раздел 3. Механизмы отбора содержания общеобразовательной дисциплины с учетом профессиональной направленности</w:t>
      </w:r>
    </w:p>
    <w:p w:rsidR="00065A1E" w:rsidRPr="002872A2" w:rsidRDefault="00065A1E" w:rsidP="002872A2">
      <w:pPr>
        <w:jc w:val="both"/>
        <w:rPr>
          <w:b/>
          <w:bCs/>
        </w:rPr>
      </w:pPr>
      <w:r w:rsidRPr="002872A2">
        <w:rPr>
          <w:b/>
          <w:bCs/>
        </w:rPr>
        <w:t>3.1. Междисциплинарный подход к отбору содержания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rsidR="00065A1E" w:rsidRDefault="00065A1E" w:rsidP="002872A2">
      <w:pPr>
        <w:jc w:val="both"/>
        <w:rPr>
          <w:b/>
          <w:bCs/>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2387"/>
        <w:gridCol w:w="3402"/>
        <w:gridCol w:w="5273"/>
      </w:tblGrid>
      <w:tr w:rsidR="00065A1E" w:rsidRPr="00B32FCE" w:rsidTr="00A933DE">
        <w:tc>
          <w:tcPr>
            <w:tcW w:w="4248" w:type="dxa"/>
          </w:tcPr>
          <w:p w:rsidR="00065A1E" w:rsidRPr="00B32FCE" w:rsidRDefault="00065A1E" w:rsidP="00B32FCE">
            <w:pPr>
              <w:jc w:val="center"/>
            </w:pPr>
            <w:r w:rsidRPr="00B32FCE">
              <w:t xml:space="preserve">Наименование </w:t>
            </w:r>
          </w:p>
          <w:p w:rsidR="00065A1E" w:rsidRPr="00B32FCE" w:rsidRDefault="00065A1E" w:rsidP="00B32FCE">
            <w:pPr>
              <w:jc w:val="center"/>
            </w:pPr>
            <w:r w:rsidRPr="00B32FCE">
              <w:t>разделов и тем</w:t>
            </w:r>
          </w:p>
        </w:tc>
        <w:tc>
          <w:tcPr>
            <w:tcW w:w="2387" w:type="dxa"/>
          </w:tcPr>
          <w:p w:rsidR="00065A1E" w:rsidRPr="00B32FCE" w:rsidRDefault="00065A1E" w:rsidP="00B32FCE">
            <w:pPr>
              <w:jc w:val="center"/>
            </w:pPr>
            <w:r w:rsidRPr="00B32FCE">
              <w:t>Коды образовательных результатов</w:t>
            </w:r>
          </w:p>
          <w:p w:rsidR="00065A1E" w:rsidRPr="00B32FCE" w:rsidRDefault="00065A1E" w:rsidP="00B32FCE">
            <w:pPr>
              <w:jc w:val="center"/>
            </w:pPr>
            <w:r w:rsidRPr="00B32FCE">
              <w:t>(ЛР, МТР, ПР, ОК, ПК)</w:t>
            </w:r>
          </w:p>
        </w:tc>
        <w:tc>
          <w:tcPr>
            <w:tcW w:w="3402" w:type="dxa"/>
          </w:tcPr>
          <w:p w:rsidR="00065A1E" w:rsidRPr="00B32FCE" w:rsidRDefault="00065A1E" w:rsidP="00B32FCE">
            <w:pPr>
              <w:jc w:val="center"/>
            </w:pPr>
            <w:r w:rsidRPr="00B32FCE">
              <w:t>Наименование дисциплин</w:t>
            </w:r>
          </w:p>
        </w:tc>
        <w:tc>
          <w:tcPr>
            <w:tcW w:w="5273" w:type="dxa"/>
          </w:tcPr>
          <w:p w:rsidR="00065A1E" w:rsidRPr="00B32FCE" w:rsidRDefault="00065A1E" w:rsidP="00B32FCE">
            <w:pPr>
              <w:jc w:val="center"/>
            </w:pPr>
            <w:r w:rsidRPr="00B32FCE">
              <w:t>Междисциплинарные задания</w:t>
            </w:r>
          </w:p>
        </w:tc>
      </w:tr>
      <w:tr w:rsidR="00065A1E" w:rsidRPr="00B32FCE" w:rsidTr="00A933DE">
        <w:tc>
          <w:tcPr>
            <w:tcW w:w="4248" w:type="dxa"/>
          </w:tcPr>
          <w:p w:rsidR="00065A1E" w:rsidRPr="004D0D25" w:rsidRDefault="00065A1E" w:rsidP="0087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p>
          <w:p w:rsidR="00065A1E" w:rsidRPr="00B32FCE" w:rsidRDefault="00065A1E" w:rsidP="008728D9">
            <w:pPr>
              <w:jc w:val="center"/>
              <w:rPr>
                <w:bCs/>
              </w:rPr>
            </w:pPr>
            <w:r w:rsidRPr="004D0D25">
              <w:rPr>
                <w:b/>
              </w:rPr>
              <w:t>Развитие понятия о числе</w:t>
            </w:r>
          </w:p>
        </w:tc>
        <w:tc>
          <w:tcPr>
            <w:tcW w:w="2387" w:type="dxa"/>
          </w:tcPr>
          <w:p w:rsidR="00065A1E" w:rsidRDefault="00065A1E" w:rsidP="00B13562">
            <w:pPr>
              <w:jc w:val="center"/>
            </w:pPr>
            <w:r w:rsidRPr="00EA20F9">
              <w:t>ОК 1-</w:t>
            </w:r>
            <w:r>
              <w:t>09</w:t>
            </w:r>
            <w:r w:rsidRPr="00EA20F9">
              <w:t xml:space="preserve">, </w:t>
            </w:r>
            <w:r>
              <w:t xml:space="preserve">ЛР, МР, ПРу 1-14, </w:t>
            </w:r>
          </w:p>
          <w:p w:rsidR="00065A1E" w:rsidRPr="004D0D25" w:rsidRDefault="00065A1E" w:rsidP="00B13562">
            <w:pPr>
              <w:jc w:val="center"/>
            </w:pPr>
            <w:r>
              <w:t>ПК 1.1-1.6</w:t>
            </w:r>
          </w:p>
        </w:tc>
        <w:tc>
          <w:tcPr>
            <w:tcW w:w="3402" w:type="dxa"/>
          </w:tcPr>
          <w:p w:rsidR="00065A1E" w:rsidRPr="00B32FCE" w:rsidRDefault="00065A1E" w:rsidP="00B32FCE">
            <w:pPr>
              <w:jc w:val="both"/>
            </w:pPr>
            <w:r>
              <w:rPr>
                <w:sz w:val="22"/>
                <w:szCs w:val="22"/>
              </w:rPr>
              <w:t>Налоги и налогообложение</w:t>
            </w:r>
            <w:r w:rsidRPr="009649D8">
              <w:rPr>
                <w:sz w:val="22"/>
                <w:szCs w:val="22"/>
              </w:rPr>
              <w:t>.</w:t>
            </w:r>
          </w:p>
        </w:tc>
        <w:tc>
          <w:tcPr>
            <w:tcW w:w="5273" w:type="dxa"/>
          </w:tcPr>
          <w:p w:rsidR="00065A1E" w:rsidRPr="00FF138E" w:rsidRDefault="00065A1E" w:rsidP="00B32FCE">
            <w:pPr>
              <w:jc w:val="both"/>
            </w:pPr>
            <w:r w:rsidRPr="00FF138E">
              <w:t>Бинарное занятие</w:t>
            </w:r>
          </w:p>
          <w:p w:rsidR="00065A1E" w:rsidRPr="00B32FCE" w:rsidRDefault="00065A1E" w:rsidP="007F38B9">
            <w:pPr>
              <w:jc w:val="both"/>
            </w:pPr>
            <w:r w:rsidRPr="00747563">
              <w:rPr>
                <w:bCs/>
              </w:rPr>
              <w:t>Расчет</w:t>
            </w:r>
            <w:r>
              <w:rPr>
                <w:bCs/>
              </w:rPr>
              <w:t xml:space="preserve"> платежей при предоставлении рассрочки по уплате налога</w:t>
            </w:r>
          </w:p>
        </w:tc>
      </w:tr>
      <w:tr w:rsidR="00065A1E" w:rsidRPr="00B32FCE" w:rsidTr="00A933DE">
        <w:tc>
          <w:tcPr>
            <w:tcW w:w="4248" w:type="dxa"/>
          </w:tcPr>
          <w:p w:rsidR="00065A1E" w:rsidRPr="004D0D25" w:rsidRDefault="00065A1E" w:rsidP="0087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w:t>
            </w:r>
            <w:r w:rsidRPr="004D0D25">
              <w:rPr>
                <w:b/>
                <w:bCs/>
              </w:rPr>
              <w:t>2.</w:t>
            </w:r>
          </w:p>
          <w:p w:rsidR="00065A1E" w:rsidRPr="004D0D25" w:rsidRDefault="00065A1E" w:rsidP="008728D9">
            <w:pPr>
              <w:jc w:val="center"/>
              <w:rPr>
                <w:b/>
              </w:rPr>
            </w:pPr>
            <w:r w:rsidRPr="004D0D25">
              <w:rPr>
                <w:b/>
              </w:rPr>
              <w:t>Корни,</w:t>
            </w:r>
          </w:p>
          <w:p w:rsidR="00065A1E" w:rsidRPr="004D0D25" w:rsidRDefault="00065A1E" w:rsidP="008728D9">
            <w:pPr>
              <w:jc w:val="center"/>
              <w:rPr>
                <w:b/>
              </w:rPr>
            </w:pPr>
            <w:r w:rsidRPr="004D0D25">
              <w:rPr>
                <w:b/>
              </w:rPr>
              <w:t>степени и логарифмы</w:t>
            </w:r>
          </w:p>
          <w:p w:rsidR="00065A1E" w:rsidRPr="004D0D25" w:rsidRDefault="00065A1E" w:rsidP="0049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387" w:type="dxa"/>
          </w:tcPr>
          <w:p w:rsidR="00065A1E" w:rsidRDefault="00065A1E" w:rsidP="00326288">
            <w:pPr>
              <w:jc w:val="center"/>
            </w:pPr>
            <w:r w:rsidRPr="00EA20F9">
              <w:t>ОК 1-</w:t>
            </w:r>
            <w:r>
              <w:t>09</w:t>
            </w:r>
            <w:r w:rsidRPr="00EA20F9">
              <w:t xml:space="preserve">, </w:t>
            </w:r>
            <w:r>
              <w:t>ЛР, МР, ПРу 1-14</w:t>
            </w:r>
          </w:p>
          <w:p w:rsidR="00065A1E" w:rsidRDefault="00065A1E" w:rsidP="00326288">
            <w:pPr>
              <w:jc w:val="center"/>
            </w:pPr>
            <w:r>
              <w:t>ПК 1.1</w:t>
            </w:r>
          </w:p>
        </w:tc>
        <w:tc>
          <w:tcPr>
            <w:tcW w:w="3402" w:type="dxa"/>
          </w:tcPr>
          <w:p w:rsidR="00065A1E" w:rsidRDefault="00065A1E" w:rsidP="009D1B6D">
            <w:pPr>
              <w:widowControl w:val="0"/>
              <w:autoSpaceDE w:val="0"/>
              <w:autoSpaceDN w:val="0"/>
              <w:adjustRightInd w:val="0"/>
              <w:rPr>
                <w:rStyle w:val="11pt"/>
                <w:color w:val="auto"/>
                <w:sz w:val="24"/>
                <w:lang w:eastAsia="ru-RU"/>
              </w:rPr>
            </w:pPr>
          </w:p>
          <w:p w:rsidR="00065A1E" w:rsidRPr="00FF138E" w:rsidRDefault="00065A1E" w:rsidP="009D1B6D">
            <w:pPr>
              <w:widowControl w:val="0"/>
              <w:autoSpaceDE w:val="0"/>
              <w:autoSpaceDN w:val="0"/>
              <w:adjustRightInd w:val="0"/>
              <w:rPr>
                <w:rStyle w:val="11pt"/>
                <w:color w:val="auto"/>
                <w:sz w:val="24"/>
                <w:lang w:eastAsia="ru-RU"/>
              </w:rPr>
            </w:pPr>
            <w:r w:rsidRPr="00FF138E">
              <w:rPr>
                <w:rStyle w:val="11pt"/>
                <w:color w:val="auto"/>
                <w:sz w:val="24"/>
                <w:lang w:eastAsia="ru-RU"/>
              </w:rPr>
              <w:t>С</w:t>
            </w:r>
            <w:r w:rsidRPr="00FF138E">
              <w:rPr>
                <w:rStyle w:val="11pt"/>
                <w:sz w:val="24"/>
                <w:lang w:eastAsia="ru-RU"/>
              </w:rPr>
              <w:t>татистика</w:t>
            </w:r>
          </w:p>
          <w:p w:rsidR="00065A1E" w:rsidRPr="002C328E" w:rsidRDefault="00065A1E" w:rsidP="002C328E">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B32FCE">
            <w:pPr>
              <w:jc w:val="both"/>
            </w:pPr>
          </w:p>
        </w:tc>
        <w:tc>
          <w:tcPr>
            <w:tcW w:w="5273" w:type="dxa"/>
          </w:tcPr>
          <w:p w:rsidR="00065A1E" w:rsidRDefault="00065A1E" w:rsidP="00B32FCE">
            <w:pPr>
              <w:jc w:val="both"/>
            </w:pPr>
            <w:r>
              <w:t xml:space="preserve">Бинарное занятие </w:t>
            </w:r>
          </w:p>
          <w:p w:rsidR="00065A1E" w:rsidRDefault="00065A1E" w:rsidP="00B32FCE">
            <w:pPr>
              <w:jc w:val="both"/>
            </w:pPr>
            <w:r>
              <w:t>И</w:t>
            </w:r>
            <w:r w:rsidRPr="009D252C">
              <w:t>счисление различных видов средних величин</w:t>
            </w:r>
          </w:p>
          <w:p w:rsidR="00065A1E" w:rsidRPr="00B32FCE" w:rsidRDefault="00065A1E" w:rsidP="00B32FCE">
            <w:pPr>
              <w:jc w:val="both"/>
            </w:pPr>
            <w:r w:rsidRPr="006A6270">
              <w:t>Расчет амортизации основных средств и нематериальных активов</w:t>
            </w:r>
          </w:p>
        </w:tc>
      </w:tr>
      <w:tr w:rsidR="00065A1E" w:rsidRPr="00B32FCE" w:rsidTr="00A933DE">
        <w:tc>
          <w:tcPr>
            <w:tcW w:w="4248" w:type="dxa"/>
          </w:tcPr>
          <w:p w:rsidR="00065A1E" w:rsidRDefault="00065A1E" w:rsidP="00A9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9</w:t>
            </w:r>
          </w:p>
          <w:p w:rsidR="00065A1E" w:rsidRPr="004D0D25" w:rsidRDefault="00065A1E" w:rsidP="00A933DE">
            <w:pPr>
              <w:jc w:val="center"/>
              <w:rPr>
                <w:b/>
              </w:rPr>
            </w:pPr>
            <w:r w:rsidRPr="004D0D25">
              <w:rPr>
                <w:b/>
              </w:rPr>
              <w:t xml:space="preserve"> Начала математического анализа</w:t>
            </w:r>
          </w:p>
        </w:tc>
        <w:tc>
          <w:tcPr>
            <w:tcW w:w="2387" w:type="dxa"/>
          </w:tcPr>
          <w:p w:rsidR="00065A1E" w:rsidRDefault="00065A1E" w:rsidP="008757FE">
            <w:pPr>
              <w:jc w:val="center"/>
            </w:pPr>
            <w:r w:rsidRPr="00EA20F9">
              <w:t>ОК 1-</w:t>
            </w:r>
            <w:r>
              <w:t>109</w:t>
            </w:r>
            <w:r w:rsidRPr="00EA20F9">
              <w:t xml:space="preserve">, </w:t>
            </w:r>
            <w:r>
              <w:t>ЛР, МР, ПРу 1-14</w:t>
            </w:r>
            <w:r w:rsidRPr="001F7438">
              <w:t>,</w:t>
            </w:r>
          </w:p>
          <w:p w:rsidR="00065A1E" w:rsidRDefault="00065A1E" w:rsidP="008757FE">
            <w:pPr>
              <w:jc w:val="center"/>
            </w:pPr>
            <w:r w:rsidRPr="001F7438">
              <w:t>ПК 2.1-2.</w:t>
            </w:r>
            <w:r>
              <w:t>5</w:t>
            </w:r>
          </w:p>
        </w:tc>
        <w:tc>
          <w:tcPr>
            <w:tcW w:w="3402" w:type="dxa"/>
          </w:tcPr>
          <w:p w:rsidR="00065A1E" w:rsidRDefault="00065A1E" w:rsidP="007B3089">
            <w:pPr>
              <w:jc w:val="both"/>
            </w:pP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7F38B9" w:rsidRDefault="00065A1E" w:rsidP="007F38B9">
            <w:pPr>
              <w:widowControl w:val="0"/>
              <w:suppressAutoHyphens/>
            </w:pPr>
            <w:r w:rsidRPr="007F38B9">
              <w:rPr>
                <w:bCs/>
              </w:rPr>
              <w:t xml:space="preserve">Налоги и налогообложение </w:t>
            </w:r>
          </w:p>
          <w:p w:rsidR="00065A1E" w:rsidRDefault="00065A1E" w:rsidP="007B3089">
            <w:pPr>
              <w:jc w:val="both"/>
            </w:pPr>
          </w:p>
        </w:tc>
        <w:tc>
          <w:tcPr>
            <w:tcW w:w="5273" w:type="dxa"/>
          </w:tcPr>
          <w:p w:rsidR="00065A1E" w:rsidRDefault="00065A1E" w:rsidP="00F400F1">
            <w:pPr>
              <w:autoSpaceDE w:val="0"/>
              <w:autoSpaceDN w:val="0"/>
              <w:adjustRightInd w:val="0"/>
            </w:pPr>
            <w:r>
              <w:t xml:space="preserve">Бинарное занятие </w:t>
            </w:r>
          </w:p>
          <w:p w:rsidR="00065A1E" w:rsidRDefault="00065A1E" w:rsidP="00A933DE">
            <w:pPr>
              <w:autoSpaceDE w:val="0"/>
              <w:autoSpaceDN w:val="0"/>
              <w:adjustRightInd w:val="0"/>
              <w:rPr>
                <w:bCs/>
              </w:rPr>
            </w:pPr>
            <w:r w:rsidRPr="009A3E44">
              <w:rPr>
                <w:bCs/>
              </w:rPr>
              <w:t>Определение налогооблагаемой базы и расчет суммы НДС, подлежащей уплате в бюджет.</w:t>
            </w:r>
          </w:p>
          <w:p w:rsidR="00065A1E" w:rsidRDefault="00065A1E" w:rsidP="00A933DE">
            <w:pPr>
              <w:autoSpaceDE w:val="0"/>
              <w:autoSpaceDN w:val="0"/>
              <w:adjustRightInd w:val="0"/>
              <w:rPr>
                <w:bCs/>
              </w:rPr>
            </w:pPr>
          </w:p>
          <w:p w:rsidR="00065A1E" w:rsidRDefault="00065A1E" w:rsidP="00A933DE">
            <w:pPr>
              <w:autoSpaceDE w:val="0"/>
              <w:autoSpaceDN w:val="0"/>
              <w:adjustRightInd w:val="0"/>
              <w:rPr>
                <w:bCs/>
              </w:rPr>
            </w:pPr>
          </w:p>
          <w:p w:rsidR="00065A1E" w:rsidRDefault="00065A1E" w:rsidP="00A933DE">
            <w:pPr>
              <w:autoSpaceDE w:val="0"/>
              <w:autoSpaceDN w:val="0"/>
              <w:adjustRightInd w:val="0"/>
              <w:rPr>
                <w:bCs/>
              </w:rPr>
            </w:pPr>
          </w:p>
          <w:p w:rsidR="00065A1E" w:rsidRDefault="00065A1E" w:rsidP="00A933DE">
            <w:pPr>
              <w:autoSpaceDE w:val="0"/>
              <w:autoSpaceDN w:val="0"/>
              <w:adjustRightInd w:val="0"/>
            </w:pPr>
            <w:r w:rsidRPr="002A142C">
              <w:rPr>
                <w:bCs/>
              </w:rPr>
              <w:t>Инвентаризация расчетов по НДС</w:t>
            </w: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Pr="004D0D25" w:rsidRDefault="00065A1E" w:rsidP="00A933DE">
            <w:pPr>
              <w:autoSpaceDE w:val="0"/>
              <w:autoSpaceDN w:val="0"/>
              <w:adjustRightInd w:val="0"/>
            </w:pPr>
            <w:r w:rsidRPr="00747563">
              <w:rPr>
                <w:bCs/>
              </w:rPr>
              <w:t>Сущность налогового контроля</w:t>
            </w:r>
          </w:p>
          <w:p w:rsidR="00065A1E" w:rsidRPr="00B32FCE" w:rsidRDefault="00065A1E" w:rsidP="007B3089">
            <w:pPr>
              <w:jc w:val="both"/>
            </w:pPr>
          </w:p>
        </w:tc>
      </w:tr>
      <w:tr w:rsidR="00065A1E" w:rsidRPr="00B32FCE" w:rsidTr="00A933DE">
        <w:tc>
          <w:tcPr>
            <w:tcW w:w="4248" w:type="dxa"/>
          </w:tcPr>
          <w:p w:rsidR="00065A1E" w:rsidRPr="004D0D25" w:rsidRDefault="00065A1E" w:rsidP="00A9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r w:rsidRPr="004D0D25">
              <w:rPr>
                <w:b/>
                <w:bCs/>
              </w:rPr>
              <w:t>2</w:t>
            </w:r>
          </w:p>
          <w:p w:rsidR="00065A1E" w:rsidRDefault="00065A1E" w:rsidP="00A9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Элементы теории вероятностей</w:t>
            </w:r>
          </w:p>
        </w:tc>
        <w:tc>
          <w:tcPr>
            <w:tcW w:w="2387" w:type="dxa"/>
          </w:tcPr>
          <w:p w:rsidR="00065A1E" w:rsidRPr="0038764E" w:rsidRDefault="00065A1E" w:rsidP="008757FE">
            <w:pPr>
              <w:jc w:val="center"/>
            </w:pPr>
            <w:r w:rsidRPr="00EA20F9">
              <w:t>ОК 1-</w:t>
            </w:r>
            <w:r>
              <w:t>09</w:t>
            </w:r>
            <w:r w:rsidRPr="00EA20F9">
              <w:t xml:space="preserve">, </w:t>
            </w:r>
            <w:r>
              <w:t>ЛР, МР, ПРу 1-14</w:t>
            </w:r>
            <w:r w:rsidRPr="0038764E">
              <w:t>,</w:t>
            </w:r>
          </w:p>
          <w:p w:rsidR="00065A1E" w:rsidRDefault="00065A1E" w:rsidP="008757FE">
            <w:pPr>
              <w:jc w:val="center"/>
            </w:pPr>
            <w:r>
              <w:t>ПК 1.1-1.4</w:t>
            </w:r>
          </w:p>
        </w:tc>
        <w:tc>
          <w:tcPr>
            <w:tcW w:w="3402" w:type="dxa"/>
          </w:tcPr>
          <w:p w:rsidR="00065A1E" w:rsidRDefault="00065A1E" w:rsidP="007B3089">
            <w:pPr>
              <w:jc w:val="both"/>
            </w:pPr>
          </w:p>
          <w:p w:rsidR="00065A1E" w:rsidRDefault="00065A1E" w:rsidP="007B3089">
            <w:pPr>
              <w:jc w:val="both"/>
            </w:pPr>
            <w:r>
              <w:t>Статистика</w:t>
            </w:r>
          </w:p>
          <w:p w:rsidR="00065A1E" w:rsidRDefault="00065A1E" w:rsidP="00A933DE">
            <w:pPr>
              <w:pStyle w:val="Default"/>
              <w:rPr>
                <w:bCs/>
                <w:color w:val="auto"/>
              </w:rPr>
            </w:pPr>
          </w:p>
          <w:p w:rsidR="00065A1E" w:rsidRDefault="00065A1E" w:rsidP="00A933DE">
            <w:pPr>
              <w:pStyle w:val="Default"/>
              <w:rPr>
                <w:bCs/>
                <w:color w:val="auto"/>
              </w:rPr>
            </w:pP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7F38B9">
            <w:r w:rsidRPr="007F38B9">
              <w:t>ПМ.0</w:t>
            </w:r>
            <w:r>
              <w:t>2</w:t>
            </w:r>
            <w:r w:rsidRPr="007F38B9">
              <w:t xml:space="preserve"> Составление и использование бухгалтерской (финансовой) отчетности</w:t>
            </w:r>
          </w:p>
          <w:p w:rsidR="00065A1E" w:rsidRPr="007F38B9" w:rsidRDefault="00065A1E" w:rsidP="007F38B9">
            <w:pPr>
              <w:widowControl w:val="0"/>
              <w:shd w:val="clear" w:color="auto" w:fill="FFFFFF"/>
              <w:rPr>
                <w:color w:val="000000"/>
              </w:rPr>
            </w:pPr>
            <w:r w:rsidRPr="007F38B9">
              <w:rPr>
                <w:color w:val="000000"/>
              </w:rPr>
              <w:t>ПМ.0</w:t>
            </w:r>
            <w:r>
              <w:rPr>
                <w:color w:val="000000"/>
              </w:rPr>
              <w:t>3</w:t>
            </w:r>
            <w:r w:rsidRPr="007F38B9">
              <w:rPr>
                <w:color w:val="000000"/>
              </w:rPr>
              <w:t xml:space="preserve"> Выполнение работ по одной или нескольким профессиям рабочих, должностям служащих</w:t>
            </w:r>
          </w:p>
          <w:p w:rsidR="00065A1E" w:rsidRPr="007F38B9" w:rsidRDefault="00065A1E" w:rsidP="007F38B9"/>
          <w:p w:rsidR="00065A1E" w:rsidRPr="007F38B9" w:rsidRDefault="00065A1E" w:rsidP="007F38B9">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p>
          <w:p w:rsidR="00065A1E" w:rsidRDefault="00065A1E" w:rsidP="007B3089">
            <w:pPr>
              <w:jc w:val="both"/>
            </w:pPr>
          </w:p>
        </w:tc>
        <w:tc>
          <w:tcPr>
            <w:tcW w:w="5273" w:type="dxa"/>
          </w:tcPr>
          <w:p w:rsidR="00065A1E" w:rsidRDefault="00065A1E" w:rsidP="00F400F1">
            <w:pPr>
              <w:autoSpaceDE w:val="0"/>
              <w:autoSpaceDN w:val="0"/>
              <w:adjustRightInd w:val="0"/>
            </w:pPr>
            <w:r>
              <w:t>Бинарное занятие</w:t>
            </w:r>
          </w:p>
          <w:p w:rsidR="00065A1E" w:rsidRDefault="00065A1E" w:rsidP="00A933DE">
            <w:pPr>
              <w:jc w:val="both"/>
              <w:rPr>
                <w:rStyle w:val="11pt"/>
                <w:color w:val="auto"/>
                <w:szCs w:val="22"/>
                <w:lang w:eastAsia="ru-RU"/>
              </w:rPr>
            </w:pPr>
            <w:r>
              <w:t>И</w:t>
            </w:r>
            <w:r w:rsidRPr="009D252C">
              <w:t>счисление различных видов средних величин с учётом исходной информации, показателей вариации.</w:t>
            </w:r>
          </w:p>
          <w:p w:rsidR="00065A1E" w:rsidRDefault="00065A1E" w:rsidP="00A933DE">
            <w:pPr>
              <w:autoSpaceDE w:val="0"/>
              <w:autoSpaceDN w:val="0"/>
              <w:adjustRightInd w:val="0"/>
            </w:pPr>
            <w:r w:rsidRPr="006A6270">
              <w:t>Расчет амортизации основных средств и нематериальных активов</w:t>
            </w:r>
          </w:p>
          <w:p w:rsidR="00065A1E" w:rsidRDefault="00065A1E" w:rsidP="00A933DE">
            <w:pPr>
              <w:autoSpaceDE w:val="0"/>
              <w:autoSpaceDN w:val="0"/>
              <w:adjustRightInd w:val="0"/>
            </w:pPr>
          </w:p>
          <w:p w:rsidR="00065A1E" w:rsidRDefault="00065A1E" w:rsidP="00A933DE">
            <w:pPr>
              <w:autoSpaceDE w:val="0"/>
              <w:autoSpaceDN w:val="0"/>
              <w:adjustRightInd w:val="0"/>
            </w:pPr>
          </w:p>
          <w:p w:rsidR="00065A1E" w:rsidRDefault="00065A1E" w:rsidP="007F38B9">
            <w:pPr>
              <w:jc w:val="both"/>
            </w:pPr>
            <w:r w:rsidRPr="009A3E44">
              <w:t>«Составление оборот</w:t>
            </w:r>
            <w:r>
              <w:t>но-сальдовой ведомости по 01 счету</w:t>
            </w:r>
            <w:r w:rsidRPr="009A3E44">
              <w:t xml:space="preserve"> бухгалтерского учета за отчетный период»</w:t>
            </w:r>
          </w:p>
          <w:p w:rsidR="00065A1E" w:rsidRDefault="00065A1E" w:rsidP="007F38B9">
            <w:pPr>
              <w:jc w:val="both"/>
            </w:pPr>
          </w:p>
          <w:p w:rsidR="00065A1E" w:rsidRDefault="00065A1E" w:rsidP="007F38B9">
            <w:pPr>
              <w:jc w:val="both"/>
            </w:pPr>
            <w:r>
              <w:rPr>
                <w:color w:val="000000"/>
              </w:rPr>
              <w:t>«</w:t>
            </w:r>
            <w:r w:rsidRPr="002F7727">
              <w:rPr>
                <w:color w:val="000000"/>
              </w:rPr>
              <w:t>Составление оборотно-сальдовой ведомости в программе 1С: Бухгалтерия</w:t>
            </w:r>
            <w:r>
              <w:rPr>
                <w:color w:val="000000"/>
              </w:rPr>
              <w:t>»</w:t>
            </w:r>
          </w:p>
          <w:p w:rsidR="00065A1E" w:rsidRDefault="00065A1E" w:rsidP="00A933DE">
            <w:pPr>
              <w:autoSpaceDE w:val="0"/>
              <w:autoSpaceDN w:val="0"/>
              <w:adjustRightInd w:val="0"/>
            </w:pPr>
          </w:p>
        </w:tc>
      </w:tr>
    </w:tbl>
    <w:p w:rsidR="00065A1E" w:rsidRDefault="00065A1E" w:rsidP="002872A2">
      <w:pPr>
        <w:jc w:val="both"/>
        <w:rPr>
          <w:b/>
          <w:bCs/>
        </w:rPr>
      </w:pPr>
    </w:p>
    <w:p w:rsidR="00065A1E" w:rsidRDefault="00065A1E" w:rsidP="002872A2">
      <w:pPr>
        <w:jc w:val="both"/>
        <w:rPr>
          <w:b/>
          <w:bCs/>
        </w:rPr>
        <w:sectPr w:rsidR="00065A1E" w:rsidSect="003D1899">
          <w:pgSz w:w="16838" w:h="11906" w:orient="landscape"/>
          <w:pgMar w:top="709" w:right="1134" w:bottom="850" w:left="1985" w:header="708" w:footer="708" w:gutter="0"/>
          <w:cols w:space="720"/>
          <w:docGrid w:linePitch="326"/>
        </w:sectPr>
      </w:pPr>
    </w:p>
    <w:p w:rsidR="00065A1E" w:rsidRDefault="00065A1E" w:rsidP="002872A2">
      <w:pPr>
        <w:jc w:val="both"/>
        <w:rPr>
          <w:b/>
          <w:bCs/>
        </w:rPr>
      </w:pPr>
    </w:p>
    <w:p w:rsidR="00065A1E" w:rsidRPr="00284913" w:rsidRDefault="00065A1E" w:rsidP="00284913">
      <w:pPr>
        <w:jc w:val="both"/>
        <w:rPr>
          <w:b/>
        </w:rPr>
      </w:pPr>
      <w:r w:rsidRPr="0082356C">
        <w:rPr>
          <w:b/>
        </w:rPr>
        <w:t>3.2. Механизмы достижения результатов освоения общеобразовательной дисциплины с учетом профессиональной направленности основной образовательной программы</w:t>
      </w:r>
    </w:p>
    <w:p w:rsidR="00065A1E" w:rsidRPr="00284913" w:rsidRDefault="00065A1E" w:rsidP="00284913">
      <w:pPr>
        <w:jc w:val="both"/>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8"/>
        <w:gridCol w:w="5471"/>
        <w:gridCol w:w="3826"/>
        <w:gridCol w:w="3265"/>
      </w:tblGrid>
      <w:tr w:rsidR="00065A1E" w:rsidRPr="00284913" w:rsidTr="005918B9">
        <w:tc>
          <w:tcPr>
            <w:tcW w:w="2748" w:type="dxa"/>
            <w:vMerge w:val="restart"/>
          </w:tcPr>
          <w:p w:rsidR="00065A1E" w:rsidRPr="00284913" w:rsidRDefault="00065A1E" w:rsidP="00284913">
            <w:pPr>
              <w:jc w:val="center"/>
            </w:pPr>
            <w:r w:rsidRPr="00284913">
              <w:t>Наименование ОК, ПК согласно ФГОС СПО</w:t>
            </w:r>
          </w:p>
        </w:tc>
        <w:tc>
          <w:tcPr>
            <w:tcW w:w="12562" w:type="dxa"/>
            <w:gridSpan w:val="3"/>
          </w:tcPr>
          <w:p w:rsidR="00065A1E" w:rsidRPr="00284913" w:rsidRDefault="00065A1E" w:rsidP="00284913">
            <w:pPr>
              <w:jc w:val="center"/>
            </w:pPr>
            <w:r w:rsidRPr="00284913">
              <w:t>Инструменты реализации профессиональной направленности</w:t>
            </w:r>
          </w:p>
        </w:tc>
      </w:tr>
      <w:tr w:rsidR="00065A1E" w:rsidRPr="00284913" w:rsidTr="005918B9">
        <w:tc>
          <w:tcPr>
            <w:tcW w:w="2748" w:type="dxa"/>
            <w:vMerge/>
          </w:tcPr>
          <w:p w:rsidR="00065A1E" w:rsidRPr="00284913" w:rsidRDefault="00065A1E" w:rsidP="00284913">
            <w:pPr>
              <w:jc w:val="center"/>
            </w:pPr>
          </w:p>
        </w:tc>
        <w:tc>
          <w:tcPr>
            <w:tcW w:w="5471" w:type="dxa"/>
          </w:tcPr>
          <w:p w:rsidR="00065A1E" w:rsidRPr="00284913" w:rsidRDefault="00065A1E" w:rsidP="00284913">
            <w:pPr>
              <w:jc w:val="center"/>
            </w:pPr>
            <w:r w:rsidRPr="00284913">
              <w:t>В форме практической подготовки (задания ориентированы на профессиональную деятельность)</w:t>
            </w:r>
          </w:p>
        </w:tc>
        <w:tc>
          <w:tcPr>
            <w:tcW w:w="3826" w:type="dxa"/>
          </w:tcPr>
          <w:p w:rsidR="00065A1E" w:rsidRPr="00284913" w:rsidRDefault="00065A1E" w:rsidP="00284913">
            <w:pPr>
              <w:jc w:val="center"/>
            </w:pPr>
            <w:r w:rsidRPr="00284913">
              <w:t>Включение прикладных модулей (отдельные темы дисциплин, МДК профессионального цикла)</w:t>
            </w:r>
          </w:p>
        </w:tc>
        <w:tc>
          <w:tcPr>
            <w:tcW w:w="3265" w:type="dxa"/>
          </w:tcPr>
          <w:p w:rsidR="00065A1E" w:rsidRPr="00284913" w:rsidRDefault="00065A1E" w:rsidP="00284913">
            <w:pPr>
              <w:jc w:val="center"/>
            </w:pPr>
            <w:r w:rsidRPr="00284913">
              <w:t>Применение ДОТ</w:t>
            </w:r>
          </w:p>
        </w:tc>
      </w:tr>
      <w:tr w:rsidR="00065A1E" w:rsidRPr="00284913" w:rsidTr="00F274A8">
        <w:trPr>
          <w:trHeight w:val="5270"/>
        </w:trPr>
        <w:tc>
          <w:tcPr>
            <w:tcW w:w="2748" w:type="dxa"/>
            <w:tcBorders>
              <w:top w:val="single" w:sz="8" w:space="0" w:color="auto"/>
              <w:left w:val="single" w:sz="8" w:space="0" w:color="auto"/>
              <w:bottom w:val="single" w:sz="8" w:space="0" w:color="auto"/>
              <w:right w:val="single" w:sz="8" w:space="0" w:color="auto"/>
            </w:tcBorders>
          </w:tcPr>
          <w:p w:rsidR="00065A1E" w:rsidRPr="00284913" w:rsidRDefault="00065A1E" w:rsidP="000F7D63">
            <w:pPr>
              <w:jc w:val="both"/>
            </w:pPr>
            <w:r>
              <w:rPr>
                <w:color w:val="000000"/>
              </w:rPr>
              <w:t xml:space="preserve">ОК 01 </w:t>
            </w:r>
            <w:r w:rsidRPr="00AD49DF">
              <w:rPr>
                <w:color w:val="000000"/>
              </w:rPr>
              <w:t>Выбирать способы решения задач профессиональной деятельности применительно к различным контекстам</w:t>
            </w:r>
          </w:p>
        </w:tc>
        <w:tc>
          <w:tcPr>
            <w:tcW w:w="5471" w:type="dxa"/>
          </w:tcPr>
          <w:p w:rsidR="00065A1E" w:rsidRDefault="00065A1E" w:rsidP="000F7D63">
            <w:pPr>
              <w:pStyle w:val="Default"/>
              <w:jc w:val="both"/>
              <w:rPr>
                <w:sz w:val="23"/>
                <w:szCs w:val="23"/>
              </w:rPr>
            </w:pPr>
            <w:r>
              <w:rPr>
                <w:sz w:val="23"/>
                <w:szCs w:val="23"/>
              </w:rPr>
              <w:t xml:space="preserve">Выбирать способы решения задач с учетом специфики профессиональной деятельности применительно к различным контекстам. </w:t>
            </w:r>
          </w:p>
          <w:p w:rsidR="00065A1E" w:rsidRPr="00284913" w:rsidRDefault="00065A1E" w:rsidP="000F7D63">
            <w:pPr>
              <w:jc w:val="both"/>
            </w:pPr>
            <w:r>
              <w:t xml:space="preserve">Доклады на тему: </w:t>
            </w:r>
            <w:r w:rsidRPr="00EB7591">
              <w:t xml:space="preserve">Принципы официального статистического учета. </w:t>
            </w:r>
            <w:r>
              <w:t>«Зачем мне нужна математика - юристу</w:t>
            </w: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nil"/>
              <w:left w:val="single" w:sz="8" w:space="0" w:color="auto"/>
              <w:bottom w:val="single" w:sz="8" w:space="0" w:color="auto"/>
              <w:right w:val="single" w:sz="8" w:space="0" w:color="auto"/>
            </w:tcBorders>
            <w:vAlign w:val="center"/>
          </w:tcPr>
          <w:p w:rsidR="00065A1E" w:rsidRPr="002872A2" w:rsidRDefault="00065A1E" w:rsidP="000F7D63">
            <w:pPr>
              <w:jc w:val="both"/>
            </w:pPr>
            <w:r>
              <w:rPr>
                <w:color w:val="000000"/>
              </w:rPr>
              <w:t xml:space="preserve">ОК 02 </w:t>
            </w:r>
            <w:r w:rsidRPr="00AD49DF">
              <w:rPr>
                <w:color w:val="000000"/>
              </w:rPr>
              <w:t>Использовать современный</w:t>
            </w:r>
            <w:r>
              <w:rPr>
                <w:color w:val="000000"/>
              </w:rPr>
              <w:t xml:space="preserve"> </w:t>
            </w:r>
            <w:r w:rsidRPr="00AD49DF">
              <w:rPr>
                <w:color w:val="000000"/>
              </w:rPr>
              <w:t>средства поиска, анализа и интерпретации информации и информационные технологии для выполнения задач профессиональной деятельности</w:t>
            </w:r>
          </w:p>
        </w:tc>
        <w:tc>
          <w:tcPr>
            <w:tcW w:w="5471" w:type="dxa"/>
          </w:tcPr>
          <w:p w:rsidR="00065A1E" w:rsidRDefault="00065A1E" w:rsidP="000F7D63">
            <w:pPr>
              <w:pStyle w:val="Default"/>
              <w:rPr>
                <w:sz w:val="23"/>
                <w:szCs w:val="23"/>
              </w:rPr>
            </w:pPr>
            <w:r>
              <w:rPr>
                <w:sz w:val="23"/>
                <w:szCs w:val="23"/>
              </w:rPr>
              <w:t xml:space="preserve">Интерпретировать и применять полученные знания, умения при планировании и реализации собственного профессионального и личностного развития. </w:t>
            </w:r>
          </w:p>
          <w:p w:rsidR="00065A1E" w:rsidRDefault="00065A1E" w:rsidP="000F7D63">
            <w:pPr>
              <w:jc w:val="both"/>
            </w:pPr>
            <w:r>
              <w:t>Задание: составить и решить задачи с профессиональной направленностью по теме «Формулы комбинаторики»</w:t>
            </w:r>
          </w:p>
          <w:p w:rsidR="00065A1E" w:rsidRDefault="00065A1E" w:rsidP="000F7D63">
            <w:pPr>
              <w:jc w:val="both"/>
            </w:pPr>
            <w:r>
              <w:t>Практическое задание</w:t>
            </w:r>
          </w:p>
          <w:p w:rsidR="00065A1E" w:rsidRDefault="00065A1E" w:rsidP="000F7D63">
            <w:pPr>
              <w:ind w:firstLine="709"/>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p w:rsidR="00065A1E" w:rsidRPr="00B22786" w:rsidRDefault="00065A1E" w:rsidP="000F7D63">
            <w:pPr>
              <w:ind w:firstLine="709"/>
              <w:jc w:val="both"/>
            </w:pPr>
          </w:p>
          <w:tbl>
            <w:tblP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0"/>
              <w:gridCol w:w="695"/>
              <w:gridCol w:w="695"/>
              <w:gridCol w:w="695"/>
              <w:gridCol w:w="695"/>
              <w:gridCol w:w="696"/>
            </w:tblGrid>
            <w:tr w:rsidR="00065A1E" w:rsidRPr="00433822" w:rsidTr="009D1B6D">
              <w:trPr>
                <w:trHeight w:val="269"/>
              </w:trPr>
              <w:tc>
                <w:tcPr>
                  <w:tcW w:w="851"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Год</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2017г.</w:t>
                  </w:r>
                </w:p>
              </w:tc>
              <w:tc>
                <w:tcPr>
                  <w:tcW w:w="708"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2018г.</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2019г.</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2020г.</w:t>
                  </w:r>
                </w:p>
              </w:tc>
              <w:tc>
                <w:tcPr>
                  <w:tcW w:w="1100"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2021г.</w:t>
                  </w:r>
                </w:p>
              </w:tc>
            </w:tr>
            <w:tr w:rsidR="00065A1E" w:rsidRPr="00433822" w:rsidTr="009D1B6D">
              <w:tc>
                <w:tcPr>
                  <w:tcW w:w="851"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Число специалистов, тыс. чел</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20</w:t>
                  </w:r>
                </w:p>
              </w:tc>
              <w:tc>
                <w:tcPr>
                  <w:tcW w:w="708"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22</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23</w:t>
                  </w:r>
                </w:p>
              </w:tc>
              <w:tc>
                <w:tcPr>
                  <w:tcW w:w="709"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24</w:t>
                  </w:r>
                </w:p>
              </w:tc>
              <w:tc>
                <w:tcPr>
                  <w:tcW w:w="1100" w:type="dxa"/>
                  <w:tcBorders>
                    <w:top w:val="single" w:sz="4" w:space="0" w:color="000000"/>
                    <w:left w:val="single" w:sz="4" w:space="0" w:color="000000"/>
                    <w:bottom w:val="single" w:sz="4" w:space="0" w:color="000000"/>
                    <w:right w:val="single" w:sz="4" w:space="0" w:color="000000"/>
                  </w:tcBorders>
                </w:tcPr>
                <w:p w:rsidR="00065A1E" w:rsidRPr="00433822" w:rsidRDefault="00065A1E" w:rsidP="000F7D63">
                  <w:pPr>
                    <w:jc w:val="both"/>
                    <w:rPr>
                      <w:sz w:val="18"/>
                      <w:szCs w:val="18"/>
                    </w:rPr>
                  </w:pPr>
                  <w:r w:rsidRPr="00433822">
                    <w:rPr>
                      <w:sz w:val="18"/>
                      <w:szCs w:val="18"/>
                    </w:rPr>
                    <w:t>26</w:t>
                  </w:r>
                </w:p>
              </w:tc>
            </w:tr>
          </w:tbl>
          <w:p w:rsidR="00065A1E" w:rsidRDefault="00065A1E" w:rsidP="000F7D63">
            <w:pPr>
              <w:jc w:val="both"/>
            </w:pPr>
          </w:p>
          <w:p w:rsidR="00065A1E" w:rsidRPr="00B22786" w:rsidRDefault="00065A1E" w:rsidP="000F7D63">
            <w:pPr>
              <w:ind w:firstLine="147"/>
              <w:jc w:val="both"/>
            </w:pPr>
            <w:r w:rsidRPr="00B22786">
              <w:t>1. Постройте график динамики выпуска специалистов средними специальными</w:t>
            </w:r>
          </w:p>
          <w:p w:rsidR="00065A1E" w:rsidRPr="00B22786" w:rsidRDefault="00065A1E" w:rsidP="000F7D63">
            <w:pPr>
              <w:ind w:firstLine="147"/>
              <w:jc w:val="both"/>
            </w:pPr>
            <w:r w:rsidRPr="00B22786">
              <w:t>учебными заведениями региона за период 20</w:t>
            </w:r>
            <w:r>
              <w:t>17</w:t>
            </w:r>
            <w:r w:rsidRPr="00B22786">
              <w:t>-20</w:t>
            </w:r>
            <w:r>
              <w:t>21</w:t>
            </w:r>
            <w:r w:rsidRPr="00B22786">
              <w:t xml:space="preserve"> гг.</w:t>
            </w:r>
          </w:p>
          <w:p w:rsidR="00065A1E" w:rsidRPr="00B22786" w:rsidRDefault="00065A1E" w:rsidP="000F7D63">
            <w:pPr>
              <w:ind w:firstLine="147"/>
              <w:jc w:val="both"/>
            </w:pPr>
            <w:r w:rsidRPr="00B22786">
              <w:t>2. Для анализа динамики выпуска специалистов в регионе определите:</w:t>
            </w:r>
          </w:p>
          <w:p w:rsidR="00065A1E" w:rsidRPr="00B22786" w:rsidRDefault="00065A1E" w:rsidP="000F7D63">
            <w:pPr>
              <w:ind w:firstLine="147"/>
              <w:jc w:val="both"/>
            </w:pPr>
            <w:r w:rsidRPr="00B22786">
              <w:t>1) средний уровень ряда;</w:t>
            </w:r>
          </w:p>
          <w:p w:rsidR="00065A1E" w:rsidRPr="00B22786" w:rsidRDefault="00065A1E" w:rsidP="000F7D63">
            <w:pPr>
              <w:ind w:firstLine="147"/>
              <w:jc w:val="both"/>
            </w:pPr>
            <w:r w:rsidRPr="00B22786">
              <w:t>2) среднегодовой абсолютный прирост;</w:t>
            </w:r>
          </w:p>
          <w:p w:rsidR="00065A1E" w:rsidRPr="00B22786" w:rsidRDefault="00065A1E" w:rsidP="000F7D63">
            <w:pPr>
              <w:ind w:firstLine="147"/>
              <w:jc w:val="both"/>
            </w:pPr>
            <w:r w:rsidRPr="00B22786">
              <w:t>3) среднегодовой темп роста;</w:t>
            </w:r>
          </w:p>
          <w:p w:rsidR="00065A1E" w:rsidRPr="00B22786" w:rsidRDefault="00065A1E" w:rsidP="000F7D63">
            <w:pPr>
              <w:ind w:firstLine="147"/>
              <w:jc w:val="both"/>
            </w:pPr>
            <w:r w:rsidRPr="00B22786">
              <w:t>3. На основе анализа графика динамики выпуска специалистов сделайте</w:t>
            </w:r>
          </w:p>
          <w:p w:rsidR="00065A1E" w:rsidRPr="00B22786" w:rsidRDefault="00065A1E" w:rsidP="000F7D63">
            <w:pPr>
              <w:ind w:firstLine="147"/>
              <w:jc w:val="both"/>
            </w:pPr>
            <w:r w:rsidRPr="00B22786">
              <w:t>предположение о характере тенденции.</w:t>
            </w:r>
          </w:p>
          <w:p w:rsidR="00065A1E" w:rsidRPr="00B22786" w:rsidRDefault="00065A1E" w:rsidP="000F7D63">
            <w:pPr>
              <w:ind w:firstLine="147"/>
              <w:jc w:val="both"/>
            </w:pPr>
            <w:r w:rsidRPr="00B22786">
              <w:t>4. Сделайте прогноз выпуска специалистов на два шага вперед, используя разные</w:t>
            </w:r>
          </w:p>
          <w:p w:rsidR="00065A1E" w:rsidRDefault="00065A1E" w:rsidP="000F7D63">
            <w:pPr>
              <w:ind w:firstLine="147"/>
              <w:jc w:val="both"/>
            </w:pPr>
            <w:r w:rsidRPr="00B22786">
              <w:t>методы.</w:t>
            </w:r>
          </w:p>
          <w:p w:rsidR="00065A1E" w:rsidRDefault="00065A1E" w:rsidP="000F7D63">
            <w:pPr>
              <w:jc w:val="both"/>
            </w:pPr>
            <w:r w:rsidRPr="00C04045">
              <w:rPr>
                <w:i/>
                <w:u w:val="single"/>
              </w:rPr>
              <w:t>Задача 2</w:t>
            </w:r>
            <w:r w:rsidRPr="00C04045">
              <w:t>Имеются следующие данные о реализации отдельных видов продовольственных товаров в области (на февраль):</w:t>
            </w:r>
          </w:p>
          <w:p w:rsidR="00065A1E" w:rsidRPr="00B22786" w:rsidRDefault="00065A1E" w:rsidP="000F7D63">
            <w:pPr>
              <w:jc w:val="both"/>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4"/>
              <w:gridCol w:w="791"/>
              <w:gridCol w:w="681"/>
              <w:gridCol w:w="793"/>
              <w:gridCol w:w="792"/>
            </w:tblGrid>
            <w:tr w:rsidR="00065A1E" w:rsidRPr="00433822" w:rsidTr="009D1B6D">
              <w:trPr>
                <w:trHeight w:val="196"/>
              </w:trPr>
              <w:tc>
                <w:tcPr>
                  <w:tcW w:w="851" w:type="dxa"/>
                  <w:vMerge w:val="restart"/>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both"/>
                    <w:rPr>
                      <w:sz w:val="18"/>
                      <w:szCs w:val="18"/>
                    </w:rPr>
                  </w:pPr>
                  <w:r w:rsidRPr="00433822">
                    <w:rPr>
                      <w:sz w:val="18"/>
                      <w:szCs w:val="18"/>
                    </w:rPr>
                    <w:t>Товар</w:t>
                  </w:r>
                </w:p>
              </w:tc>
              <w:tc>
                <w:tcPr>
                  <w:tcW w:w="1559" w:type="dxa"/>
                  <w:gridSpan w:val="2"/>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Цена, руб. за кг</w:t>
                  </w:r>
                </w:p>
              </w:tc>
              <w:tc>
                <w:tcPr>
                  <w:tcW w:w="1701" w:type="dxa"/>
                  <w:gridSpan w:val="2"/>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both"/>
                    <w:rPr>
                      <w:sz w:val="18"/>
                      <w:szCs w:val="18"/>
                    </w:rPr>
                  </w:pPr>
                  <w:r w:rsidRPr="00433822">
                    <w:rPr>
                      <w:sz w:val="18"/>
                      <w:szCs w:val="18"/>
                    </w:rPr>
                    <w:t>Продано, тыс. т</w:t>
                  </w:r>
                </w:p>
              </w:tc>
            </w:tr>
            <w:tr w:rsidR="00065A1E" w:rsidRPr="00433822" w:rsidTr="009D1B6D">
              <w:trPr>
                <w:trHeight w:val="149"/>
              </w:trPr>
              <w:tc>
                <w:tcPr>
                  <w:tcW w:w="851" w:type="dxa"/>
                  <w:vMerge/>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both"/>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Pr>
                      <w:sz w:val="18"/>
                      <w:szCs w:val="18"/>
                    </w:rPr>
                    <w:t xml:space="preserve">2020 </w:t>
                  </w:r>
                  <w:r w:rsidRPr="00433822">
                    <w:rPr>
                      <w:sz w:val="18"/>
                      <w:szCs w:val="18"/>
                    </w:rPr>
                    <w:t>г.</w:t>
                  </w:r>
                </w:p>
              </w:tc>
              <w:tc>
                <w:tcPr>
                  <w:tcW w:w="709"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Pr>
                      <w:sz w:val="18"/>
                      <w:szCs w:val="18"/>
                    </w:rPr>
                    <w:t xml:space="preserve">2021 </w:t>
                  </w:r>
                  <w:r w:rsidRPr="00433822">
                    <w:rPr>
                      <w:sz w:val="18"/>
                      <w:szCs w:val="18"/>
                    </w:rPr>
                    <w:t>г.</w:t>
                  </w:r>
                </w:p>
              </w:tc>
              <w:tc>
                <w:tcPr>
                  <w:tcW w:w="851"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Pr>
                      <w:sz w:val="18"/>
                      <w:szCs w:val="18"/>
                    </w:rPr>
                    <w:t xml:space="preserve">2020 </w:t>
                  </w:r>
                  <w:r w:rsidRPr="00433822">
                    <w:rPr>
                      <w:sz w:val="18"/>
                      <w:szCs w:val="18"/>
                    </w:rPr>
                    <w:t>г.</w:t>
                  </w: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rPr>
                      <w:sz w:val="18"/>
                      <w:szCs w:val="18"/>
                    </w:rPr>
                  </w:pPr>
                  <w:r>
                    <w:rPr>
                      <w:sz w:val="18"/>
                      <w:szCs w:val="18"/>
                    </w:rPr>
                    <w:t xml:space="preserve">2021 </w:t>
                  </w:r>
                  <w:r w:rsidRPr="00433822">
                    <w:rPr>
                      <w:sz w:val="18"/>
                      <w:szCs w:val="18"/>
                    </w:rPr>
                    <w:t>г.</w:t>
                  </w:r>
                </w:p>
              </w:tc>
            </w:tr>
            <w:tr w:rsidR="00065A1E" w:rsidRPr="00433822" w:rsidTr="009D1B6D">
              <w:trPr>
                <w:trHeight w:val="637"/>
              </w:trPr>
              <w:tc>
                <w:tcPr>
                  <w:tcW w:w="851"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both"/>
                    <w:rPr>
                      <w:sz w:val="18"/>
                      <w:szCs w:val="18"/>
                    </w:rPr>
                  </w:pPr>
                  <w:r w:rsidRPr="00433822">
                    <w:rPr>
                      <w:sz w:val="18"/>
                      <w:szCs w:val="18"/>
                    </w:rPr>
                    <w:t>Сливочное масло</w:t>
                  </w: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280</w:t>
                  </w:r>
                </w:p>
              </w:tc>
              <w:tc>
                <w:tcPr>
                  <w:tcW w:w="709"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370</w:t>
                  </w:r>
                </w:p>
              </w:tc>
              <w:tc>
                <w:tcPr>
                  <w:tcW w:w="851"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389</w:t>
                  </w: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rPr>
                      <w:sz w:val="18"/>
                      <w:szCs w:val="18"/>
                    </w:rPr>
                  </w:pPr>
                  <w:r w:rsidRPr="00433822">
                    <w:rPr>
                      <w:sz w:val="18"/>
                      <w:szCs w:val="18"/>
                    </w:rPr>
                    <w:t>370</w:t>
                  </w:r>
                </w:p>
              </w:tc>
            </w:tr>
            <w:tr w:rsidR="00065A1E" w:rsidRPr="00433822" w:rsidTr="009D1B6D">
              <w:trPr>
                <w:trHeight w:val="424"/>
              </w:trPr>
              <w:tc>
                <w:tcPr>
                  <w:tcW w:w="851"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both"/>
                    <w:rPr>
                      <w:sz w:val="18"/>
                      <w:szCs w:val="18"/>
                    </w:rPr>
                  </w:pPr>
                  <w:r w:rsidRPr="00433822">
                    <w:rPr>
                      <w:sz w:val="18"/>
                      <w:szCs w:val="18"/>
                    </w:rPr>
                    <w:t>Макароны</w:t>
                  </w: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38</w:t>
                  </w:r>
                </w:p>
              </w:tc>
              <w:tc>
                <w:tcPr>
                  <w:tcW w:w="709"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69</w:t>
                  </w:r>
                </w:p>
              </w:tc>
              <w:tc>
                <w:tcPr>
                  <w:tcW w:w="851"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jc w:val="center"/>
                    <w:rPr>
                      <w:sz w:val="18"/>
                      <w:szCs w:val="18"/>
                    </w:rPr>
                  </w:pPr>
                  <w:r w:rsidRPr="00433822">
                    <w:rPr>
                      <w:sz w:val="18"/>
                      <w:szCs w:val="18"/>
                    </w:rPr>
                    <w:t>196</w:t>
                  </w:r>
                </w:p>
              </w:tc>
              <w:tc>
                <w:tcPr>
                  <w:tcW w:w="850" w:type="dxa"/>
                  <w:tcBorders>
                    <w:top w:val="single" w:sz="4" w:space="0" w:color="auto"/>
                    <w:left w:val="single" w:sz="4" w:space="0" w:color="auto"/>
                    <w:bottom w:val="single" w:sz="4" w:space="0" w:color="auto"/>
                    <w:right w:val="single" w:sz="4" w:space="0" w:color="auto"/>
                  </w:tcBorders>
                </w:tcPr>
                <w:p w:rsidR="00065A1E" w:rsidRPr="00433822" w:rsidRDefault="00065A1E" w:rsidP="000F7D63">
                  <w:pPr>
                    <w:tabs>
                      <w:tab w:val="left" w:pos="411"/>
                      <w:tab w:val="center" w:pos="584"/>
                    </w:tabs>
                    <w:rPr>
                      <w:sz w:val="18"/>
                      <w:szCs w:val="18"/>
                    </w:rPr>
                  </w:pPr>
                  <w:r w:rsidRPr="00433822">
                    <w:rPr>
                      <w:sz w:val="18"/>
                      <w:szCs w:val="18"/>
                    </w:rPr>
                    <w:t>178</w:t>
                  </w:r>
                </w:p>
              </w:tc>
            </w:tr>
          </w:tbl>
          <w:p w:rsidR="00065A1E" w:rsidRPr="00B22786" w:rsidRDefault="00065A1E" w:rsidP="000F7D63">
            <w:pPr>
              <w:jc w:val="both"/>
            </w:pPr>
            <w:r w:rsidRPr="00B22786">
              <w:t>Рассчитайте:</w:t>
            </w:r>
          </w:p>
          <w:p w:rsidR="00065A1E" w:rsidRPr="00B22786" w:rsidRDefault="00065A1E" w:rsidP="000F7D63">
            <w:pPr>
              <w:jc w:val="both"/>
            </w:pPr>
            <w:r w:rsidRPr="00B22786">
              <w:t>1. Индивидуальные индексы: цен, физического объема, товарооборота.</w:t>
            </w:r>
          </w:p>
          <w:p w:rsidR="00065A1E" w:rsidRPr="00B22786" w:rsidRDefault="00065A1E" w:rsidP="000F7D63">
            <w:pPr>
              <w:jc w:val="both"/>
            </w:pPr>
            <w:r w:rsidRPr="00B22786">
              <w:t>2. Сводные (агрегатные, общие) индексы: цен, физического объема, товарооборота.</w:t>
            </w:r>
          </w:p>
          <w:p w:rsidR="00065A1E" w:rsidRPr="00B22786" w:rsidRDefault="00065A1E" w:rsidP="000F7D63">
            <w:pPr>
              <w:jc w:val="both"/>
            </w:pPr>
            <w:r w:rsidRPr="00B22786">
              <w:t>3. Абсолютный показатель изменения расходов покупателей:</w:t>
            </w:r>
          </w:p>
          <w:p w:rsidR="00065A1E" w:rsidRPr="00B22786" w:rsidRDefault="00065A1E" w:rsidP="000F7D63">
            <w:pPr>
              <w:jc w:val="both"/>
            </w:pPr>
            <w:r w:rsidRPr="00B22786">
              <w:t>а) всего; б) в связи с изменением цен; в) в связи с изменением количества</w:t>
            </w:r>
          </w:p>
          <w:p w:rsidR="00065A1E" w:rsidRPr="00B22786" w:rsidRDefault="00065A1E" w:rsidP="000F7D63">
            <w:pPr>
              <w:jc w:val="both"/>
            </w:pPr>
            <w:r w:rsidRPr="00B22786">
              <w:t>приобретаемых продуктов</w:t>
            </w:r>
          </w:p>
          <w:p w:rsidR="00065A1E" w:rsidRDefault="00065A1E" w:rsidP="000F7D63">
            <w:pPr>
              <w:jc w:val="both"/>
            </w:pPr>
            <w:r w:rsidRPr="00B22786">
              <w:t>4.Покажите взаимосвязь индексов.</w:t>
            </w:r>
          </w:p>
          <w:p w:rsidR="00065A1E" w:rsidRDefault="00065A1E" w:rsidP="000F7D63">
            <w:pPr>
              <w:jc w:val="both"/>
            </w:pPr>
            <w:r>
              <w:t xml:space="preserve">Доклад на тему </w:t>
            </w:r>
            <w:r w:rsidRPr="00C04045">
              <w:t>Статистические показатели, используемые в аналитических расчетах оборотных фондов</w:t>
            </w: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Default"/>
              <w:jc w:val="both"/>
            </w:pPr>
            <w:r w:rsidRPr="003B43E0">
              <w:t>ПМ.0</w:t>
            </w:r>
            <w:r>
              <w:t>3</w:t>
            </w:r>
            <w:r w:rsidRPr="003B43E0">
              <w:t xml:space="preserve"> Выполнение работ по одной или</w:t>
            </w:r>
            <w:r>
              <w:t xml:space="preserve"> </w:t>
            </w:r>
            <w:r w:rsidRPr="003B43E0">
              <w:t>нескольким профессиям рабочих, должностям</w:t>
            </w:r>
            <w:r>
              <w:t xml:space="preserve"> </w:t>
            </w:r>
            <w:r w:rsidRPr="003B43E0">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nil"/>
              <w:left w:val="single" w:sz="8" w:space="0" w:color="auto"/>
              <w:bottom w:val="single" w:sz="8" w:space="0" w:color="auto"/>
              <w:right w:val="single" w:sz="8" w:space="0" w:color="auto"/>
            </w:tcBorders>
            <w:vAlign w:val="center"/>
          </w:tcPr>
          <w:p w:rsidR="00065A1E" w:rsidRPr="002872A2" w:rsidRDefault="00065A1E" w:rsidP="000F7D63">
            <w:pPr>
              <w:jc w:val="both"/>
            </w:pPr>
            <w:r>
              <w:rPr>
                <w:color w:val="000000"/>
              </w:rPr>
              <w:t xml:space="preserve">ОК 03 </w:t>
            </w:r>
            <w:r w:rsidRPr="00AD49DF">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71" w:type="dxa"/>
          </w:tcPr>
          <w:p w:rsidR="00065A1E" w:rsidRDefault="00065A1E" w:rsidP="000F7D63">
            <w:pPr>
              <w:pStyle w:val="Default"/>
              <w:jc w:val="both"/>
              <w:rPr>
                <w:sz w:val="23"/>
                <w:szCs w:val="23"/>
              </w:rPr>
            </w:pPr>
            <w:r>
              <w:rPr>
                <w:sz w:val="23"/>
                <w:szCs w:val="23"/>
              </w:rPr>
              <w:t xml:space="preserve">Осуществлять поиск, анализ и интерпретацию информации, </w:t>
            </w:r>
          </w:p>
          <w:p w:rsidR="00065A1E" w:rsidRDefault="00065A1E" w:rsidP="000F7D63">
            <w:pPr>
              <w:pStyle w:val="Default"/>
              <w:jc w:val="both"/>
              <w:rPr>
                <w:sz w:val="23"/>
                <w:szCs w:val="23"/>
              </w:rPr>
            </w:pPr>
            <w:r>
              <w:rPr>
                <w:sz w:val="23"/>
                <w:szCs w:val="23"/>
              </w:rPr>
              <w:t xml:space="preserve">направленной на решение задач, ориентированных на специфику профессиональной деятельности. </w:t>
            </w:r>
          </w:p>
          <w:p w:rsidR="00065A1E" w:rsidRDefault="00065A1E" w:rsidP="000F7D63">
            <w:pPr>
              <w:pStyle w:val="Default"/>
              <w:jc w:val="both"/>
              <w:rPr>
                <w:sz w:val="23"/>
                <w:szCs w:val="23"/>
              </w:rPr>
            </w:pPr>
            <w:r>
              <w:rPr>
                <w:sz w:val="23"/>
                <w:szCs w:val="23"/>
              </w:rPr>
              <w:t>Практическое задание:</w:t>
            </w:r>
          </w:p>
          <w:p w:rsidR="00065A1E" w:rsidRPr="00D56772" w:rsidRDefault="00065A1E" w:rsidP="000F7D63">
            <w:pPr>
              <w:tabs>
                <w:tab w:val="left" w:pos="-142"/>
                <w:tab w:val="left" w:pos="709"/>
              </w:tabs>
              <w:autoSpaceDE w:val="0"/>
              <w:autoSpaceDN w:val="0"/>
              <w:adjustRightInd w:val="0"/>
            </w:pPr>
            <w:r w:rsidRPr="00C04045">
              <w:t>Задание 1. На основе финансовой отчетности организации провести анализ состава и структуры доходов</w:t>
            </w:r>
            <w:r w:rsidRPr="00D56772">
              <w:t xml:space="preserve"> и расходов организации. Рассчитать рентабельности.</w:t>
            </w:r>
          </w:p>
          <w:p w:rsidR="00065A1E" w:rsidRPr="00D56772" w:rsidRDefault="00065A1E" w:rsidP="000F7D63">
            <w:pPr>
              <w:shd w:val="clear" w:color="auto" w:fill="FDFEFF"/>
              <w:jc w:val="both"/>
            </w:pPr>
            <w:r w:rsidRPr="00D56772">
              <w:t>Задание 2. В отчетном году себестоимость товарной продукции составила 450 тыс. руб., затраты на рубль товарной продукции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rsidR="00065A1E" w:rsidRPr="00D56772" w:rsidRDefault="00065A1E" w:rsidP="000F7D63">
            <w:pPr>
              <w:numPr>
                <w:ilvl w:val="0"/>
                <w:numId w:val="26"/>
              </w:numPr>
              <w:tabs>
                <w:tab w:val="clear" w:pos="1440"/>
                <w:tab w:val="left" w:pos="360"/>
                <w:tab w:val="num" w:pos="1260"/>
              </w:tabs>
              <w:autoSpaceDE w:val="0"/>
              <w:autoSpaceDN w:val="0"/>
              <w:adjustRightInd w:val="0"/>
              <w:ind w:left="360"/>
              <w:rPr>
                <w:rFonts w:eastAsia="Times New Roman,Bold"/>
              </w:rPr>
            </w:pPr>
            <w:r w:rsidRPr="00D56772">
              <w:rPr>
                <w:rFonts w:eastAsia="Times New Roman,Bold"/>
              </w:rPr>
              <w:t>налоговая ставка 20% от прибыли;</w:t>
            </w:r>
          </w:p>
          <w:p w:rsidR="00065A1E" w:rsidRPr="00D56772" w:rsidRDefault="00065A1E" w:rsidP="000F7D63">
            <w:pPr>
              <w:numPr>
                <w:ilvl w:val="0"/>
                <w:numId w:val="26"/>
              </w:numPr>
              <w:tabs>
                <w:tab w:val="clear" w:pos="1440"/>
                <w:tab w:val="left" w:pos="360"/>
                <w:tab w:val="num" w:pos="1260"/>
              </w:tabs>
              <w:autoSpaceDE w:val="0"/>
              <w:autoSpaceDN w:val="0"/>
              <w:adjustRightInd w:val="0"/>
              <w:ind w:left="360"/>
              <w:rPr>
                <w:rFonts w:eastAsia="Times New Roman,Bold"/>
              </w:rPr>
            </w:pPr>
            <w:r w:rsidRPr="00D56772">
              <w:rPr>
                <w:rFonts w:eastAsia="Times New Roman,Bold"/>
              </w:rPr>
              <w:t>амортизационный фонд за отчетный период увеличился с 400 тыс. руб. до 500 тыс. руб.</w:t>
            </w:r>
          </w:p>
          <w:p w:rsidR="00065A1E" w:rsidRDefault="00065A1E" w:rsidP="000F7D63">
            <w:pPr>
              <w:jc w:val="both"/>
            </w:pP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nil"/>
              <w:left w:val="single" w:sz="8" w:space="0" w:color="auto"/>
              <w:bottom w:val="single" w:sz="8" w:space="0" w:color="auto"/>
              <w:right w:val="single" w:sz="8" w:space="0" w:color="auto"/>
            </w:tcBorders>
            <w:vAlign w:val="center"/>
          </w:tcPr>
          <w:p w:rsidR="00065A1E" w:rsidRPr="00C1487D" w:rsidRDefault="00065A1E" w:rsidP="000F7D63">
            <w:pPr>
              <w:jc w:val="both"/>
            </w:pPr>
            <w:r>
              <w:rPr>
                <w:color w:val="000000"/>
              </w:rPr>
              <w:t xml:space="preserve">ОК 04 </w:t>
            </w:r>
            <w:r w:rsidRPr="00AD49DF">
              <w:rPr>
                <w:color w:val="000000"/>
              </w:rPr>
              <w:t>Эффективно взаимодействовать и работать в коллективе и команде</w:t>
            </w:r>
          </w:p>
        </w:tc>
        <w:tc>
          <w:tcPr>
            <w:tcW w:w="5471" w:type="dxa"/>
          </w:tcPr>
          <w:p w:rsidR="00065A1E" w:rsidRDefault="00065A1E" w:rsidP="000F7D63">
            <w:pPr>
              <w:pStyle w:val="Default"/>
              <w:jc w:val="both"/>
              <w:rPr>
                <w:sz w:val="23"/>
                <w:szCs w:val="23"/>
              </w:rPr>
            </w:pPr>
            <w:r>
              <w:rPr>
                <w:sz w:val="23"/>
                <w:szCs w:val="23"/>
              </w:rPr>
              <w:t>Работать в коллективе и команде, эффективно взаимодействовать с коллегами, руководством при решении задач, ориентированных на специфику будущей профессиональной деятельности.</w:t>
            </w:r>
          </w:p>
          <w:p w:rsidR="00065A1E" w:rsidRDefault="00065A1E" w:rsidP="000F7D63">
            <w:pPr>
              <w:pStyle w:val="Default"/>
              <w:jc w:val="both"/>
              <w:rPr>
                <w:sz w:val="23"/>
                <w:szCs w:val="23"/>
              </w:rPr>
            </w:pPr>
          </w:p>
          <w:p w:rsidR="00065A1E" w:rsidRDefault="00065A1E" w:rsidP="000F7D63">
            <w:pPr>
              <w:pStyle w:val="Default"/>
              <w:jc w:val="both"/>
              <w:rPr>
                <w:sz w:val="23"/>
                <w:szCs w:val="23"/>
              </w:rPr>
            </w:pPr>
            <w:r>
              <w:rPr>
                <w:sz w:val="23"/>
                <w:szCs w:val="23"/>
              </w:rPr>
              <w:t xml:space="preserve">Деловая игра: Прием на работу. </w:t>
            </w:r>
          </w:p>
          <w:p w:rsidR="00065A1E" w:rsidRDefault="00065A1E" w:rsidP="000F7D63">
            <w:pPr>
              <w:pStyle w:val="Default"/>
              <w:jc w:val="both"/>
              <w:rPr>
                <w:sz w:val="23"/>
                <w:szCs w:val="23"/>
              </w:rPr>
            </w:pPr>
            <w:r>
              <w:rPr>
                <w:sz w:val="23"/>
                <w:szCs w:val="23"/>
              </w:rPr>
              <w:t xml:space="preserve">Пояснения для обучающихся: в организацию требуются специалисты отдел Бухгалтерии. Работодателю необходимо задавать вопросы по ведению бухгалтерского учета и отчетности, соискателям необходимо показать понимание вопросов, а также приводить убедительные математические подтверждения. </w:t>
            </w:r>
          </w:p>
          <w:p w:rsidR="00065A1E" w:rsidRDefault="00065A1E" w:rsidP="000F7D63">
            <w:pPr>
              <w:pStyle w:val="Default"/>
              <w:jc w:val="both"/>
              <w:rPr>
                <w:sz w:val="23"/>
                <w:szCs w:val="23"/>
              </w:rPr>
            </w:pPr>
            <w:r>
              <w:rPr>
                <w:sz w:val="23"/>
                <w:szCs w:val="23"/>
              </w:rPr>
              <w:t>Практическое задание:</w:t>
            </w:r>
          </w:p>
          <w:p w:rsidR="00065A1E" w:rsidRPr="00D56772" w:rsidRDefault="00065A1E" w:rsidP="000F7D63">
            <w:pPr>
              <w:autoSpaceDE w:val="0"/>
              <w:autoSpaceDN w:val="0"/>
              <w:adjustRightInd w:val="0"/>
              <w:rPr>
                <w:rFonts w:eastAsia="Times New Roman,Bold"/>
              </w:rPr>
            </w:pPr>
            <w:r>
              <w:t>Задание 1</w:t>
            </w:r>
            <w:r w:rsidRPr="00D56772">
              <w:t>.</w:t>
            </w:r>
            <w:r w:rsidRPr="00D56772">
              <w:rPr>
                <w:rFonts w:eastAsia="Times New Roman,Bold"/>
              </w:rPr>
              <w:t xml:space="preserve"> Составить отчет о финансовых результатах, если известно, что:</w:t>
            </w:r>
          </w:p>
          <w:p w:rsidR="00065A1E" w:rsidRPr="00C04045" w:rsidRDefault="00065A1E" w:rsidP="000F7D63">
            <w:pPr>
              <w:numPr>
                <w:ilvl w:val="0"/>
                <w:numId w:val="26"/>
              </w:numPr>
              <w:tabs>
                <w:tab w:val="clear" w:pos="1440"/>
                <w:tab w:val="left" w:pos="360"/>
                <w:tab w:val="num" w:pos="1260"/>
              </w:tabs>
              <w:autoSpaceDE w:val="0"/>
              <w:autoSpaceDN w:val="0"/>
              <w:adjustRightInd w:val="0"/>
              <w:ind w:left="360"/>
              <w:rPr>
                <w:rFonts w:eastAsia="Times New Roman,Bold"/>
              </w:rPr>
            </w:pPr>
            <w:r w:rsidRPr="00C04045">
              <w:rPr>
                <w:rFonts w:eastAsia="Times New Roman,Bold"/>
              </w:rPr>
              <w:t>фирма реализовала в отчетном периоде 100 тыс. единиц продукции по цене 30 руб. за единицу;</w:t>
            </w:r>
          </w:p>
          <w:p w:rsidR="00065A1E" w:rsidRPr="00D56772" w:rsidRDefault="00065A1E" w:rsidP="000F7D63">
            <w:pPr>
              <w:numPr>
                <w:ilvl w:val="0"/>
                <w:numId w:val="26"/>
              </w:numPr>
              <w:tabs>
                <w:tab w:val="clear" w:pos="1440"/>
                <w:tab w:val="left" w:pos="360"/>
                <w:tab w:val="num" w:pos="1260"/>
              </w:tabs>
              <w:autoSpaceDE w:val="0"/>
              <w:autoSpaceDN w:val="0"/>
              <w:adjustRightInd w:val="0"/>
              <w:ind w:left="360"/>
              <w:rPr>
                <w:rFonts w:eastAsia="Times New Roman,Bold"/>
              </w:rPr>
            </w:pPr>
            <w:r w:rsidRPr="00C04045">
              <w:rPr>
                <w:rFonts w:eastAsia="Times New Roman,Bold"/>
              </w:rPr>
              <w:t>затраты на выплату заработной платы и покупку материалов составили 2 544 тыс. руб.; коммерческие и административные</w:t>
            </w:r>
            <w:r w:rsidRPr="00D56772">
              <w:rPr>
                <w:rFonts w:eastAsia="Times New Roman,Bold"/>
              </w:rPr>
              <w:t xml:space="preserve"> расходы составили 62 тыс. руб.;</w:t>
            </w:r>
          </w:p>
          <w:p w:rsidR="00065A1E" w:rsidRDefault="00065A1E" w:rsidP="000F7D63">
            <w:pPr>
              <w:numPr>
                <w:ilvl w:val="0"/>
                <w:numId w:val="26"/>
              </w:numPr>
              <w:tabs>
                <w:tab w:val="clear" w:pos="1440"/>
                <w:tab w:val="left" w:pos="360"/>
                <w:tab w:val="num" w:pos="1260"/>
              </w:tabs>
              <w:autoSpaceDE w:val="0"/>
              <w:autoSpaceDN w:val="0"/>
              <w:adjustRightInd w:val="0"/>
              <w:ind w:left="360"/>
              <w:jc w:val="both"/>
            </w:pPr>
            <w:r w:rsidRPr="00EC348C">
              <w:rPr>
                <w:rFonts w:eastAsia="Times New Roman,Bold"/>
              </w:rPr>
              <w:t>затраты на неосновную деятельность 28 тыс. руб.;</w:t>
            </w:r>
          </w:p>
        </w:tc>
        <w:tc>
          <w:tcPr>
            <w:tcW w:w="3826" w:type="dxa"/>
          </w:tcPr>
          <w:p w:rsidR="00065A1E" w:rsidRPr="00317303" w:rsidRDefault="00065A1E" w:rsidP="000F7D63">
            <w:pPr>
              <w:jc w:val="both"/>
            </w:pPr>
            <w:r w:rsidRPr="00317303">
              <w:t>Статистика</w:t>
            </w:r>
          </w:p>
          <w:p w:rsidR="00065A1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17303">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Default"/>
            </w:pPr>
            <w:r w:rsidRPr="003B43E0">
              <w:t>ПМ.0</w:t>
            </w:r>
            <w:r>
              <w:t>3</w:t>
            </w:r>
            <w:r w:rsidRPr="003B43E0">
              <w:t xml:space="preserve"> Выполнение работ по одной или</w:t>
            </w:r>
            <w:r>
              <w:t xml:space="preserve"> </w:t>
            </w:r>
            <w:r w:rsidRPr="003B43E0">
              <w:t>нескольким профессиям рабочих, должностям</w:t>
            </w:r>
            <w:r>
              <w:t xml:space="preserve"> </w:t>
            </w:r>
            <w:r w:rsidRPr="003B43E0">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nil"/>
              <w:left w:val="single" w:sz="8" w:space="0" w:color="auto"/>
              <w:bottom w:val="single" w:sz="8" w:space="0" w:color="auto"/>
              <w:right w:val="single" w:sz="8" w:space="0" w:color="auto"/>
            </w:tcBorders>
            <w:vAlign w:val="center"/>
          </w:tcPr>
          <w:p w:rsidR="00065A1E" w:rsidRPr="00B5521D" w:rsidRDefault="00065A1E" w:rsidP="000F7D63">
            <w:pPr>
              <w:jc w:val="both"/>
            </w:pPr>
            <w:r>
              <w:rPr>
                <w:color w:val="000000"/>
              </w:rPr>
              <w:t xml:space="preserve">ОК 05 </w:t>
            </w:r>
            <w:r w:rsidRPr="00AD49DF">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71" w:type="dxa"/>
          </w:tcPr>
          <w:p w:rsidR="00065A1E" w:rsidRPr="00B5521D" w:rsidRDefault="00065A1E" w:rsidP="000F7D63">
            <w:pPr>
              <w:pStyle w:val="Default"/>
              <w:jc w:val="both"/>
              <w:rPr>
                <w:sz w:val="23"/>
                <w:szCs w:val="23"/>
              </w:rPr>
            </w:pPr>
            <w:r w:rsidRPr="00B5521D">
              <w:rPr>
                <w:sz w:val="23"/>
                <w:szCs w:val="23"/>
              </w:rPr>
              <w:t xml:space="preserve">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информационных технологий. </w:t>
            </w:r>
          </w:p>
          <w:p w:rsidR="00065A1E" w:rsidRPr="00B5521D" w:rsidRDefault="00065A1E" w:rsidP="000F7D63">
            <w:pPr>
              <w:jc w:val="both"/>
            </w:pPr>
            <w:r w:rsidRPr="00B5521D">
              <w:rPr>
                <w:bCs/>
              </w:rPr>
              <w:t>Доклад на тему Представление</w:t>
            </w:r>
            <w:r w:rsidRPr="00B5521D">
              <w:rPr>
                <w:sz w:val="23"/>
                <w:szCs w:val="23"/>
              </w:rPr>
              <w:t xml:space="preserve"> данных для анализа финансовой деятельности</w:t>
            </w:r>
          </w:p>
        </w:tc>
        <w:tc>
          <w:tcPr>
            <w:tcW w:w="3826" w:type="dxa"/>
          </w:tcPr>
          <w:p w:rsidR="00065A1E" w:rsidRPr="00B5521D" w:rsidRDefault="00065A1E" w:rsidP="000F7D63">
            <w:pPr>
              <w:jc w:val="both"/>
            </w:pPr>
            <w:r w:rsidRPr="00B5521D">
              <w:t>Статистика</w:t>
            </w:r>
          </w:p>
          <w:p w:rsidR="00065A1E" w:rsidRPr="00B5521D" w:rsidRDefault="00065A1E" w:rsidP="000F7D63">
            <w:pPr>
              <w:jc w:val="both"/>
            </w:pPr>
            <w:r w:rsidRPr="00B5521D">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B5521D"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c>
          <w:tcPr>
            <w:tcW w:w="3265" w:type="dxa"/>
          </w:tcPr>
          <w:p w:rsidR="00065A1E" w:rsidRPr="00B5521D" w:rsidRDefault="00065A1E" w:rsidP="000F7D63">
            <w:pPr>
              <w:jc w:val="both"/>
            </w:pPr>
            <w:r w:rsidRPr="00B5521D">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nil"/>
              <w:left w:val="single" w:sz="8" w:space="0" w:color="auto"/>
              <w:bottom w:val="single" w:sz="8" w:space="0" w:color="auto"/>
              <w:right w:val="single" w:sz="8" w:space="0" w:color="auto"/>
            </w:tcBorders>
            <w:vAlign w:val="center"/>
          </w:tcPr>
          <w:p w:rsidR="00065A1E" w:rsidRPr="002872A2" w:rsidRDefault="00065A1E" w:rsidP="000F7D63">
            <w:pPr>
              <w:jc w:val="both"/>
            </w:pPr>
            <w:r>
              <w:rPr>
                <w:color w:val="000000"/>
              </w:rPr>
              <w:t xml:space="preserve">ОК 06 </w:t>
            </w:r>
            <w:r w:rsidRPr="00AD49DF">
              <w:rPr>
                <w:color w:val="000000"/>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71" w:type="dxa"/>
          </w:tcPr>
          <w:p w:rsidR="00065A1E" w:rsidRDefault="00065A1E" w:rsidP="000F7D63">
            <w:pPr>
              <w:pStyle w:val="Default"/>
              <w:jc w:val="both"/>
              <w:rPr>
                <w:sz w:val="23"/>
                <w:szCs w:val="23"/>
              </w:rPr>
            </w:pPr>
            <w:r>
              <w:rPr>
                <w:sz w:val="23"/>
                <w:szCs w:val="23"/>
              </w:rPr>
              <w:t xml:space="preserve">Доклад на тему: </w:t>
            </w:r>
            <w:r w:rsidRPr="00C04045">
              <w:t>Применение статистики в тригонометрии</w:t>
            </w:r>
          </w:p>
          <w:p w:rsidR="00065A1E" w:rsidRDefault="00065A1E" w:rsidP="000F7D63">
            <w:pPr>
              <w:jc w:val="both"/>
            </w:pP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Default"/>
              <w:jc w:val="both"/>
            </w:pPr>
            <w:r w:rsidRPr="003B43E0">
              <w:t>ПМ.0</w:t>
            </w:r>
            <w:r>
              <w:t>3</w:t>
            </w:r>
            <w:r w:rsidRPr="003B43E0">
              <w:t xml:space="preserve"> Выполнение работ по одной или</w:t>
            </w:r>
            <w:r>
              <w:t xml:space="preserve"> </w:t>
            </w:r>
            <w:r w:rsidRPr="003B43E0">
              <w:t>нескольким профессиям рабочих, должностям</w:t>
            </w:r>
            <w:r>
              <w:t xml:space="preserve"> </w:t>
            </w:r>
            <w:r w:rsidRPr="003B43E0">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274"/>
        </w:trPr>
        <w:tc>
          <w:tcPr>
            <w:tcW w:w="2748" w:type="dxa"/>
            <w:tcBorders>
              <w:top w:val="nil"/>
              <w:left w:val="single" w:sz="8" w:space="0" w:color="auto"/>
              <w:bottom w:val="single" w:sz="8" w:space="0" w:color="auto"/>
              <w:right w:val="single" w:sz="8" w:space="0" w:color="auto"/>
            </w:tcBorders>
            <w:vAlign w:val="center"/>
          </w:tcPr>
          <w:p w:rsidR="00065A1E" w:rsidRPr="002872A2" w:rsidRDefault="00065A1E" w:rsidP="000F7D63">
            <w:r>
              <w:rPr>
                <w:color w:val="000000"/>
              </w:rPr>
              <w:t xml:space="preserve">ОК 07 </w:t>
            </w:r>
            <w:r w:rsidRPr="00AD49DF">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71" w:type="dxa"/>
          </w:tcPr>
          <w:p w:rsidR="00065A1E" w:rsidRDefault="00065A1E" w:rsidP="000F7D63">
            <w:pPr>
              <w:widowControl w:val="0"/>
              <w:autoSpaceDE w:val="0"/>
              <w:autoSpaceDN w:val="0"/>
              <w:adjustRightInd w:val="0"/>
              <w:spacing w:line="236" w:lineRule="auto"/>
              <w:ind w:right="-20" w:firstLine="81"/>
            </w:pPr>
            <w:r w:rsidRPr="00001C5F">
              <w:t>Содействовать сохранению окружающей среды, ресурсосбережению, эффективно действовать в чрезвычайных ситуациях</w:t>
            </w:r>
          </w:p>
          <w:p w:rsidR="00065A1E" w:rsidRDefault="00065A1E" w:rsidP="000F7D63">
            <w:pPr>
              <w:widowControl w:val="0"/>
              <w:autoSpaceDE w:val="0"/>
              <w:autoSpaceDN w:val="0"/>
              <w:adjustRightInd w:val="0"/>
              <w:spacing w:line="236" w:lineRule="auto"/>
              <w:ind w:right="-20" w:firstLine="81"/>
            </w:pPr>
            <w:r w:rsidRPr="00E0182D">
              <w:t>Разработка профилактических мер для снижения уровня опасностей различного вида и их последствий в профессиональной деятельности и быту</w:t>
            </w:r>
          </w:p>
          <w:p w:rsidR="00065A1E" w:rsidRDefault="00065A1E" w:rsidP="000F7D63">
            <w:pPr>
              <w:jc w:val="both"/>
            </w:pPr>
            <w:r>
              <w:t>Практическое задание</w:t>
            </w:r>
          </w:p>
          <w:p w:rsidR="00065A1E" w:rsidRPr="00C04045" w:rsidRDefault="00065A1E" w:rsidP="000F7D63">
            <w:r w:rsidRPr="00C04045">
              <w:t xml:space="preserve">Задача 1.  В 1 квартале реализация товаров составила 2 250 тыс. руб., </w:t>
            </w:r>
          </w:p>
          <w:p w:rsidR="00065A1E" w:rsidRPr="00C04045" w:rsidRDefault="00065A1E" w:rsidP="000F7D63">
            <w:r w:rsidRPr="00C04045">
              <w:t xml:space="preserve">  Среднеквартальные остатки оборотных средств составили 250 тыс. руб. </w:t>
            </w:r>
          </w:p>
          <w:p w:rsidR="00065A1E" w:rsidRPr="00C04045" w:rsidRDefault="00065A1E" w:rsidP="000F7D63">
            <w:r w:rsidRPr="00C04045">
              <w:t xml:space="preserve"> Во втором квартале объем реализации увеличился на 10 %, а время одного оборота сокращенно на один день.</w:t>
            </w:r>
          </w:p>
          <w:p w:rsidR="00065A1E" w:rsidRPr="00C04045" w:rsidRDefault="00065A1E" w:rsidP="000F7D63">
            <w:pPr>
              <w:rPr>
                <w:lang w:val="en-US"/>
              </w:rPr>
            </w:pPr>
            <w:r w:rsidRPr="00C04045">
              <w:t xml:space="preserve">   Определите</w:t>
            </w:r>
            <w:r w:rsidRPr="00C04045">
              <w:rPr>
                <w:lang w:val="en-US"/>
              </w:rPr>
              <w:t>:</w:t>
            </w:r>
          </w:p>
          <w:p w:rsidR="00065A1E" w:rsidRPr="00D56772" w:rsidRDefault="00065A1E" w:rsidP="000F7D63">
            <w:pPr>
              <w:pStyle w:val="10"/>
              <w:numPr>
                <w:ilvl w:val="0"/>
                <w:numId w:val="27"/>
              </w:numPr>
              <w:spacing w:after="0" w:line="240" w:lineRule="auto"/>
              <w:rPr>
                <w:rFonts w:ascii="Times New Roman" w:hAnsi="Times New Roman"/>
                <w:sz w:val="24"/>
                <w:szCs w:val="24"/>
              </w:rPr>
            </w:pPr>
            <w:r w:rsidRPr="00C04045">
              <w:rPr>
                <w:rFonts w:ascii="Times New Roman" w:hAnsi="Times New Roman"/>
                <w:sz w:val="24"/>
                <w:szCs w:val="24"/>
              </w:rPr>
              <w:t>Коэффициент</w:t>
            </w:r>
            <w:r w:rsidRPr="00D56772">
              <w:rPr>
                <w:rFonts w:ascii="Times New Roman" w:hAnsi="Times New Roman"/>
                <w:sz w:val="24"/>
                <w:szCs w:val="24"/>
              </w:rPr>
              <w:t xml:space="preserve"> оборачиваемости оборотных средств и время одного оборота в днях в 1 квартале.</w:t>
            </w:r>
          </w:p>
          <w:p w:rsidR="00065A1E" w:rsidRPr="00D56772" w:rsidRDefault="00065A1E" w:rsidP="000F7D63">
            <w:pPr>
              <w:pStyle w:val="10"/>
              <w:numPr>
                <w:ilvl w:val="0"/>
                <w:numId w:val="27"/>
              </w:numPr>
              <w:spacing w:after="0" w:line="240" w:lineRule="auto"/>
              <w:rPr>
                <w:rFonts w:ascii="Times New Roman" w:hAnsi="Times New Roman"/>
                <w:sz w:val="24"/>
                <w:szCs w:val="24"/>
              </w:rPr>
            </w:pPr>
            <w:r w:rsidRPr="00D56772">
              <w:rPr>
                <w:rFonts w:ascii="Times New Roman" w:hAnsi="Times New Roman"/>
                <w:sz w:val="24"/>
                <w:szCs w:val="24"/>
              </w:rPr>
              <w:t>Коэффициент оборачиваемости оборотных средств и их абсолютную величину во 2 квартале.</w:t>
            </w:r>
          </w:p>
          <w:p w:rsidR="00065A1E" w:rsidRDefault="00065A1E" w:rsidP="000F7D63">
            <w:pPr>
              <w:ind w:left="45"/>
            </w:pPr>
            <w:r w:rsidRPr="00D56772">
              <w:t>Задача 2. На основании финансовой отчетности организации провести анализ состава и структуры оборотных средств. Рассчитать показатели оборачиваемости.</w:t>
            </w: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Default"/>
              <w:jc w:val="both"/>
            </w:pPr>
            <w:r w:rsidRPr="003B43E0">
              <w:t>ПМ.0</w:t>
            </w:r>
            <w:r>
              <w:t>3</w:t>
            </w:r>
            <w:r w:rsidRPr="003B43E0">
              <w:t xml:space="preserve"> Выполнение работ по одной или</w:t>
            </w:r>
            <w:r>
              <w:t xml:space="preserve"> </w:t>
            </w:r>
            <w:r w:rsidRPr="003B43E0">
              <w:t>нескольким профессиям рабочих, должностям</w:t>
            </w:r>
            <w:r>
              <w:t xml:space="preserve"> </w:t>
            </w:r>
            <w:r w:rsidRPr="003B43E0">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08"/>
        </w:trPr>
        <w:tc>
          <w:tcPr>
            <w:tcW w:w="2748" w:type="dxa"/>
            <w:tcBorders>
              <w:top w:val="single" w:sz="8" w:space="0" w:color="auto"/>
              <w:left w:val="single" w:sz="8" w:space="0" w:color="auto"/>
              <w:bottom w:val="single" w:sz="8" w:space="0" w:color="auto"/>
              <w:right w:val="single" w:sz="8" w:space="0" w:color="auto"/>
            </w:tcBorders>
            <w:vAlign w:val="center"/>
          </w:tcPr>
          <w:p w:rsidR="00065A1E" w:rsidRPr="002872A2" w:rsidRDefault="00065A1E" w:rsidP="000F7D63">
            <w:pPr>
              <w:jc w:val="both"/>
            </w:pPr>
            <w:r>
              <w:rPr>
                <w:color w:val="000000"/>
              </w:rPr>
              <w:t xml:space="preserve"> ОК 08 </w:t>
            </w:r>
            <w:r w:rsidRPr="00AD49DF">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71" w:type="dxa"/>
          </w:tcPr>
          <w:p w:rsidR="00065A1E" w:rsidRDefault="00065A1E" w:rsidP="000F7D63">
            <w:pPr>
              <w:jc w:val="both"/>
            </w:pPr>
            <w:r>
              <w:t>Заниматься самообразованием, самостоятельно определять задачи профессионального и личностного развития, планировать повышение квалификации</w:t>
            </w:r>
          </w:p>
          <w:p w:rsidR="00065A1E" w:rsidRDefault="00065A1E" w:rsidP="000F7D63">
            <w:pPr>
              <w:jc w:val="both"/>
            </w:pPr>
            <w:r w:rsidRPr="00E0182D">
              <w:t>Разработка и проведение комплекса упражнений производственной гимнастики с учетом вида профессиональной деятельности</w:t>
            </w:r>
          </w:p>
          <w:p w:rsidR="00065A1E" w:rsidRDefault="00065A1E" w:rsidP="000F7D63">
            <w:pPr>
              <w:jc w:val="both"/>
            </w:pPr>
            <w:r>
              <w:t>Д</w:t>
            </w:r>
            <w:r w:rsidRPr="00CA65D3">
              <w:t>окладов на тему</w:t>
            </w:r>
            <w:r>
              <w:t>:</w:t>
            </w:r>
            <w:r>
              <w:rPr>
                <w:bCs/>
                <w:color w:val="000000"/>
                <w:shd w:val="clear" w:color="auto" w:fill="FFFFFF"/>
              </w:rPr>
              <w:t>Недостатки</w:t>
            </w:r>
            <w:r w:rsidRPr="00367803">
              <w:rPr>
                <w:bCs/>
                <w:color w:val="000000"/>
                <w:shd w:val="clear" w:color="auto" w:fill="FFFFFF"/>
              </w:rPr>
              <w:t xml:space="preserve"> применения математических методов в </w:t>
            </w:r>
            <w:r>
              <w:rPr>
                <w:bCs/>
                <w:color w:val="000000"/>
                <w:shd w:val="clear" w:color="auto" w:fill="FFFFFF"/>
              </w:rPr>
              <w:t>статистике</w:t>
            </w:r>
          </w:p>
        </w:tc>
        <w:tc>
          <w:tcPr>
            <w:tcW w:w="3826" w:type="dxa"/>
          </w:tcPr>
          <w:p w:rsidR="00065A1E" w:rsidRDefault="00065A1E" w:rsidP="000F7D63">
            <w:pPr>
              <w:jc w:val="both"/>
            </w:pPr>
            <w:r>
              <w:t>Статистика</w:t>
            </w:r>
          </w:p>
          <w:p w:rsidR="00065A1E" w:rsidRDefault="00065A1E" w:rsidP="000F7D63">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F274A8">
        <w:trPr>
          <w:trHeight w:val="569"/>
        </w:trPr>
        <w:tc>
          <w:tcPr>
            <w:tcW w:w="2748" w:type="dxa"/>
            <w:tcBorders>
              <w:top w:val="nil"/>
              <w:left w:val="single" w:sz="8" w:space="0" w:color="auto"/>
              <w:bottom w:val="single" w:sz="8" w:space="0" w:color="auto"/>
              <w:right w:val="single" w:sz="8" w:space="0" w:color="auto"/>
            </w:tcBorders>
            <w:vAlign w:val="center"/>
          </w:tcPr>
          <w:p w:rsidR="00065A1E" w:rsidRDefault="00065A1E" w:rsidP="000F7D63">
            <w:r>
              <w:rPr>
                <w:color w:val="000000"/>
              </w:rPr>
              <w:t xml:space="preserve">ОК 09 </w:t>
            </w:r>
            <w:r w:rsidRPr="00AD49DF">
              <w:rPr>
                <w:color w:val="000000"/>
              </w:rPr>
              <w:t>Пользоваться профессиональной документацией на государственном и иностранном языках</w:t>
            </w:r>
          </w:p>
        </w:tc>
        <w:tc>
          <w:tcPr>
            <w:tcW w:w="5471" w:type="dxa"/>
          </w:tcPr>
          <w:p w:rsidR="00065A1E" w:rsidRDefault="00065A1E" w:rsidP="000F7D63">
            <w:pPr>
              <w:pStyle w:val="Default"/>
              <w:jc w:val="both"/>
              <w:rPr>
                <w:sz w:val="23"/>
                <w:szCs w:val="23"/>
              </w:rPr>
            </w:pPr>
            <w:r>
              <w:rPr>
                <w:sz w:val="23"/>
                <w:szCs w:val="23"/>
              </w:rPr>
              <w:t xml:space="preserve">Практическая работа. </w:t>
            </w:r>
          </w:p>
          <w:p w:rsidR="00065A1E" w:rsidRDefault="00065A1E" w:rsidP="000F7D63">
            <w:pPr>
              <w:pStyle w:val="Default"/>
              <w:jc w:val="both"/>
              <w:rPr>
                <w:sz w:val="23"/>
                <w:szCs w:val="23"/>
              </w:rPr>
            </w:pPr>
            <w:r>
              <w:rPr>
                <w:sz w:val="23"/>
                <w:szCs w:val="23"/>
              </w:rPr>
              <w:t xml:space="preserve">Составить таблицы значений определенных величин для диагностики результатов инвентаризации, на их основе построить графики, сделать сравнительную характеристику. Работу произвести в компьютерной программе MS Excel </w:t>
            </w:r>
          </w:p>
          <w:p w:rsidR="00065A1E" w:rsidRDefault="00065A1E" w:rsidP="000F7D63">
            <w:pPr>
              <w:pStyle w:val="Default"/>
              <w:jc w:val="both"/>
              <w:rPr>
                <w:sz w:val="23"/>
                <w:szCs w:val="23"/>
              </w:rPr>
            </w:pPr>
            <w:r>
              <w:rPr>
                <w:sz w:val="23"/>
                <w:szCs w:val="23"/>
              </w:rPr>
              <w:t>Практическое задание</w:t>
            </w:r>
          </w:p>
          <w:p w:rsidR="00065A1E" w:rsidRPr="00C04045" w:rsidRDefault="00065A1E" w:rsidP="000F7D63">
            <w:pPr>
              <w:pStyle w:val="Default"/>
              <w:jc w:val="both"/>
              <w:rPr>
                <w:color w:val="auto"/>
              </w:rPr>
            </w:pPr>
            <w:r>
              <w:rPr>
                <w:bCs/>
                <w:color w:val="auto"/>
              </w:rPr>
              <w:t>Задача 1</w:t>
            </w:r>
            <w:r w:rsidRPr="00D56772">
              <w:rPr>
                <w:bCs/>
                <w:color w:val="auto"/>
              </w:rPr>
              <w:t xml:space="preserve">. </w:t>
            </w:r>
            <w:r w:rsidRPr="00D56772">
              <w:rPr>
                <w:color w:val="auto"/>
              </w:rPr>
              <w:t xml:space="preserve">Определите норматив оборотных средств (Н) в незавершённом производстве и оборачиваемость оборотных средств (Ко) предприятия, если известно, что выпуск продукции за год составил 10000 единиц, себестоимость всей продукции 80000 руб., цена изделия на 25% превышает его себестоимость, среднегодовой остаток оборотных средств – 50000 руб., длительность производственного цикла 5 </w:t>
            </w:r>
            <w:r w:rsidRPr="00C04045">
              <w:rPr>
                <w:color w:val="auto"/>
              </w:rPr>
              <w:t xml:space="preserve">дней, коэффициент нарастания затрат в незавершённом производстве равен 0,5. </w:t>
            </w:r>
          </w:p>
          <w:p w:rsidR="00065A1E" w:rsidRPr="00C04045" w:rsidRDefault="00065A1E" w:rsidP="000F7D63">
            <w:pPr>
              <w:pStyle w:val="Default"/>
              <w:jc w:val="both"/>
              <w:rPr>
                <w:bCs/>
                <w:color w:val="auto"/>
              </w:rPr>
            </w:pPr>
            <w:r w:rsidRPr="00C04045">
              <w:t>Доклад на тему Преобразование сумм тригонометрических функций в статистике.</w:t>
            </w:r>
          </w:p>
          <w:p w:rsidR="00065A1E" w:rsidRPr="00284913" w:rsidRDefault="00065A1E" w:rsidP="000F7D63">
            <w:pPr>
              <w:jc w:val="both"/>
            </w:pPr>
          </w:p>
        </w:tc>
        <w:tc>
          <w:tcPr>
            <w:tcW w:w="3826" w:type="dxa"/>
          </w:tcPr>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0F7D63">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3B43E0">
              <w:rPr>
                <w:color w:val="000000"/>
              </w:rPr>
              <w:t>ПМ.0</w:t>
            </w:r>
            <w:r>
              <w:rPr>
                <w:color w:val="000000"/>
              </w:rPr>
              <w:t>3</w:t>
            </w:r>
            <w:r w:rsidRPr="003B43E0">
              <w:rPr>
                <w:color w:val="000000"/>
              </w:rPr>
              <w:t xml:space="preserve"> Выполнение работ по одной или</w:t>
            </w:r>
            <w:r>
              <w:rPr>
                <w:color w:val="000000"/>
              </w:rPr>
              <w:t xml:space="preserve"> </w:t>
            </w:r>
            <w:r w:rsidRPr="003B43E0">
              <w:rPr>
                <w:color w:val="000000"/>
              </w:rPr>
              <w:t>нескольким профессиям рабочих, должностям</w:t>
            </w:r>
            <w:r>
              <w:rPr>
                <w:color w:val="000000"/>
              </w:rPr>
              <w:t xml:space="preserve"> </w:t>
            </w:r>
            <w:r w:rsidRPr="003B43E0">
              <w:rPr>
                <w:color w:val="000000"/>
              </w:rPr>
              <w:t>служащих</w:t>
            </w:r>
          </w:p>
        </w:tc>
        <w:tc>
          <w:tcPr>
            <w:tcW w:w="3265" w:type="dxa"/>
          </w:tcPr>
          <w:p w:rsidR="00065A1E" w:rsidRPr="00284913" w:rsidRDefault="00065A1E" w:rsidP="000F7D63">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278"/>
        </w:trPr>
        <w:tc>
          <w:tcPr>
            <w:tcW w:w="2748" w:type="dxa"/>
          </w:tcPr>
          <w:p w:rsidR="00065A1E" w:rsidRPr="00535243" w:rsidRDefault="00065A1E" w:rsidP="00BF290B">
            <w:pPr>
              <w:jc w:val="both"/>
            </w:pPr>
            <w:r w:rsidRPr="006B44FB">
              <w:t>ПК 1.1. Составлять и обрабатывать первичные учетные документы о фактах хозяйственной деятельности экономического субъекта</w:t>
            </w:r>
          </w:p>
        </w:tc>
        <w:tc>
          <w:tcPr>
            <w:tcW w:w="5471" w:type="dxa"/>
          </w:tcPr>
          <w:p w:rsidR="00065A1E" w:rsidRDefault="00065A1E" w:rsidP="00BF290B">
            <w:pPr>
              <w:jc w:val="both"/>
            </w:pPr>
            <w:r>
              <w:t>Практическая работа</w:t>
            </w:r>
          </w:p>
          <w:p w:rsidR="00065A1E" w:rsidRPr="00284913" w:rsidRDefault="00065A1E" w:rsidP="00BF290B">
            <w:pPr>
              <w:jc w:val="both"/>
            </w:pPr>
            <w:r>
              <w:t>Проверка первичных документов на правильность заполнения и таксировку</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284913"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284913" w:rsidRDefault="00065A1E" w:rsidP="00BF290B">
            <w:pPr>
              <w:widowControl w:val="0"/>
              <w:autoSpaceDE w:val="0"/>
              <w:autoSpaceDN w:val="0"/>
              <w:adjustRightInd w:val="0"/>
              <w:jc w:val="both"/>
            </w:pPr>
            <w:r w:rsidRPr="006B44FB">
              <w:t>ПК 1.2. Проводить денежное измерение объектов бухгалтерского учета</w:t>
            </w:r>
          </w:p>
        </w:tc>
        <w:tc>
          <w:tcPr>
            <w:tcW w:w="5471" w:type="dxa"/>
          </w:tcPr>
          <w:p w:rsidR="00065A1E" w:rsidRDefault="00065A1E" w:rsidP="00BF290B">
            <w:pPr>
              <w:jc w:val="both"/>
            </w:pPr>
            <w:r>
              <w:t>Практическое задание</w:t>
            </w:r>
          </w:p>
          <w:p w:rsidR="00065A1E" w:rsidRPr="00284913" w:rsidRDefault="00065A1E" w:rsidP="00BF290B">
            <w:pPr>
              <w:jc w:val="both"/>
            </w:pPr>
            <w:r>
              <w:t>Разработать рабочий план счетов для организации</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1F4B9B" w:rsidRDefault="00065A1E" w:rsidP="000F7D63"/>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284913" w:rsidRDefault="00065A1E" w:rsidP="00BF290B">
            <w:pPr>
              <w:widowControl w:val="0"/>
              <w:autoSpaceDE w:val="0"/>
              <w:autoSpaceDN w:val="0"/>
              <w:adjustRightInd w:val="0"/>
              <w:jc w:val="both"/>
            </w:pPr>
            <w:r w:rsidRPr="006B44FB">
              <w:t>ПК 1.3. Проводить расчет налогов и сборов</w:t>
            </w:r>
          </w:p>
        </w:tc>
        <w:tc>
          <w:tcPr>
            <w:tcW w:w="5471" w:type="dxa"/>
          </w:tcPr>
          <w:p w:rsidR="00065A1E" w:rsidRDefault="00065A1E" w:rsidP="00BF290B">
            <w:pPr>
              <w:jc w:val="both"/>
            </w:pPr>
            <w:r>
              <w:t xml:space="preserve">Практическая работа </w:t>
            </w:r>
          </w:p>
          <w:p w:rsidR="00065A1E" w:rsidRPr="004252F4" w:rsidRDefault="00065A1E" w:rsidP="00BF290B">
            <w:pPr>
              <w:pStyle w:val="NormalWeb"/>
              <w:spacing w:before="63" w:beforeAutospacing="0" w:after="174" w:afterAutospacing="0"/>
              <w:ind w:left="79" w:right="79" w:firstLine="316"/>
              <w:jc w:val="both"/>
              <w:rPr>
                <w:b/>
                <w:bCs/>
                <w:color w:val="000000"/>
              </w:rPr>
            </w:pPr>
            <w:r w:rsidRPr="004252F4">
              <w:rPr>
                <w:rStyle w:val="Strong"/>
                <w:b w:val="0"/>
                <w:color w:val="000000"/>
              </w:rPr>
              <w:t>Задача 1</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Согласно приходному кассовому ордеру получено с расчетного счета на выплату заработной платы 7000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Согласно расходному кассовому ордеру выдана заработная плата в сумме 6500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Депонированная заработная плата по объявлению на взнос наличными сдана на расчетный счет – 500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Выдано под отчет на командировочные расходы – 4500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Сдан в кассу остаток не израсходованного аванса – 1200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Оприходована в кассу выручка от продажи товара – 50 000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Получено в кассу от материально ответственного лица в возмещение материального ущерба – 800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Согласно акту инвентаризации средств в кассе выявлен и оприходован излишек средств – 1800 руб.</w:t>
            </w:r>
          </w:p>
          <w:p w:rsidR="00065A1E" w:rsidRPr="009F1C8E" w:rsidRDefault="00065A1E" w:rsidP="00BF290B">
            <w:pPr>
              <w:numPr>
                <w:ilvl w:val="0"/>
                <w:numId w:val="39"/>
              </w:numPr>
              <w:tabs>
                <w:tab w:val="clear" w:pos="720"/>
                <w:tab w:val="num" w:pos="318"/>
              </w:tabs>
              <w:ind w:left="318" w:right="79" w:hanging="284"/>
              <w:jc w:val="both"/>
              <w:rPr>
                <w:color w:val="000000"/>
              </w:rPr>
            </w:pPr>
            <w:r w:rsidRPr="009F1C8E">
              <w:rPr>
                <w:color w:val="000000"/>
              </w:rPr>
              <w:t>Согласно акту инвентаризации средств в кассе выявлена недостача средств – 7000 руб.</w:t>
            </w:r>
          </w:p>
          <w:p w:rsidR="00065A1E" w:rsidRDefault="00065A1E" w:rsidP="00BF290B">
            <w:pPr>
              <w:numPr>
                <w:ilvl w:val="0"/>
                <w:numId w:val="39"/>
              </w:numPr>
              <w:tabs>
                <w:tab w:val="clear" w:pos="720"/>
                <w:tab w:val="num" w:pos="318"/>
              </w:tabs>
              <w:ind w:left="318" w:right="79" w:hanging="284"/>
              <w:jc w:val="both"/>
              <w:rPr>
                <w:color w:val="000000"/>
              </w:rPr>
            </w:pPr>
            <w:r w:rsidRPr="009F1C8E">
              <w:rPr>
                <w:color w:val="000000"/>
              </w:rPr>
              <w:t>Выдан из кассы работнику организации заем – 4200 руб.</w:t>
            </w:r>
          </w:p>
          <w:p w:rsidR="00065A1E" w:rsidRPr="00284913" w:rsidRDefault="00065A1E" w:rsidP="00BF290B">
            <w:pPr>
              <w:ind w:left="318" w:right="79"/>
              <w:jc w:val="both"/>
            </w:pPr>
            <w:r>
              <w:rPr>
                <w:color w:val="000000"/>
              </w:rPr>
              <w:t>Оформите документы</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1F4B9B" w:rsidRDefault="00065A1E" w:rsidP="000F7D63">
            <w:pPr>
              <w:jc w:val="both"/>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284913" w:rsidRDefault="00065A1E" w:rsidP="00BF290B">
            <w:pPr>
              <w:widowControl w:val="0"/>
              <w:autoSpaceDE w:val="0"/>
              <w:autoSpaceDN w:val="0"/>
              <w:adjustRightInd w:val="0"/>
              <w:jc w:val="both"/>
            </w:pPr>
            <w:r w:rsidRPr="006B44FB">
              <w:t>ПК 1.4. Применять рабочий план счетов бухгалтерского учета организации</w:t>
            </w:r>
          </w:p>
        </w:tc>
        <w:tc>
          <w:tcPr>
            <w:tcW w:w="5471" w:type="dxa"/>
          </w:tcPr>
          <w:p w:rsidR="00065A1E" w:rsidRDefault="00065A1E" w:rsidP="00BF290B">
            <w:pPr>
              <w:jc w:val="both"/>
            </w:pPr>
            <w:r>
              <w:t>Практическая работа</w:t>
            </w:r>
          </w:p>
          <w:p w:rsidR="00065A1E" w:rsidRPr="004252F4" w:rsidRDefault="00065A1E" w:rsidP="00BF290B">
            <w:pPr>
              <w:pStyle w:val="NormalWeb"/>
              <w:spacing w:before="0" w:beforeAutospacing="0" w:after="0" w:afterAutospacing="0"/>
              <w:rPr>
                <w:color w:val="000000"/>
              </w:rPr>
            </w:pPr>
            <w:r w:rsidRPr="004252F4">
              <w:rPr>
                <w:bCs/>
                <w:color w:val="000000"/>
              </w:rPr>
              <w:t>Задание 1:</w:t>
            </w:r>
          </w:p>
          <w:p w:rsidR="00065A1E" w:rsidRPr="004252F4" w:rsidRDefault="00065A1E" w:rsidP="00BF290B">
            <w:pPr>
              <w:pStyle w:val="NormalWeb"/>
              <w:spacing w:before="0" w:beforeAutospacing="0" w:after="0" w:afterAutospacing="0"/>
              <w:rPr>
                <w:color w:val="000000"/>
              </w:rPr>
            </w:pPr>
            <w:r w:rsidRPr="004252F4">
              <w:rPr>
                <w:color w:val="000000"/>
              </w:rPr>
              <w:t>1. Составьте проводки в журнале регистрации хозяйственных операций за сентябрь (табл. 1).</w:t>
            </w:r>
          </w:p>
          <w:p w:rsidR="00065A1E" w:rsidRPr="004252F4" w:rsidRDefault="00065A1E" w:rsidP="00BF290B">
            <w:pPr>
              <w:pStyle w:val="NormalWeb"/>
              <w:spacing w:before="0" w:beforeAutospacing="0" w:after="0" w:afterAutospacing="0"/>
              <w:rPr>
                <w:color w:val="000000"/>
              </w:rPr>
            </w:pPr>
            <w:r w:rsidRPr="004252F4">
              <w:rPr>
                <w:color w:val="000000"/>
              </w:rPr>
              <w:t>2. Откройте и заполните учётные регистры для учёта движения денежных средств на расчётном счёте: журнал-ордер № 2 и ведомость № 2 за сентябрь.</w:t>
            </w:r>
          </w:p>
          <w:p w:rsidR="00065A1E" w:rsidRPr="004252F4" w:rsidRDefault="00065A1E" w:rsidP="00BF290B">
            <w:pPr>
              <w:pStyle w:val="NormalWeb"/>
              <w:spacing w:before="0" w:beforeAutospacing="0" w:after="0" w:afterAutospacing="0"/>
              <w:rPr>
                <w:color w:val="000000"/>
              </w:rPr>
            </w:pPr>
            <w:r w:rsidRPr="004252F4">
              <w:rPr>
                <w:color w:val="000000"/>
              </w:rPr>
              <w:t>Остаток по синтетическому счёту 51 «Расчётные счета» на 01.09.20__г. – 3 000 руб.</w:t>
            </w:r>
          </w:p>
          <w:p w:rsidR="00065A1E" w:rsidRPr="004252F4" w:rsidRDefault="00065A1E" w:rsidP="00BF290B">
            <w:pPr>
              <w:pStyle w:val="NormalWeb"/>
              <w:spacing w:before="0" w:beforeAutospacing="0" w:after="0" w:afterAutospacing="0"/>
              <w:rPr>
                <w:color w:val="000000"/>
              </w:rPr>
            </w:pPr>
            <w:r w:rsidRPr="004252F4">
              <w:rPr>
                <w:bCs/>
                <w:color w:val="000000"/>
              </w:rPr>
              <w:t>Задание 2:</w:t>
            </w:r>
          </w:p>
          <w:p w:rsidR="00065A1E" w:rsidRPr="004252F4" w:rsidRDefault="00065A1E" w:rsidP="00BF290B">
            <w:pPr>
              <w:pStyle w:val="NormalWeb"/>
              <w:spacing w:before="0" w:beforeAutospacing="0" w:after="0" w:afterAutospacing="0"/>
              <w:rPr>
                <w:color w:val="000000"/>
              </w:rPr>
            </w:pPr>
            <w:r w:rsidRPr="004252F4">
              <w:rPr>
                <w:color w:val="000000"/>
              </w:rPr>
              <w:t xml:space="preserve">1. Составьте проводки в журнале регистрации хозяйственных операций за сентябрь </w:t>
            </w:r>
          </w:p>
          <w:p w:rsidR="00065A1E" w:rsidRPr="004252F4" w:rsidRDefault="00065A1E" w:rsidP="00BF290B">
            <w:pPr>
              <w:pStyle w:val="NormalWeb"/>
              <w:spacing w:before="0" w:beforeAutospacing="0" w:after="0" w:afterAutospacing="0"/>
              <w:rPr>
                <w:color w:val="000000"/>
              </w:rPr>
            </w:pPr>
            <w:r w:rsidRPr="004252F4">
              <w:rPr>
                <w:color w:val="000000"/>
              </w:rPr>
              <w:t>2. Откройте и заполните учётные регистры для учёта движения денежных средств на расчётном счёте: журнал-ордер № 2 и ведомость № 2 за сентябрь.</w:t>
            </w:r>
          </w:p>
          <w:p w:rsidR="00065A1E" w:rsidRPr="004252F4" w:rsidRDefault="00065A1E" w:rsidP="00BF290B">
            <w:pPr>
              <w:pStyle w:val="NormalWeb"/>
              <w:spacing w:before="0" w:beforeAutospacing="0" w:after="0" w:afterAutospacing="0"/>
              <w:rPr>
                <w:color w:val="000000"/>
              </w:rPr>
            </w:pPr>
            <w:r w:rsidRPr="004252F4">
              <w:rPr>
                <w:color w:val="000000"/>
              </w:rPr>
              <w:t>Остаток по синтетическому счёту 51 «Расчётные счета» на 01.09.20__г. – 3 000 руб.</w:t>
            </w:r>
          </w:p>
          <w:p w:rsidR="00065A1E" w:rsidRPr="00284913" w:rsidRDefault="00065A1E" w:rsidP="00BF290B">
            <w:pPr>
              <w:jc w:val="both"/>
            </w:pP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0F7D6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284913" w:rsidRDefault="00065A1E" w:rsidP="000F7D63">
            <w:pPr>
              <w:pStyle w:val="Default"/>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304595" w:rsidRDefault="00065A1E" w:rsidP="00BF290B">
            <w:pPr>
              <w:jc w:val="both"/>
            </w:pPr>
            <w:r w:rsidRPr="007478E3">
              <w:t>ПК 1.5 Осуществлять текущую группировку и итоговое обобщение фактов хозяйственной деятельности</w:t>
            </w:r>
          </w:p>
        </w:tc>
        <w:tc>
          <w:tcPr>
            <w:tcW w:w="5471" w:type="dxa"/>
          </w:tcPr>
          <w:p w:rsidR="00065A1E" w:rsidRDefault="00065A1E" w:rsidP="00BF290B">
            <w:pPr>
              <w:jc w:val="both"/>
            </w:pPr>
            <w:r>
              <w:t>Практическая работа</w:t>
            </w:r>
          </w:p>
          <w:p w:rsidR="00065A1E" w:rsidRPr="004252F4" w:rsidRDefault="00065A1E" w:rsidP="00BF290B">
            <w:pPr>
              <w:pStyle w:val="ListParagraph"/>
              <w:shd w:val="clear" w:color="auto" w:fill="FFFFFF"/>
              <w:ind w:left="0"/>
              <w:jc w:val="both"/>
            </w:pPr>
            <w:r w:rsidRPr="004252F4">
              <w:t>Провести инвентаризацию кассы (акт инвентаризации №10) по состоянию на 5 декабря 2018 года. Отразить результаты инвентаризации бухгалтерскими проводками.</w:t>
            </w:r>
          </w:p>
          <w:p w:rsidR="00065A1E" w:rsidRPr="004252F4" w:rsidRDefault="00065A1E" w:rsidP="00BF290B">
            <w:pPr>
              <w:pStyle w:val="ListParagraph"/>
              <w:shd w:val="clear" w:color="auto" w:fill="FFFFFF"/>
              <w:ind w:left="0"/>
              <w:jc w:val="both"/>
            </w:pPr>
            <w:r w:rsidRPr="004252F4">
              <w:t> Приказом руководителя предприятия №95 от 04.10.2021 г. была назначена инвентаризационная комиссия для инвентаризации кассы в следующем составе: председатель комиссии: Егоров П.П. – зам. руководителя; члены комиссии: главный бухгалтер, Мухина И.В. – менеджер.</w:t>
            </w:r>
          </w:p>
          <w:tbl>
            <w:tblPr>
              <w:tblW w:w="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840"/>
              <w:gridCol w:w="838"/>
              <w:gridCol w:w="900"/>
              <w:gridCol w:w="1213"/>
            </w:tblGrid>
            <w:tr w:rsidR="00065A1E" w:rsidRPr="00FF0B7A" w:rsidTr="004252F4">
              <w:trPr>
                <w:trHeight w:val="506"/>
              </w:trPr>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  Название организации</w:t>
                  </w:r>
                </w:p>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  Номера последних ПКО</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  Номера последних РКО</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Денежных средств по данным учета</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Денежных средств по данным инвентаризации</w:t>
                  </w:r>
                </w:p>
              </w:tc>
            </w:tr>
            <w:tr w:rsidR="00065A1E" w:rsidRPr="00FF0B7A" w:rsidTr="004252F4">
              <w:trPr>
                <w:trHeight w:val="244"/>
              </w:trPr>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ОАО «Север»</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2600-00</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2460-00</w:t>
                  </w:r>
                </w:p>
              </w:tc>
            </w:tr>
            <w:tr w:rsidR="00065A1E" w:rsidRPr="00FF0B7A" w:rsidTr="004252F4">
              <w:trPr>
                <w:trHeight w:val="262"/>
              </w:trPr>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ОАО «Юг»</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1000-00</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1030-00</w:t>
                  </w:r>
                </w:p>
              </w:tc>
            </w:tr>
            <w:tr w:rsidR="00065A1E" w:rsidRPr="00FF0B7A" w:rsidTr="004252F4">
              <w:trPr>
                <w:trHeight w:val="244"/>
              </w:trPr>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ОАО «Восток»</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4200-00</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4100-00</w:t>
                  </w:r>
                </w:p>
              </w:tc>
            </w:tr>
            <w:tr w:rsidR="00065A1E" w:rsidRPr="00FF0B7A" w:rsidTr="004252F4">
              <w:trPr>
                <w:trHeight w:val="262"/>
              </w:trPr>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ОАО «Запад»</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4000-00</w:t>
                  </w:r>
                </w:p>
              </w:tc>
              <w:tc>
                <w:tcPr>
                  <w:tcW w:w="0" w:type="auto"/>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vertAlign w:val="superscript"/>
                    </w:rPr>
                  </w:pPr>
                  <w:r w:rsidRPr="004252F4">
                    <w:rPr>
                      <w:sz w:val="18"/>
                      <w:szCs w:val="18"/>
                      <w:vertAlign w:val="superscript"/>
                    </w:rPr>
                    <w:t>4000-00</w:t>
                  </w:r>
                </w:p>
              </w:tc>
            </w:tr>
          </w:tbl>
          <w:p w:rsidR="00065A1E" w:rsidRDefault="00065A1E" w:rsidP="00BF290B">
            <w:pPr>
              <w:ind w:firstLine="708"/>
              <w:jc w:val="both"/>
            </w:pPr>
          </w:p>
          <w:tbl>
            <w:tblPr>
              <w:tblpPr w:leftFromText="180" w:rightFromText="180" w:vertAnchor="text" w:tblpY="1"/>
              <w:tblOverlap w:val="never"/>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992"/>
              <w:gridCol w:w="1455"/>
              <w:gridCol w:w="992"/>
              <w:gridCol w:w="533"/>
            </w:tblGrid>
            <w:tr w:rsidR="00065A1E" w:rsidRPr="00FF0B7A" w:rsidTr="004252F4">
              <w:trPr>
                <w:gridAfter w:val="2"/>
                <w:wAfter w:w="1525" w:type="dxa"/>
                <w:trHeight w:val="500"/>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  Название организации  </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По данным учета</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По данным инвентаризации</w:t>
                  </w:r>
                </w:p>
              </w:tc>
            </w:tr>
            <w:tr w:rsidR="00065A1E" w:rsidRPr="00FF0B7A" w:rsidTr="004252F4">
              <w:trPr>
                <w:gridAfter w:val="1"/>
                <w:wAfter w:w="533" w:type="dxa"/>
                <w:trHeight w:val="500"/>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  Путевок</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  Почтовых марок</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  Путевок</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  Почтовых марок</w:t>
                  </w:r>
                </w:p>
              </w:tc>
            </w:tr>
            <w:tr w:rsidR="00065A1E" w:rsidRPr="00FF0B7A" w:rsidTr="004252F4">
              <w:trPr>
                <w:trHeight w:val="500"/>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ОАО «Север»</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2 шт. по 2500-00</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10 шт. по 15 руб.</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2шт. по 2500-00</w:t>
                  </w:r>
                </w:p>
              </w:tc>
              <w:tc>
                <w:tcPr>
                  <w:tcW w:w="53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5 шт. по 15 руб.</w:t>
                  </w:r>
                </w:p>
              </w:tc>
            </w:tr>
            <w:tr w:rsidR="00065A1E" w:rsidRPr="00FF0B7A" w:rsidTr="004252F4">
              <w:trPr>
                <w:trHeight w:val="513"/>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ОАО «Юг»</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2 шт. по 4000-00</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35 шт. по 15 руб.</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2 шт. по 4000-00</w:t>
                  </w:r>
                </w:p>
              </w:tc>
              <w:tc>
                <w:tcPr>
                  <w:tcW w:w="53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35 шт. по 15-00</w:t>
                  </w:r>
                </w:p>
              </w:tc>
            </w:tr>
            <w:tr w:rsidR="00065A1E" w:rsidRPr="00FF0B7A" w:rsidTr="004252F4">
              <w:trPr>
                <w:trHeight w:val="250"/>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ОАО «Восток»</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c>
                <w:tcPr>
                  <w:tcW w:w="53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r>
            <w:tr w:rsidR="00065A1E" w:rsidRPr="00FF0B7A" w:rsidTr="004252F4">
              <w:trPr>
                <w:trHeight w:val="513"/>
              </w:trPr>
              <w:tc>
                <w:tcPr>
                  <w:tcW w:w="127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ОАО «Запад»</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c>
                <w:tcPr>
                  <w:tcW w:w="1455"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9 шт. по 15 руб.</w:t>
                  </w:r>
                </w:p>
              </w:tc>
              <w:tc>
                <w:tcPr>
                  <w:tcW w:w="992"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w:t>
                  </w:r>
                </w:p>
              </w:tc>
              <w:tc>
                <w:tcPr>
                  <w:tcW w:w="533" w:type="dxa"/>
                  <w:tcBorders>
                    <w:top w:val="single" w:sz="4" w:space="0" w:color="auto"/>
                    <w:left w:val="single" w:sz="4" w:space="0" w:color="auto"/>
                    <w:bottom w:val="single" w:sz="4" w:space="0" w:color="auto"/>
                    <w:right w:val="single" w:sz="4" w:space="0" w:color="auto"/>
                  </w:tcBorders>
                </w:tcPr>
                <w:p w:rsidR="00065A1E" w:rsidRPr="004252F4" w:rsidRDefault="00065A1E" w:rsidP="004252F4">
                  <w:pPr>
                    <w:spacing w:after="200" w:line="276" w:lineRule="auto"/>
                    <w:rPr>
                      <w:sz w:val="18"/>
                      <w:szCs w:val="18"/>
                    </w:rPr>
                  </w:pPr>
                  <w:r w:rsidRPr="004252F4">
                    <w:rPr>
                      <w:sz w:val="18"/>
                      <w:szCs w:val="18"/>
                    </w:rPr>
                    <w:t>5 шт. по 15 руб.</w:t>
                  </w:r>
                </w:p>
              </w:tc>
            </w:tr>
          </w:tbl>
          <w:p w:rsidR="00065A1E" w:rsidRPr="00284913" w:rsidRDefault="00065A1E" w:rsidP="00BF290B">
            <w:pPr>
              <w:ind w:firstLine="708"/>
              <w:jc w:val="both"/>
            </w:pP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CB0E9A">
            <w:pPr>
              <w:pStyle w:val="Default"/>
              <w:jc w:val="both"/>
            </w:pPr>
            <w:r w:rsidRPr="003B43E0">
              <w:t>ПМ.0</w:t>
            </w:r>
            <w:r>
              <w:t>2</w:t>
            </w:r>
            <w:r w:rsidRPr="003B43E0">
              <w:t xml:space="preserve"> Составление и использование бухгалтерской (финансовой) отчетности</w:t>
            </w:r>
          </w:p>
          <w:p w:rsidR="00065A1E" w:rsidRPr="00284913" w:rsidRDefault="00065A1E" w:rsidP="00CB0E9A">
            <w:pPr>
              <w:pStyle w:val="Default"/>
              <w:jc w:val="both"/>
            </w:pPr>
            <w:r w:rsidRPr="003B43E0">
              <w:t>ПМ.0</w:t>
            </w:r>
            <w:r>
              <w:t>3</w:t>
            </w:r>
            <w:r w:rsidRPr="003B43E0">
              <w:t xml:space="preserve"> Выполнение работ по одной или</w:t>
            </w:r>
            <w:r>
              <w:t xml:space="preserve"> </w:t>
            </w:r>
            <w:r w:rsidRPr="003B43E0">
              <w:t>нескольким профессиям рабочих, должностям</w:t>
            </w:r>
            <w:r>
              <w:t xml:space="preserve"> </w:t>
            </w:r>
            <w:r w:rsidRPr="003B43E0">
              <w:t>служащих</w:t>
            </w: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304595" w:rsidRDefault="00065A1E" w:rsidP="00BF290B">
            <w:pPr>
              <w:jc w:val="both"/>
            </w:pPr>
            <w:r w:rsidRPr="007478E3">
              <w:t>ПК 1.6 Использовать цифровые технологии ведения бухгалтерского учета и формирования отчетности</w:t>
            </w:r>
          </w:p>
        </w:tc>
        <w:tc>
          <w:tcPr>
            <w:tcW w:w="5471" w:type="dxa"/>
          </w:tcPr>
          <w:p w:rsidR="00065A1E" w:rsidRDefault="00065A1E" w:rsidP="00BF290B">
            <w:pPr>
              <w:tabs>
                <w:tab w:val="left" w:pos="3405"/>
              </w:tabs>
              <w:jc w:val="both"/>
            </w:pPr>
            <w:r>
              <w:t>Практическое задание</w:t>
            </w:r>
          </w:p>
          <w:p w:rsidR="00065A1E" w:rsidRPr="00284913" w:rsidRDefault="00065A1E" w:rsidP="00BF290B">
            <w:pPr>
              <w:shd w:val="clear" w:color="auto" w:fill="FFFFFF"/>
            </w:pPr>
            <w:r>
              <w:rPr>
                <w:rFonts w:ascii="YS Text" w:hAnsi="YS Text"/>
                <w:color w:val="000000"/>
              </w:rPr>
              <w:t>Задание 1 Ознакомиться с первичными документами, необходимыми при проведении инвентаризации имущества и финансовых обязательств организации</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284913" w:rsidRDefault="00065A1E" w:rsidP="00CB0E9A">
            <w:pPr>
              <w:pStyle w:val="Default"/>
              <w:jc w:val="both"/>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EB3926" w:rsidRDefault="00065A1E" w:rsidP="00BF290B">
            <w:pPr>
              <w:jc w:val="both"/>
            </w:pPr>
            <w:r w:rsidRPr="00C2655B">
              <w:t>ПК 2.1 Проводить инвентаризацию активов и обязательств экономического субъекта и отражать ее результаты</w:t>
            </w:r>
          </w:p>
        </w:tc>
        <w:tc>
          <w:tcPr>
            <w:tcW w:w="5471" w:type="dxa"/>
          </w:tcPr>
          <w:p w:rsidR="00065A1E" w:rsidRDefault="00065A1E" w:rsidP="00BF290B">
            <w:pPr>
              <w:shd w:val="clear" w:color="auto" w:fill="FFFFFF"/>
              <w:rPr>
                <w:rFonts w:ascii="YS Text" w:hAnsi="YS Text"/>
                <w:color w:val="000000"/>
              </w:rPr>
            </w:pPr>
            <w:r>
              <w:rPr>
                <w:rFonts w:ascii="YS Text" w:hAnsi="YS Text"/>
                <w:color w:val="000000"/>
              </w:rPr>
              <w:t>Практическое задание</w:t>
            </w:r>
          </w:p>
          <w:p w:rsidR="00065A1E" w:rsidRDefault="00065A1E" w:rsidP="00BF290B">
            <w:pPr>
              <w:shd w:val="clear" w:color="auto" w:fill="FFFFFF"/>
              <w:rPr>
                <w:rFonts w:ascii="YS Text" w:hAnsi="YS Text"/>
                <w:color w:val="000000"/>
              </w:rPr>
            </w:pPr>
            <w:r>
              <w:rPr>
                <w:rFonts w:ascii="YS Text" w:hAnsi="YS Text"/>
                <w:color w:val="000000"/>
              </w:rPr>
              <w:t>Задание 1 Разработать график проведения инвентаризации имущества и обязательств</w:t>
            </w:r>
          </w:p>
          <w:p w:rsidR="00065A1E" w:rsidRDefault="00065A1E" w:rsidP="00BF290B">
            <w:pPr>
              <w:shd w:val="clear" w:color="auto" w:fill="FFFFFF"/>
              <w:rPr>
                <w:rFonts w:ascii="YS Text" w:hAnsi="YS Text"/>
                <w:color w:val="000000"/>
              </w:rPr>
            </w:pPr>
            <w:r>
              <w:rPr>
                <w:rFonts w:ascii="YS Text" w:hAnsi="YS Text"/>
                <w:color w:val="000000"/>
              </w:rPr>
              <w:t>Организации</w:t>
            </w:r>
          </w:p>
          <w:p w:rsidR="00065A1E" w:rsidRDefault="00065A1E" w:rsidP="00BF290B">
            <w:pPr>
              <w:shd w:val="clear" w:color="auto" w:fill="FFFFFF"/>
              <w:rPr>
                <w:rFonts w:ascii="YS Text" w:hAnsi="YS Text"/>
                <w:color w:val="000000"/>
              </w:rPr>
            </w:pPr>
            <w:r>
              <w:rPr>
                <w:rFonts w:ascii="YS Text" w:hAnsi="YS Text"/>
                <w:color w:val="000000"/>
              </w:rPr>
              <w:t>Задание 2 Оформить приказ о проведении инвентаризации по форме № ИНВ-22.</w:t>
            </w:r>
          </w:p>
          <w:p w:rsidR="00065A1E" w:rsidRDefault="00065A1E" w:rsidP="00BF290B">
            <w:pPr>
              <w:shd w:val="clear" w:color="auto" w:fill="FFFFFF"/>
              <w:rPr>
                <w:rFonts w:ascii="YS Text" w:hAnsi="YS Text"/>
                <w:color w:val="000000"/>
              </w:rPr>
            </w:pPr>
            <w:r>
              <w:rPr>
                <w:rFonts w:ascii="YS Text" w:hAnsi="YS Text"/>
                <w:color w:val="000000"/>
              </w:rPr>
              <w:t>Исходные данные:</w:t>
            </w:r>
          </w:p>
          <w:p w:rsidR="00065A1E" w:rsidRDefault="00065A1E" w:rsidP="00BF290B">
            <w:pPr>
              <w:shd w:val="clear" w:color="auto" w:fill="FFFFFF"/>
              <w:rPr>
                <w:rFonts w:ascii="YS Text" w:hAnsi="YS Text"/>
                <w:color w:val="000000"/>
              </w:rPr>
            </w:pPr>
            <w:r>
              <w:rPr>
                <w:rFonts w:ascii="YS Text" w:hAnsi="YS Text"/>
                <w:color w:val="000000"/>
              </w:rPr>
              <w:t>Организация - ООО «Россиянка»</w:t>
            </w:r>
          </w:p>
          <w:p w:rsidR="00065A1E" w:rsidRDefault="00065A1E" w:rsidP="00BF290B">
            <w:pPr>
              <w:shd w:val="clear" w:color="auto" w:fill="FFFFFF"/>
              <w:rPr>
                <w:rFonts w:ascii="YS Text" w:hAnsi="YS Text"/>
                <w:color w:val="000000"/>
              </w:rPr>
            </w:pPr>
            <w:r>
              <w:rPr>
                <w:rFonts w:ascii="YS Text" w:hAnsi="YS Text"/>
                <w:color w:val="000000"/>
              </w:rPr>
              <w:t>Приказ № 119 от 01.02. 20... года</w:t>
            </w:r>
          </w:p>
          <w:p w:rsidR="00065A1E" w:rsidRDefault="00065A1E" w:rsidP="00BF290B">
            <w:pPr>
              <w:shd w:val="clear" w:color="auto" w:fill="FFFFFF"/>
              <w:rPr>
                <w:rFonts w:ascii="YS Text" w:hAnsi="YS Text"/>
                <w:color w:val="000000"/>
              </w:rPr>
            </w:pPr>
            <w:r>
              <w:rPr>
                <w:rFonts w:ascii="YS Text" w:hAnsi="YS Text"/>
                <w:color w:val="000000"/>
              </w:rPr>
              <w:t>Инвентаризация основных средств</w:t>
            </w:r>
          </w:p>
          <w:p w:rsidR="00065A1E" w:rsidRDefault="00065A1E" w:rsidP="00BF290B">
            <w:pPr>
              <w:shd w:val="clear" w:color="auto" w:fill="FFFFFF"/>
              <w:rPr>
                <w:rFonts w:ascii="YS Text" w:hAnsi="YS Text"/>
                <w:color w:val="000000"/>
              </w:rPr>
            </w:pPr>
            <w:r>
              <w:rPr>
                <w:rFonts w:ascii="YS Text" w:hAnsi="YS Text"/>
                <w:color w:val="000000"/>
              </w:rPr>
              <w:t>Место проведения – склад № 2</w:t>
            </w:r>
          </w:p>
          <w:p w:rsidR="00065A1E" w:rsidRDefault="00065A1E" w:rsidP="00BF290B">
            <w:pPr>
              <w:shd w:val="clear" w:color="auto" w:fill="FFFFFF"/>
              <w:rPr>
                <w:rFonts w:ascii="YS Text" w:hAnsi="YS Text"/>
                <w:color w:val="000000"/>
              </w:rPr>
            </w:pPr>
            <w:r>
              <w:rPr>
                <w:rFonts w:ascii="YS Text" w:hAnsi="YS Text"/>
                <w:color w:val="000000"/>
              </w:rPr>
              <w:t>Причина инвентаризации: контрольная проверка</w:t>
            </w:r>
          </w:p>
          <w:p w:rsidR="00065A1E" w:rsidRDefault="00065A1E" w:rsidP="00BF290B">
            <w:pPr>
              <w:shd w:val="clear" w:color="auto" w:fill="FFFFFF"/>
              <w:rPr>
                <w:rFonts w:ascii="YS Text" w:hAnsi="YS Text"/>
                <w:color w:val="000000"/>
              </w:rPr>
            </w:pPr>
            <w:r>
              <w:rPr>
                <w:rFonts w:ascii="YS Text" w:hAnsi="YS Text"/>
                <w:color w:val="000000"/>
              </w:rPr>
              <w:t>Срок проведения инвентаризации 01.-03.02. 20...г.</w:t>
            </w:r>
          </w:p>
          <w:p w:rsidR="00065A1E" w:rsidRDefault="00065A1E" w:rsidP="00BF290B">
            <w:pPr>
              <w:shd w:val="clear" w:color="auto" w:fill="FFFFFF"/>
              <w:rPr>
                <w:rFonts w:ascii="YS Text" w:hAnsi="YS Text"/>
                <w:color w:val="000000"/>
              </w:rPr>
            </w:pPr>
            <w:r>
              <w:rPr>
                <w:rFonts w:ascii="YS Text" w:hAnsi="YS Text"/>
                <w:color w:val="000000"/>
              </w:rPr>
              <w:t>Члены комиссии – ФИО студентов группы.</w:t>
            </w:r>
          </w:p>
          <w:p w:rsidR="00065A1E" w:rsidRDefault="00065A1E" w:rsidP="00BF290B">
            <w:pPr>
              <w:shd w:val="clear" w:color="auto" w:fill="FFFFFF"/>
              <w:rPr>
                <w:rFonts w:ascii="YS Text" w:hAnsi="YS Text"/>
                <w:color w:val="000000"/>
              </w:rPr>
            </w:pPr>
            <w:r>
              <w:rPr>
                <w:rFonts w:ascii="YS Text" w:hAnsi="YS Text"/>
                <w:color w:val="000000"/>
              </w:rPr>
              <w:t>Задание 3 Зарегистрировать приказ № 119 в журнале учета контроля за выполнением приказов</w:t>
            </w:r>
          </w:p>
          <w:p w:rsidR="00065A1E" w:rsidRPr="00284913" w:rsidRDefault="00065A1E" w:rsidP="00BF290B">
            <w:pPr>
              <w:shd w:val="clear" w:color="auto" w:fill="FFFFFF"/>
            </w:pPr>
            <w:r>
              <w:rPr>
                <w:rFonts w:ascii="YS Text" w:hAnsi="YS Text"/>
                <w:color w:val="000000"/>
              </w:rPr>
              <w:t>(постановлений, распоряжений) о проведении инвентаризации по форме № ИНВ-23.</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284913" w:rsidRDefault="00065A1E" w:rsidP="00CB0E9A">
            <w:pPr>
              <w:pStyle w:val="Default"/>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EB3926" w:rsidRDefault="00065A1E" w:rsidP="00BF290B">
            <w:pPr>
              <w:jc w:val="both"/>
            </w:pPr>
            <w:r w:rsidRPr="00C2655B">
              <w:t>ПК 2.2 Формировать бухгалтерскую (финансовую) и налоговую отчетность</w:t>
            </w:r>
          </w:p>
        </w:tc>
        <w:tc>
          <w:tcPr>
            <w:tcW w:w="5471" w:type="dxa"/>
          </w:tcPr>
          <w:p w:rsidR="00065A1E" w:rsidRDefault="00065A1E" w:rsidP="00BF290B">
            <w:pPr>
              <w:jc w:val="both"/>
            </w:pPr>
            <w:r>
              <w:t>Практическое задание</w:t>
            </w:r>
          </w:p>
          <w:p w:rsidR="00065A1E" w:rsidRDefault="00065A1E" w:rsidP="00BF290B">
            <w:pPr>
              <w:shd w:val="clear" w:color="auto" w:fill="FFFFFF"/>
              <w:rPr>
                <w:rFonts w:ascii="YS Text" w:hAnsi="YS Text"/>
                <w:color w:val="000000"/>
              </w:rPr>
            </w:pPr>
            <w:r>
              <w:rPr>
                <w:rFonts w:ascii="YS Text" w:hAnsi="YS Text"/>
                <w:color w:val="000000"/>
              </w:rPr>
              <w:t>Задание. В результате инвентаризации на складе торговой организации была выявлена</w:t>
            </w:r>
          </w:p>
          <w:p w:rsidR="00065A1E" w:rsidRDefault="00065A1E" w:rsidP="00BF290B">
            <w:pPr>
              <w:shd w:val="clear" w:color="auto" w:fill="FFFFFF"/>
              <w:rPr>
                <w:rFonts w:ascii="YS Text" w:hAnsi="YS Text"/>
                <w:color w:val="000000"/>
              </w:rPr>
            </w:pPr>
            <w:r>
              <w:rPr>
                <w:rFonts w:ascii="YS Text" w:hAnsi="YS Text"/>
                <w:color w:val="000000"/>
              </w:rPr>
              <w:t>недостача 50 кг муки в/с по цене 17 рублей за 1 кг на общую сумму 850 рублей и излишек муки</w:t>
            </w:r>
          </w:p>
          <w:p w:rsidR="00065A1E" w:rsidRDefault="00065A1E" w:rsidP="00BF290B">
            <w:pPr>
              <w:shd w:val="clear" w:color="auto" w:fill="FFFFFF"/>
              <w:rPr>
                <w:rFonts w:ascii="YS Text" w:hAnsi="YS Text"/>
                <w:color w:val="000000"/>
              </w:rPr>
            </w:pPr>
            <w:r>
              <w:rPr>
                <w:rFonts w:ascii="YS Text" w:hAnsi="YS Text"/>
                <w:color w:val="000000"/>
              </w:rPr>
              <w:t>1-го сорта 100 кг по цене 15 рублей за 1 кг. Руководитель организации принял решение о зачете недостачи излишками. Окончательный излишек муки 1-го сорта принимается к учету по</w:t>
            </w:r>
          </w:p>
          <w:p w:rsidR="00065A1E" w:rsidRDefault="00065A1E" w:rsidP="00BF290B">
            <w:pPr>
              <w:shd w:val="clear" w:color="auto" w:fill="FFFFFF"/>
              <w:rPr>
                <w:rFonts w:ascii="YS Text" w:hAnsi="YS Text"/>
                <w:color w:val="000000"/>
              </w:rPr>
            </w:pPr>
            <w:r>
              <w:rPr>
                <w:rFonts w:ascii="YS Text" w:hAnsi="YS Text"/>
                <w:color w:val="000000"/>
              </w:rPr>
              <w:t>рыночной цене 15,50 рублей за 1 кг.</w:t>
            </w:r>
          </w:p>
          <w:p w:rsidR="00065A1E" w:rsidRPr="00284913" w:rsidRDefault="00065A1E" w:rsidP="00BF290B">
            <w:pPr>
              <w:shd w:val="clear" w:color="auto" w:fill="FFFFFF"/>
            </w:pPr>
            <w:r>
              <w:rPr>
                <w:rFonts w:ascii="YS Text" w:hAnsi="YS Text"/>
                <w:color w:val="000000"/>
              </w:rPr>
              <w:t>Сделать проводки.</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84913" w:rsidRDefault="00065A1E" w:rsidP="00CB0E9A">
            <w:pPr>
              <w:pStyle w:val="Default"/>
              <w:jc w:val="both"/>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EB3926" w:rsidRDefault="00065A1E" w:rsidP="00BF290B">
            <w:r w:rsidRPr="00C2655B">
              <w:t>ПК 2.3 Оценивать достоверность формирования бухгалтерской (финансовой) и налоговой отчетности</w:t>
            </w:r>
          </w:p>
        </w:tc>
        <w:tc>
          <w:tcPr>
            <w:tcW w:w="5471" w:type="dxa"/>
          </w:tcPr>
          <w:p w:rsidR="00065A1E" w:rsidRDefault="00065A1E" w:rsidP="00BF290B">
            <w:pPr>
              <w:jc w:val="both"/>
            </w:pPr>
            <w:r>
              <w:t>Опрос</w:t>
            </w:r>
          </w:p>
          <w:p w:rsidR="00065A1E" w:rsidRDefault="00065A1E" w:rsidP="00BF290B">
            <w:pPr>
              <w:shd w:val="clear" w:color="auto" w:fill="FFFFFF"/>
              <w:rPr>
                <w:rFonts w:ascii="YS Text" w:hAnsi="YS Text"/>
                <w:color w:val="000000"/>
              </w:rPr>
            </w:pPr>
            <w:r>
              <w:rPr>
                <w:rFonts w:ascii="YS Text" w:hAnsi="YS Text"/>
                <w:color w:val="000000"/>
              </w:rPr>
              <w:t>1 Что следует понимать под инвентаризацией?</w:t>
            </w:r>
          </w:p>
          <w:p w:rsidR="00065A1E" w:rsidRDefault="00065A1E" w:rsidP="00BF290B">
            <w:pPr>
              <w:shd w:val="clear" w:color="auto" w:fill="FFFFFF"/>
              <w:rPr>
                <w:rFonts w:ascii="YS Text" w:hAnsi="YS Text"/>
                <w:color w:val="000000"/>
              </w:rPr>
            </w:pPr>
            <w:r>
              <w:rPr>
                <w:rFonts w:ascii="YS Text" w:hAnsi="YS Text"/>
                <w:color w:val="000000"/>
              </w:rPr>
              <w:t>2 Перечислите основные цели инвентаризации.</w:t>
            </w:r>
          </w:p>
          <w:p w:rsidR="00065A1E" w:rsidRDefault="00065A1E" w:rsidP="00BF290B">
            <w:pPr>
              <w:shd w:val="clear" w:color="auto" w:fill="FFFFFF"/>
              <w:rPr>
                <w:rFonts w:ascii="YS Text" w:hAnsi="YS Text"/>
                <w:color w:val="000000"/>
              </w:rPr>
            </w:pPr>
            <w:r>
              <w:rPr>
                <w:rFonts w:ascii="YS Text" w:hAnsi="YS Text"/>
                <w:color w:val="000000"/>
              </w:rPr>
              <w:t>3 Что является главными целями проведения бухгалтерской инвентаризации имущества и</w:t>
            </w:r>
          </w:p>
          <w:p w:rsidR="00065A1E" w:rsidRDefault="00065A1E" w:rsidP="00BF290B">
            <w:pPr>
              <w:shd w:val="clear" w:color="auto" w:fill="FFFFFF"/>
              <w:rPr>
                <w:rFonts w:ascii="YS Text" w:hAnsi="YS Text"/>
                <w:color w:val="000000"/>
              </w:rPr>
            </w:pPr>
            <w:r>
              <w:rPr>
                <w:rFonts w:ascii="YS Text" w:hAnsi="YS Text"/>
                <w:color w:val="000000"/>
              </w:rPr>
              <w:t>обязательств организации?</w:t>
            </w:r>
          </w:p>
          <w:p w:rsidR="00065A1E" w:rsidRDefault="00065A1E" w:rsidP="00BF290B">
            <w:pPr>
              <w:shd w:val="clear" w:color="auto" w:fill="FFFFFF"/>
              <w:rPr>
                <w:rFonts w:ascii="YS Text" w:hAnsi="YS Text"/>
                <w:color w:val="000000"/>
              </w:rPr>
            </w:pPr>
            <w:r>
              <w:rPr>
                <w:rFonts w:ascii="YS Text" w:hAnsi="YS Text"/>
                <w:color w:val="000000"/>
              </w:rPr>
              <w:t>4 В каких случаях проведение инвентаризаций обязательно?</w:t>
            </w:r>
          </w:p>
          <w:p w:rsidR="00065A1E" w:rsidRDefault="00065A1E" w:rsidP="00BF290B">
            <w:pPr>
              <w:shd w:val="clear" w:color="auto" w:fill="FFFFFF"/>
              <w:rPr>
                <w:rFonts w:ascii="YS Text" w:hAnsi="YS Text"/>
                <w:color w:val="000000"/>
              </w:rPr>
            </w:pPr>
            <w:r>
              <w:rPr>
                <w:rFonts w:ascii="YS Text" w:hAnsi="YS Text"/>
                <w:color w:val="000000"/>
              </w:rPr>
              <w:t>5 Назовите сроки инвентаризации имущества организации.</w:t>
            </w:r>
          </w:p>
          <w:p w:rsidR="00065A1E" w:rsidRPr="00284913" w:rsidRDefault="00065A1E" w:rsidP="00BF290B">
            <w:pPr>
              <w:shd w:val="clear" w:color="auto" w:fill="FFFFFF"/>
            </w:pPr>
            <w:r>
              <w:rPr>
                <w:rFonts w:ascii="YS Text" w:hAnsi="YS Text"/>
                <w:color w:val="000000"/>
              </w:rPr>
              <w:t>6. Перечислите виды инвентаризации.</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Pr="00284913" w:rsidRDefault="00065A1E" w:rsidP="00CB0E9A">
            <w:pPr>
              <w:pStyle w:val="Default"/>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E50F66" w:rsidRDefault="00065A1E" w:rsidP="00BF290B">
            <w:pPr>
              <w:jc w:val="both"/>
            </w:pPr>
            <w:r w:rsidRPr="00C2655B">
              <w:t>ПК 2.4 Проводить анализ бухгалтерской (финансовой) отчетности</w:t>
            </w:r>
          </w:p>
        </w:tc>
        <w:tc>
          <w:tcPr>
            <w:tcW w:w="5471" w:type="dxa"/>
          </w:tcPr>
          <w:p w:rsidR="00065A1E" w:rsidRPr="00555225" w:rsidRDefault="00065A1E" w:rsidP="00BF290B">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CB0E9A">
            <w:pPr>
              <w:widowControl w:val="0"/>
              <w:tabs>
                <w:tab w:val="left" w:pos="3974"/>
                <w:tab w:val="left" w:pos="4116"/>
              </w:tabs>
              <w:autoSpaceDE w:val="0"/>
              <w:autoSpaceDN w:val="0"/>
              <w:adjustRightInd w:val="0"/>
              <w:spacing w:line="239" w:lineRule="auto"/>
              <w:ind w:left="5" w:right="176"/>
              <w:jc w:val="both"/>
            </w:pPr>
          </w:p>
        </w:tc>
        <w:tc>
          <w:tcPr>
            <w:tcW w:w="3265" w:type="dxa"/>
          </w:tcPr>
          <w:p w:rsidR="00065A1E" w:rsidRPr="00284913" w:rsidRDefault="00065A1E" w:rsidP="00BF290B">
            <w:pPr>
              <w:jc w:val="both"/>
            </w:pPr>
            <w:r w:rsidRPr="00284913">
              <w:t>Обеспечение достижение ПР в полном объеме. Обеспечение личностно</w:t>
            </w:r>
            <w:r>
              <w:t xml:space="preserve"> </w:t>
            </w:r>
            <w:r w:rsidRPr="00284913">
              <w:t>ориентированного подхода для разных категорий обучающихся. Формирование индивидуальных образовательных траекторий</w:t>
            </w:r>
          </w:p>
        </w:tc>
      </w:tr>
      <w:tr w:rsidR="00065A1E" w:rsidRPr="00284913" w:rsidTr="005918B9">
        <w:trPr>
          <w:trHeight w:val="569"/>
        </w:trPr>
        <w:tc>
          <w:tcPr>
            <w:tcW w:w="2748" w:type="dxa"/>
          </w:tcPr>
          <w:p w:rsidR="00065A1E" w:rsidRPr="00E50F66" w:rsidRDefault="00065A1E" w:rsidP="00BF290B">
            <w:pPr>
              <w:jc w:val="both"/>
            </w:pPr>
            <w:r w:rsidRPr="00C2655B">
              <w:t>ПК 2.5 Составлять финансовую модель бизнес-плана</w:t>
            </w:r>
          </w:p>
        </w:tc>
        <w:tc>
          <w:tcPr>
            <w:tcW w:w="5471" w:type="dxa"/>
          </w:tcPr>
          <w:p w:rsidR="00065A1E" w:rsidRDefault="00065A1E" w:rsidP="00BF290B">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826" w:type="dxa"/>
          </w:tcPr>
          <w:p w:rsidR="00065A1E" w:rsidRDefault="00065A1E" w:rsidP="00BF290B">
            <w:pPr>
              <w:jc w:val="both"/>
            </w:pPr>
            <w:r>
              <w:t>Статистика</w:t>
            </w:r>
          </w:p>
          <w:p w:rsidR="00065A1E" w:rsidRDefault="00065A1E" w:rsidP="00BF290B">
            <w:pPr>
              <w:jc w:val="both"/>
            </w:pPr>
            <w:r>
              <w:t>Налоги и налогообложение</w:t>
            </w:r>
          </w:p>
          <w:p w:rsidR="00065A1E" w:rsidRPr="002C328E" w:rsidRDefault="00065A1E" w:rsidP="00CB0E9A">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2C328E">
              <w:rPr>
                <w:bCs/>
              </w:rPr>
              <w:t>ПМ.01Ведение бухгалтерского и налогового учета</w:t>
            </w:r>
          </w:p>
          <w:p w:rsidR="00065A1E" w:rsidRDefault="00065A1E" w:rsidP="00CB0E9A">
            <w:pPr>
              <w:widowControl w:val="0"/>
              <w:tabs>
                <w:tab w:val="left" w:pos="3974"/>
                <w:tab w:val="left" w:pos="4116"/>
              </w:tabs>
              <w:autoSpaceDE w:val="0"/>
              <w:autoSpaceDN w:val="0"/>
              <w:adjustRightInd w:val="0"/>
              <w:spacing w:line="239" w:lineRule="auto"/>
              <w:ind w:left="5" w:right="176"/>
              <w:jc w:val="both"/>
            </w:pPr>
          </w:p>
        </w:tc>
        <w:tc>
          <w:tcPr>
            <w:tcW w:w="3265" w:type="dxa"/>
          </w:tcPr>
          <w:p w:rsidR="00065A1E" w:rsidRDefault="00065A1E" w:rsidP="00BF290B">
            <w:pPr>
              <w:jc w:val="both"/>
            </w:pPr>
            <w:r w:rsidRPr="003D5917">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bl>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rPr>
          <w:b/>
          <w:bCs/>
        </w:rPr>
      </w:pPr>
      <w:r w:rsidRPr="002872A2">
        <w:rPr>
          <w:b/>
          <w:bCs/>
        </w:rPr>
        <w:t>3.3. Индивидуальный проект как форма организации образовательной деятельности по реализации основной образовательной программы среднего профессионального образования с учетом профессиональной направленности</w:t>
      </w:r>
    </w:p>
    <w:p w:rsidR="00065A1E" w:rsidRDefault="00065A1E" w:rsidP="002872A2">
      <w:pPr>
        <w:jc w:val="both"/>
      </w:pPr>
    </w:p>
    <w:p w:rsidR="00065A1E" w:rsidRPr="00AE2426" w:rsidRDefault="00065A1E" w:rsidP="002872A2">
      <w:pPr>
        <w:jc w:val="both"/>
        <w:rPr>
          <w:b/>
          <w:bCs/>
        </w:rPr>
      </w:pPr>
      <w:r w:rsidRPr="00AE2426">
        <w:rPr>
          <w:b/>
          <w:bCs/>
        </w:rPr>
        <w:t>Не предусмотрен</w:t>
      </w:r>
    </w:p>
    <w:p w:rsidR="00065A1E" w:rsidRPr="002872A2" w:rsidRDefault="00065A1E" w:rsidP="002872A2">
      <w:pPr>
        <w:autoSpaceDE w:val="0"/>
        <w:autoSpaceDN w:val="0"/>
        <w:adjustRightInd w:val="0"/>
        <w:ind w:left="-709"/>
        <w:jc w:val="both"/>
        <w:rPr>
          <w:color w:val="000000"/>
        </w:rPr>
      </w:pPr>
    </w:p>
    <w:p w:rsidR="00065A1E" w:rsidRDefault="00065A1E" w:rsidP="00FB7055">
      <w:pPr>
        <w:jc w:val="both"/>
        <w:rPr>
          <w:b/>
        </w:rPr>
        <w:sectPr w:rsidR="00065A1E" w:rsidSect="003D1899">
          <w:pgSz w:w="16838" w:h="11906" w:orient="landscape"/>
          <w:pgMar w:top="709" w:right="1134" w:bottom="850" w:left="1985" w:header="708" w:footer="708" w:gutter="0"/>
          <w:cols w:space="720"/>
          <w:docGrid w:linePitch="326"/>
        </w:sectPr>
      </w:pPr>
    </w:p>
    <w:p w:rsidR="00065A1E" w:rsidRPr="00FB7055" w:rsidRDefault="00065A1E" w:rsidP="00FB7055">
      <w:pPr>
        <w:jc w:val="both"/>
        <w:rPr>
          <w:b/>
        </w:rPr>
      </w:pPr>
      <w:r w:rsidRPr="00FB7055">
        <w:rPr>
          <w:b/>
        </w:rPr>
        <w:t>3.4. Обоснование применения технологий дистанционного и электронного обучения для определенных элементов содержания общеобразовательной дисциплины</w:t>
      </w:r>
    </w:p>
    <w:p w:rsidR="00065A1E" w:rsidRPr="00FB7055" w:rsidRDefault="00065A1E" w:rsidP="00FB7055">
      <w:pPr>
        <w:jc w:val="both"/>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5"/>
        <w:gridCol w:w="8647"/>
        <w:gridCol w:w="4848"/>
      </w:tblGrid>
      <w:tr w:rsidR="00065A1E" w:rsidRPr="00FB7055" w:rsidTr="00C04045">
        <w:tc>
          <w:tcPr>
            <w:tcW w:w="1815" w:type="dxa"/>
          </w:tcPr>
          <w:p w:rsidR="00065A1E" w:rsidRPr="00FB7055" w:rsidRDefault="00065A1E" w:rsidP="00FB7055">
            <w:pPr>
              <w:jc w:val="center"/>
            </w:pPr>
            <w:r w:rsidRPr="00FB7055">
              <w:t xml:space="preserve">Цифровые </w:t>
            </w:r>
          </w:p>
          <w:p w:rsidR="00065A1E" w:rsidRPr="00FB7055" w:rsidRDefault="00065A1E" w:rsidP="00FB7055">
            <w:pPr>
              <w:jc w:val="center"/>
            </w:pPr>
            <w:r w:rsidRPr="00FB7055">
              <w:t>инструменты</w:t>
            </w:r>
          </w:p>
        </w:tc>
        <w:tc>
          <w:tcPr>
            <w:tcW w:w="8647" w:type="dxa"/>
          </w:tcPr>
          <w:p w:rsidR="00065A1E" w:rsidRPr="00FB7055" w:rsidRDefault="00065A1E" w:rsidP="00FB7055">
            <w:pPr>
              <w:jc w:val="center"/>
            </w:pPr>
            <w:r w:rsidRPr="00FB7055">
              <w:t>Применение цифровых инструментов для достижения результатов общеобразовательной дисциплины</w:t>
            </w:r>
          </w:p>
        </w:tc>
        <w:tc>
          <w:tcPr>
            <w:tcW w:w="4848" w:type="dxa"/>
          </w:tcPr>
          <w:p w:rsidR="00065A1E" w:rsidRPr="00FB7055" w:rsidRDefault="00065A1E" w:rsidP="00FB7055">
            <w:pPr>
              <w:jc w:val="center"/>
            </w:pPr>
            <w:r w:rsidRPr="00FB7055">
              <w:t>Запись в реестре разрешенного программного обеспечения</w:t>
            </w:r>
          </w:p>
        </w:tc>
      </w:tr>
      <w:tr w:rsidR="00065A1E" w:rsidRPr="00FB7055" w:rsidTr="00C04045">
        <w:tc>
          <w:tcPr>
            <w:tcW w:w="1815" w:type="dxa"/>
          </w:tcPr>
          <w:p w:rsidR="00065A1E" w:rsidRPr="00FB7055" w:rsidRDefault="00065A1E" w:rsidP="00FB7055">
            <w:pPr>
              <w:shd w:val="clear" w:color="auto" w:fill="FFFFFF"/>
              <w:outlineLvl w:val="2"/>
              <w:rPr>
                <w:bCs/>
              </w:rPr>
            </w:pPr>
            <w:r w:rsidRPr="00FB7055">
              <w:rPr>
                <w:bCs/>
              </w:rPr>
              <w:t>«Яндекс. Диск</w:t>
            </w:r>
          </w:p>
          <w:p w:rsidR="00065A1E" w:rsidRPr="00FB7055" w:rsidRDefault="00065A1E" w:rsidP="00FB7055">
            <w:pPr>
              <w:shd w:val="clear" w:color="auto" w:fill="FFFFFF"/>
              <w:outlineLvl w:val="2"/>
              <w:rPr>
                <w:bCs/>
              </w:rPr>
            </w:pPr>
            <w:r w:rsidRPr="00FB7055">
              <w:rPr>
                <w:bCs/>
              </w:rPr>
              <w:t>(для Windows)»</w:t>
            </w:r>
          </w:p>
          <w:p w:rsidR="00065A1E" w:rsidRPr="00FB7055" w:rsidRDefault="00065A1E" w:rsidP="00FB7055"/>
        </w:tc>
        <w:tc>
          <w:tcPr>
            <w:tcW w:w="8647" w:type="dxa"/>
          </w:tcPr>
          <w:p w:rsidR="00065A1E" w:rsidRPr="00FB7055" w:rsidRDefault="00065A1E" w:rsidP="00FB7055">
            <w:pPr>
              <w:jc w:val="both"/>
            </w:pPr>
            <w:r w:rsidRPr="00FB7055">
              <w:rPr>
                <w:shd w:val="clear" w:color="auto" w:fill="FFFFFF"/>
              </w:rPr>
              <w:t>ПО Яндекс. Диск предоставляет пользователю функциональную возможность хранения и передачи файлов. Набор основных функциональных характеристик ПО включает: Хранение файлов. Взаимодействие с сохраненными при помощи ПО файлами: Просмотр сохраненных файлов; Поиск по сохраненным файлам; Скачивание сохраненных файлов; Переименование сохраненных файлов; Удаление сохраненных файлов; Просмотр истории изменения файлов; Создание папок; Переименование папок; Удаление папок; Перемещение файлов между папками. Увеличение доступного объема хранимой информации. Синхронизация локальных папок с файлами и папками на удаленном источнике. Взаимодействие заметками: Создание заметки; Удаление заметки; Редактирование заметки.</w:t>
            </w:r>
          </w:p>
        </w:tc>
        <w:tc>
          <w:tcPr>
            <w:tcW w:w="4848" w:type="dxa"/>
          </w:tcPr>
          <w:p w:rsidR="00065A1E" w:rsidRPr="00FB7055" w:rsidRDefault="00065A1E" w:rsidP="00FB7055">
            <w:pPr>
              <w:jc w:val="both"/>
            </w:pPr>
            <w:r w:rsidRPr="00FB7055">
              <w:rPr>
                <w:color w:val="000000"/>
                <w:shd w:val="clear" w:color="auto" w:fill="FFFFFF"/>
              </w:rPr>
              <w:t>Запись в реестре </w:t>
            </w:r>
            <w:hyperlink r:id="rId11" w:tgtFrame="_blank" w:history="1">
              <w:r w:rsidRPr="00FB7055">
                <w:rPr>
                  <w:color w:val="203983"/>
                  <w:u w:val="single"/>
                  <w:shd w:val="clear" w:color="auto" w:fill="FFFFFF"/>
                </w:rPr>
                <w:t>№12152 от 30.11.2021</w:t>
              </w:r>
            </w:hyperlink>
            <w:r w:rsidRPr="00FB7055">
              <w:rPr>
                <w:color w:val="000000"/>
                <w:shd w:val="clear" w:color="auto" w:fill="FFFFFF"/>
              </w:rPr>
              <w:t> произведена на основании поручения Министерства цифрового развития, связи и массовых коммуникаций Российской Федерации от </w:t>
            </w:r>
            <w:hyperlink r:id="rId12" w:tgtFrame="_blank" w:history="1">
              <w:r w:rsidRPr="00FB7055">
                <w:rPr>
                  <w:color w:val="203983"/>
                  <w:u w:val="single"/>
                  <w:shd w:val="clear" w:color="auto" w:fill="FFFFFF"/>
                </w:rPr>
                <w:t>30.11.2021</w:t>
              </w:r>
            </w:hyperlink>
            <w:r w:rsidRPr="00FB7055">
              <w:rPr>
                <w:color w:val="000000"/>
                <w:shd w:val="clear" w:color="auto" w:fill="FFFFFF"/>
              </w:rPr>
              <w:t> по протоколу заседания экспертного совета от </w:t>
            </w:r>
            <w:hyperlink r:id="rId13" w:tgtFrame="_blank" w:history="1">
              <w:r w:rsidRPr="00FB7055">
                <w:rPr>
                  <w:color w:val="203983"/>
                  <w:u w:val="single"/>
                  <w:shd w:val="clear" w:color="auto" w:fill="FFFFFF"/>
                </w:rPr>
                <w:t>15.11.2021 №1414пр</w:t>
              </w:r>
            </w:hyperlink>
          </w:p>
        </w:tc>
      </w:tr>
      <w:tr w:rsidR="00065A1E" w:rsidRPr="00FB7055" w:rsidTr="00C04045">
        <w:tc>
          <w:tcPr>
            <w:tcW w:w="1815" w:type="dxa"/>
          </w:tcPr>
          <w:p w:rsidR="00065A1E" w:rsidRPr="00FB7055" w:rsidRDefault="00065A1E" w:rsidP="00FB7055">
            <w:pPr>
              <w:keepNext/>
              <w:shd w:val="clear" w:color="auto" w:fill="FFFFFF"/>
              <w:outlineLvl w:val="1"/>
              <w:rPr>
                <w:bCs/>
                <w:iCs/>
              </w:rPr>
            </w:pPr>
            <w:r w:rsidRPr="00FB7055">
              <w:rPr>
                <w:bCs/>
                <w:iCs/>
              </w:rPr>
              <w:t>Яндекс. Почта</w:t>
            </w:r>
          </w:p>
          <w:p w:rsidR="00065A1E" w:rsidRPr="00FB7055" w:rsidRDefault="00065A1E" w:rsidP="00FB7055">
            <w:pPr>
              <w:shd w:val="clear" w:color="auto" w:fill="FFFFFF"/>
              <w:jc w:val="both"/>
              <w:outlineLvl w:val="2"/>
              <w:rPr>
                <w:bCs/>
                <w:lang w:val="en-US"/>
              </w:rPr>
            </w:pPr>
          </w:p>
        </w:tc>
        <w:tc>
          <w:tcPr>
            <w:tcW w:w="8647" w:type="dxa"/>
          </w:tcPr>
          <w:p w:rsidR="00065A1E" w:rsidRPr="00FB7055" w:rsidRDefault="00065A1E" w:rsidP="00FB7055">
            <w:pPr>
              <w:jc w:val="both"/>
              <w:rPr>
                <w:shd w:val="clear" w:color="auto" w:fill="FFFFFF"/>
              </w:rPr>
            </w:pPr>
            <w:r w:rsidRPr="00FB7055">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4848" w:type="dxa"/>
          </w:tcPr>
          <w:p w:rsidR="00065A1E" w:rsidRPr="00FB7055" w:rsidRDefault="00065A1E" w:rsidP="00FB7055">
            <w:pPr>
              <w:jc w:val="both"/>
              <w:rPr>
                <w:shd w:val="clear" w:color="auto" w:fill="FFFFFF"/>
              </w:rPr>
            </w:pPr>
            <w:r w:rsidRPr="00FB7055">
              <w:rPr>
                <w:color w:val="000000"/>
                <w:shd w:val="clear" w:color="auto" w:fill="FFFFFF"/>
              </w:rPr>
              <w:t>Запись в реестре №6862 от 16.07.2020 произведена на основании приказа Министерства цифрового развития, связи и массовых коммуникаций Российской Федерации от </w:t>
            </w:r>
            <w:hyperlink r:id="rId14" w:tgtFrame="_blank" w:history="1">
              <w:r w:rsidRPr="00FB7055">
                <w:rPr>
                  <w:color w:val="203983"/>
                  <w:u w:val="single"/>
                  <w:shd w:val="clear" w:color="auto" w:fill="FFFFFF"/>
                </w:rPr>
                <w:t>15.07.2020 №333</w:t>
              </w:r>
            </w:hyperlink>
          </w:p>
        </w:tc>
      </w:tr>
      <w:tr w:rsidR="00065A1E" w:rsidRPr="00FB7055" w:rsidTr="00C04045">
        <w:tc>
          <w:tcPr>
            <w:tcW w:w="1815" w:type="dxa"/>
          </w:tcPr>
          <w:p w:rsidR="00065A1E" w:rsidRPr="00FB7055" w:rsidRDefault="00065A1E" w:rsidP="00FB7055">
            <w:pPr>
              <w:keepNext/>
              <w:shd w:val="clear" w:color="auto" w:fill="FFFFFF"/>
              <w:spacing w:after="825"/>
              <w:outlineLvl w:val="1"/>
              <w:rPr>
                <w:bCs/>
                <w:iCs/>
              </w:rPr>
            </w:pPr>
            <w:r w:rsidRPr="00FB7055">
              <w:rPr>
                <w:bCs/>
                <w:iCs/>
              </w:rPr>
              <w:t>Почта@mail.ru</w:t>
            </w:r>
          </w:p>
          <w:p w:rsidR="00065A1E" w:rsidRPr="00FB7055" w:rsidRDefault="00065A1E" w:rsidP="00FB7055">
            <w:pPr>
              <w:keepNext/>
              <w:shd w:val="clear" w:color="auto" w:fill="FFFFFF"/>
              <w:outlineLvl w:val="1"/>
              <w:rPr>
                <w:bCs/>
                <w:iCs/>
              </w:rPr>
            </w:pPr>
          </w:p>
        </w:tc>
        <w:tc>
          <w:tcPr>
            <w:tcW w:w="8647" w:type="dxa"/>
          </w:tcPr>
          <w:p w:rsidR="00065A1E" w:rsidRPr="00FB7055" w:rsidRDefault="00065A1E" w:rsidP="00FB7055">
            <w:pPr>
              <w:jc w:val="both"/>
            </w:pPr>
            <w:r w:rsidRPr="00FB7055">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4848" w:type="dxa"/>
          </w:tcPr>
          <w:p w:rsidR="00065A1E" w:rsidRPr="00FB7055" w:rsidRDefault="00065A1E" w:rsidP="00FB7055">
            <w:pPr>
              <w:jc w:val="both"/>
              <w:rPr>
                <w:color w:val="000000"/>
                <w:shd w:val="clear" w:color="auto" w:fill="FFFFFF"/>
              </w:rPr>
            </w:pPr>
            <w:r w:rsidRPr="00FB7055">
              <w:rPr>
                <w:color w:val="000000"/>
                <w:shd w:val="clear" w:color="auto" w:fill="FFFFFF"/>
              </w:rPr>
              <w:t>Запись в реестре №9596 от 04.03.2021 произведена на основании приказа Министерства цифрового развития, связи и массовых коммуникаций Российской Федерации от </w:t>
            </w:r>
            <w:hyperlink r:id="rId15" w:tgtFrame="_blank" w:history="1">
              <w:r w:rsidRPr="00FB7055">
                <w:rPr>
                  <w:color w:val="203983"/>
                  <w:u w:val="single"/>
                  <w:shd w:val="clear" w:color="auto" w:fill="FFFFFF"/>
                </w:rPr>
                <w:t>04.03.2021 №131</w:t>
              </w:r>
            </w:hyperlink>
          </w:p>
        </w:tc>
      </w:tr>
      <w:tr w:rsidR="00065A1E" w:rsidRPr="00FB7055" w:rsidTr="00C04045">
        <w:tc>
          <w:tcPr>
            <w:tcW w:w="1815" w:type="dxa"/>
          </w:tcPr>
          <w:p w:rsidR="00065A1E" w:rsidRPr="00FB7055" w:rsidRDefault="00065A1E" w:rsidP="00FB7055">
            <w:pPr>
              <w:keepNext/>
              <w:shd w:val="clear" w:color="auto" w:fill="FFFFFF"/>
              <w:spacing w:after="825"/>
              <w:outlineLvl w:val="1"/>
              <w:rPr>
                <w:bCs/>
                <w:iCs/>
              </w:rPr>
            </w:pPr>
            <w:r w:rsidRPr="00FB7055">
              <w:rPr>
                <w:bCs/>
                <w:iCs/>
                <w:shd w:val="clear" w:color="auto" w:fill="FFFFFF"/>
              </w:rPr>
              <w:t>Telegram</w:t>
            </w:r>
          </w:p>
        </w:tc>
        <w:tc>
          <w:tcPr>
            <w:tcW w:w="8647" w:type="dxa"/>
          </w:tcPr>
          <w:p w:rsidR="00065A1E" w:rsidRPr="00FB7055" w:rsidRDefault="00065A1E" w:rsidP="00FB7055">
            <w:pPr>
              <w:jc w:val="both"/>
            </w:pPr>
            <w:r w:rsidRPr="00FB7055">
              <w:rPr>
                <w:shd w:val="clear" w:color="auto" w:fill="FFFFFF"/>
              </w:rPr>
              <w:t>Модуль поддержки взаимодействия с клиентами через мессенджер Telegram</w:t>
            </w:r>
          </w:p>
        </w:tc>
        <w:tc>
          <w:tcPr>
            <w:tcW w:w="4848" w:type="dxa"/>
          </w:tcPr>
          <w:p w:rsidR="00065A1E" w:rsidRPr="00FB7055" w:rsidRDefault="00065A1E" w:rsidP="00FB7055">
            <w:pPr>
              <w:jc w:val="both"/>
            </w:pPr>
            <w:r w:rsidRPr="00FB7055">
              <w:rPr>
                <w:shd w:val="clear" w:color="auto" w:fill="FFFFFF"/>
              </w:rPr>
              <w:t>Запись в реестре №9090 от 05.02.2021 произведена на основании приказа Министерства цифрового развития, связи и массовых коммуникаций Российской Федерации от </w:t>
            </w:r>
            <w:hyperlink r:id="rId16" w:tgtFrame="_blank" w:history="1">
              <w:r w:rsidRPr="00FB7055">
                <w:rPr>
                  <w:u w:val="single"/>
                  <w:shd w:val="clear" w:color="auto" w:fill="FFFFFF"/>
                </w:rPr>
                <w:t>05.02.2021 №58</w:t>
              </w:r>
            </w:hyperlink>
          </w:p>
        </w:tc>
      </w:tr>
      <w:tr w:rsidR="00065A1E" w:rsidRPr="00FB7055" w:rsidTr="00C04045">
        <w:tc>
          <w:tcPr>
            <w:tcW w:w="1815" w:type="dxa"/>
          </w:tcPr>
          <w:p w:rsidR="00065A1E" w:rsidRPr="00FB7055" w:rsidRDefault="00065A1E" w:rsidP="00FB7055">
            <w:pPr>
              <w:keepNext/>
              <w:shd w:val="clear" w:color="auto" w:fill="FFFFFF"/>
              <w:spacing w:after="825"/>
              <w:outlineLvl w:val="1"/>
              <w:rPr>
                <w:bCs/>
                <w:iCs/>
              </w:rPr>
            </w:pPr>
            <w:r w:rsidRPr="00FB7055">
              <w:rPr>
                <w:bCs/>
                <w:iCs/>
              </w:rPr>
              <w:t>Power Point</w:t>
            </w:r>
          </w:p>
        </w:tc>
        <w:tc>
          <w:tcPr>
            <w:tcW w:w="8647" w:type="dxa"/>
          </w:tcPr>
          <w:p w:rsidR="00065A1E" w:rsidRPr="00FB7055" w:rsidRDefault="00065A1E" w:rsidP="00FB7055">
            <w:pPr>
              <w:jc w:val="both"/>
            </w:pPr>
            <w:r w:rsidRPr="00FB7055">
              <w:t>Подготовка к практическим занятиям по ОД. Для проведения занятий используются презентации.</w:t>
            </w:r>
          </w:p>
        </w:tc>
        <w:tc>
          <w:tcPr>
            <w:tcW w:w="4848" w:type="dxa"/>
          </w:tcPr>
          <w:p w:rsidR="00065A1E" w:rsidRPr="00FB7055" w:rsidRDefault="00065A1E" w:rsidP="00FB7055">
            <w:pPr>
              <w:jc w:val="both"/>
              <w:rPr>
                <w:color w:val="000000"/>
                <w:shd w:val="clear" w:color="auto" w:fill="FFFFFF"/>
              </w:rPr>
            </w:pPr>
            <w:r w:rsidRPr="00FB7055">
              <w:rPr>
                <w:color w:val="000000"/>
                <w:shd w:val="clear" w:color="auto" w:fill="FFFFFF"/>
              </w:rPr>
              <w:t>Запись в реестре №2538 от 23.12.2016 произведена на основании приказа Министерства цифрового развития, связи и массовых коммуникаций Российской Федерации от </w:t>
            </w:r>
            <w:hyperlink r:id="rId17" w:tgtFrame="_blank" w:history="1">
              <w:r w:rsidRPr="00FB7055">
                <w:rPr>
                  <w:color w:val="203983"/>
                  <w:u w:val="single"/>
                  <w:shd w:val="clear" w:color="auto" w:fill="FFFFFF"/>
                </w:rPr>
                <w:t>23.12.2016 №682</w:t>
              </w:r>
            </w:hyperlink>
          </w:p>
        </w:tc>
      </w:tr>
      <w:tr w:rsidR="00065A1E" w:rsidRPr="00FB7055" w:rsidTr="00C04045">
        <w:tc>
          <w:tcPr>
            <w:tcW w:w="1815" w:type="dxa"/>
          </w:tcPr>
          <w:p w:rsidR="00065A1E" w:rsidRPr="00FB7055" w:rsidRDefault="00065A1E" w:rsidP="00FB7055">
            <w:pPr>
              <w:keepNext/>
              <w:shd w:val="clear" w:color="auto" w:fill="FFFFFF"/>
              <w:spacing w:after="825"/>
              <w:outlineLvl w:val="1"/>
              <w:rPr>
                <w:bCs/>
                <w:iCs/>
                <w:lang w:val="en-US"/>
              </w:rPr>
            </w:pPr>
            <w:r w:rsidRPr="00FB7055">
              <w:rPr>
                <w:bCs/>
                <w:iCs/>
                <w:color w:val="000000"/>
                <w:shd w:val="clear" w:color="auto" w:fill="FFFFFF"/>
              </w:rPr>
              <w:t>ВКонтакте (vk.com)</w:t>
            </w:r>
          </w:p>
        </w:tc>
        <w:tc>
          <w:tcPr>
            <w:tcW w:w="8647" w:type="dxa"/>
          </w:tcPr>
          <w:p w:rsidR="00065A1E" w:rsidRPr="00FB7055" w:rsidRDefault="00065A1E" w:rsidP="00FB7055">
            <w:pPr>
              <w:jc w:val="both"/>
            </w:pPr>
            <w:r w:rsidRPr="00FB7055">
              <w:t>Используется для коммуникации с обучающимися</w:t>
            </w:r>
          </w:p>
        </w:tc>
        <w:tc>
          <w:tcPr>
            <w:tcW w:w="4848" w:type="dxa"/>
          </w:tcPr>
          <w:p w:rsidR="00065A1E" w:rsidRPr="00FB7055" w:rsidRDefault="00065A1E" w:rsidP="00FB7055">
            <w:pPr>
              <w:jc w:val="both"/>
              <w:rPr>
                <w:shd w:val="clear" w:color="auto" w:fill="FFFFFF"/>
              </w:rPr>
            </w:pPr>
            <w:r w:rsidRPr="00FB7055">
              <w:rPr>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065A1E" w:rsidRPr="00FB7055" w:rsidTr="00C04045">
        <w:tc>
          <w:tcPr>
            <w:tcW w:w="1815" w:type="dxa"/>
          </w:tcPr>
          <w:p w:rsidR="00065A1E" w:rsidRPr="00FB7055" w:rsidRDefault="00065A1E" w:rsidP="00FB7055">
            <w:pPr>
              <w:keepNext/>
              <w:shd w:val="clear" w:color="auto" w:fill="FFFFFF"/>
              <w:spacing w:after="825"/>
              <w:outlineLvl w:val="1"/>
              <w:rPr>
                <w:bCs/>
                <w:iCs/>
                <w:color w:val="000000"/>
                <w:shd w:val="clear" w:color="auto" w:fill="FFFFFF"/>
                <w:lang w:val="en-US"/>
              </w:rPr>
            </w:pPr>
            <w:r w:rsidRPr="00FB7055">
              <w:rPr>
                <w:bCs/>
                <w:iCs/>
                <w:color w:val="000000"/>
                <w:shd w:val="clear" w:color="auto" w:fill="FFFFFF"/>
                <w:lang w:val="en-US"/>
              </w:rPr>
              <w:t>Y</w:t>
            </w:r>
            <w:r w:rsidRPr="00FB7055">
              <w:rPr>
                <w:bCs/>
                <w:iCs/>
                <w:color w:val="000000"/>
                <w:shd w:val="clear" w:color="auto" w:fill="FFFFFF"/>
              </w:rPr>
              <w:t>outube.com</w:t>
            </w:r>
          </w:p>
        </w:tc>
        <w:tc>
          <w:tcPr>
            <w:tcW w:w="8647" w:type="dxa"/>
          </w:tcPr>
          <w:p w:rsidR="00065A1E" w:rsidRPr="00FB7055" w:rsidRDefault="00065A1E" w:rsidP="00FB7055">
            <w:pPr>
              <w:jc w:val="both"/>
            </w:pPr>
            <w:r w:rsidRPr="00FB7055">
              <w:t>Используется для демонстрации видео</w:t>
            </w:r>
          </w:p>
        </w:tc>
        <w:tc>
          <w:tcPr>
            <w:tcW w:w="4848" w:type="dxa"/>
          </w:tcPr>
          <w:p w:rsidR="00065A1E" w:rsidRPr="00FB7055" w:rsidRDefault="00065A1E" w:rsidP="00FB7055">
            <w:pPr>
              <w:jc w:val="both"/>
              <w:rPr>
                <w:shd w:val="clear" w:color="auto" w:fill="FFFFFF"/>
              </w:rPr>
            </w:pPr>
            <w:r w:rsidRPr="00FB7055">
              <w:rPr>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065A1E" w:rsidRPr="00FB7055" w:rsidTr="00C04045">
        <w:tc>
          <w:tcPr>
            <w:tcW w:w="1815" w:type="dxa"/>
          </w:tcPr>
          <w:p w:rsidR="00065A1E" w:rsidRPr="00FB7055" w:rsidRDefault="00065A1E"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t>ЭБС IPRbooks</w:t>
            </w:r>
          </w:p>
        </w:tc>
        <w:tc>
          <w:tcPr>
            <w:tcW w:w="8647" w:type="dxa"/>
          </w:tcPr>
          <w:p w:rsidR="00065A1E" w:rsidRPr="00FB7055" w:rsidRDefault="00065A1E" w:rsidP="00FB7055">
            <w:pPr>
              <w:jc w:val="both"/>
            </w:pPr>
            <w:r w:rsidRPr="00FB7055">
              <w:t>Обеспечение преподавателей и студентов электронной основной и дополнительной литературой</w:t>
            </w:r>
          </w:p>
        </w:tc>
        <w:tc>
          <w:tcPr>
            <w:tcW w:w="4848" w:type="dxa"/>
          </w:tcPr>
          <w:p w:rsidR="00065A1E" w:rsidRPr="00FB7055" w:rsidRDefault="00065A1E" w:rsidP="00FB7055">
            <w:pPr>
              <w:jc w:val="both"/>
              <w:rPr>
                <w:shd w:val="clear" w:color="auto" w:fill="FFFFFF"/>
              </w:rPr>
            </w:pPr>
            <w:r w:rsidRPr="00FB7055">
              <w:rPr>
                <w:color w:val="000000"/>
                <w:shd w:val="clear" w:color="auto" w:fill="FFFFFF"/>
              </w:rPr>
              <w:t>Запись в реестре №6880 от 01.09.2020 произведена на основании приказа Министерства цифрового развития, связи и массовых коммуникаций Российской Федерации от </w:t>
            </w:r>
            <w:hyperlink r:id="rId18" w:tgtFrame="_blank" w:history="1">
              <w:r w:rsidRPr="00FB7055">
                <w:rPr>
                  <w:color w:val="203983"/>
                  <w:u w:val="single"/>
                  <w:shd w:val="clear" w:color="auto" w:fill="FFFFFF"/>
                </w:rPr>
                <w:t>31.08.2020 №429</w:t>
              </w:r>
            </w:hyperlink>
          </w:p>
        </w:tc>
      </w:tr>
      <w:tr w:rsidR="00065A1E" w:rsidRPr="00FB7055" w:rsidTr="00C04045">
        <w:tc>
          <w:tcPr>
            <w:tcW w:w="1815" w:type="dxa"/>
          </w:tcPr>
          <w:p w:rsidR="00065A1E" w:rsidRPr="00FB7055" w:rsidRDefault="00065A1E"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t>Вебинар.ру</w:t>
            </w:r>
          </w:p>
        </w:tc>
        <w:tc>
          <w:tcPr>
            <w:tcW w:w="8647" w:type="dxa"/>
          </w:tcPr>
          <w:p w:rsidR="00065A1E" w:rsidRPr="00FB7055" w:rsidRDefault="00065A1E" w:rsidP="00FB7055">
            <w:pPr>
              <w:jc w:val="both"/>
            </w:pPr>
            <w:r w:rsidRPr="00FB7055">
              <w:t>Сервис видеоконференций</w:t>
            </w:r>
          </w:p>
          <w:p w:rsidR="00065A1E" w:rsidRPr="00FB7055" w:rsidRDefault="00065A1E" w:rsidP="00FB7055">
            <w:pPr>
              <w:jc w:val="both"/>
            </w:pPr>
          </w:p>
        </w:tc>
        <w:tc>
          <w:tcPr>
            <w:tcW w:w="4848" w:type="dxa"/>
          </w:tcPr>
          <w:p w:rsidR="00065A1E" w:rsidRPr="00FB7055" w:rsidRDefault="00065A1E" w:rsidP="00FB7055">
            <w:pPr>
              <w:jc w:val="both"/>
              <w:rPr>
                <w:color w:val="000000"/>
                <w:shd w:val="clear" w:color="auto" w:fill="FFFFFF"/>
              </w:rPr>
            </w:pPr>
            <w:r w:rsidRPr="00FB7055">
              <w:rPr>
                <w:color w:val="000000"/>
                <w:shd w:val="clear" w:color="auto" w:fill="FFFFFF"/>
              </w:rPr>
              <w:t>Запись в реестре №3316 от 30.03.2017 произведена на основании приказа Министерства цифрового развития, связи и массовых коммуникаций Российской Федерации от </w:t>
            </w:r>
            <w:hyperlink r:id="rId19" w:tgtFrame="_blank" w:history="1">
              <w:r w:rsidRPr="00FB7055">
                <w:rPr>
                  <w:color w:val="203983"/>
                  <w:u w:val="single"/>
                  <w:shd w:val="clear" w:color="auto" w:fill="FFFFFF"/>
                </w:rPr>
                <w:t>28.03.2017 №146</w:t>
              </w:r>
            </w:hyperlink>
          </w:p>
        </w:tc>
      </w:tr>
    </w:tbl>
    <w:p w:rsidR="00065A1E" w:rsidRPr="002872A2" w:rsidRDefault="00065A1E" w:rsidP="002872A2">
      <w:pPr>
        <w:jc w:val="both"/>
      </w:pPr>
    </w:p>
    <w:p w:rsidR="00065A1E" w:rsidRDefault="00065A1E" w:rsidP="002872A2">
      <w:pPr>
        <w:jc w:val="both"/>
        <w:rPr>
          <w:b/>
          <w:bCs/>
        </w:rPr>
        <w:sectPr w:rsidR="00065A1E" w:rsidSect="003D1899">
          <w:pgSz w:w="16838" w:h="11906" w:orient="landscape"/>
          <w:pgMar w:top="709" w:right="1134" w:bottom="850" w:left="1985" w:header="708" w:footer="708" w:gutter="0"/>
          <w:cols w:space="720"/>
          <w:docGrid w:linePitch="326"/>
        </w:sectPr>
      </w:pPr>
    </w:p>
    <w:p w:rsidR="00065A1E" w:rsidRPr="002872A2" w:rsidRDefault="00065A1E" w:rsidP="002872A2">
      <w:pPr>
        <w:jc w:val="both"/>
        <w:rPr>
          <w:b/>
          <w:bCs/>
        </w:rPr>
      </w:pPr>
      <w:r w:rsidRPr="002872A2">
        <w:rPr>
          <w:b/>
          <w:bCs/>
        </w:rPr>
        <w:t>Раздел 4. 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rsidR="00065A1E" w:rsidRPr="002872A2" w:rsidRDefault="00065A1E" w:rsidP="002872A2">
      <w:pPr>
        <w:jc w:val="both"/>
        <w:rPr>
          <w:b/>
          <w:bCs/>
        </w:rPr>
      </w:pPr>
    </w:p>
    <w:p w:rsidR="00065A1E" w:rsidRPr="007D08F5" w:rsidRDefault="00065A1E" w:rsidP="007D08F5">
      <w:pPr>
        <w:ind w:left="360"/>
        <w:jc w:val="both"/>
        <w:rPr>
          <w:b/>
          <w:bCs/>
        </w:rPr>
      </w:pPr>
      <w:r>
        <w:rPr>
          <w:b/>
          <w:bCs/>
        </w:rPr>
        <w:t>4.1</w:t>
      </w:r>
      <w:r w:rsidRPr="007D08F5">
        <w:rPr>
          <w:b/>
          <w:bCs/>
        </w:rPr>
        <w:t>Объекты контроля по общеобразовательной дисциплине с учетом профессиональной направленности основной образовательной программы среднего профессионального образования</w:t>
      </w:r>
    </w:p>
    <w:p w:rsidR="00065A1E" w:rsidRPr="00950478" w:rsidRDefault="00065A1E" w:rsidP="00950478">
      <w:pPr>
        <w:pStyle w:val="ListParagraph"/>
        <w:ind w:left="900"/>
        <w:jc w:val="both"/>
        <w:rPr>
          <w:b/>
          <w:bCs/>
        </w:rPr>
      </w:pPr>
    </w:p>
    <w:tbl>
      <w:tblPr>
        <w:tblW w:w="1499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9"/>
        <w:gridCol w:w="3135"/>
        <w:gridCol w:w="3267"/>
        <w:gridCol w:w="2724"/>
        <w:gridCol w:w="2923"/>
      </w:tblGrid>
      <w:tr w:rsidR="00065A1E" w:rsidRPr="00F70AE9" w:rsidTr="00AB04E0">
        <w:tc>
          <w:tcPr>
            <w:tcW w:w="2949" w:type="dxa"/>
          </w:tcPr>
          <w:p w:rsidR="00065A1E" w:rsidRPr="00F70AE9" w:rsidRDefault="00065A1E" w:rsidP="009D1B6D">
            <w:pPr>
              <w:jc w:val="center"/>
            </w:pPr>
            <w:r w:rsidRPr="00F70AE9">
              <w:t xml:space="preserve">Предметный результат </w:t>
            </w:r>
          </w:p>
          <w:p w:rsidR="00065A1E" w:rsidRPr="00F70AE9" w:rsidRDefault="00065A1E" w:rsidP="009D1B6D">
            <w:pPr>
              <w:jc w:val="center"/>
            </w:pPr>
            <w:r w:rsidRPr="00F70AE9">
              <w:t>согласно ФГОС СОО</w:t>
            </w:r>
          </w:p>
        </w:tc>
        <w:tc>
          <w:tcPr>
            <w:tcW w:w="3135" w:type="dxa"/>
          </w:tcPr>
          <w:p w:rsidR="00065A1E" w:rsidRPr="00F70AE9" w:rsidRDefault="00065A1E" w:rsidP="009D1B6D">
            <w:pPr>
              <w:jc w:val="center"/>
            </w:pPr>
            <w:r w:rsidRPr="00F70AE9">
              <w:t>Результаты освоения (ОК)</w:t>
            </w:r>
          </w:p>
        </w:tc>
        <w:tc>
          <w:tcPr>
            <w:tcW w:w="3267" w:type="dxa"/>
          </w:tcPr>
          <w:p w:rsidR="00065A1E" w:rsidRPr="00F70AE9" w:rsidRDefault="00065A1E" w:rsidP="009D1B6D">
            <w:pPr>
              <w:jc w:val="center"/>
            </w:pPr>
            <w:r w:rsidRPr="00F70AE9">
              <w:t>Объект контроля с учетом профессиональной направленностью (ОК)</w:t>
            </w:r>
          </w:p>
        </w:tc>
        <w:tc>
          <w:tcPr>
            <w:tcW w:w="2724" w:type="dxa"/>
          </w:tcPr>
          <w:p w:rsidR="00065A1E" w:rsidRPr="00F70AE9" w:rsidRDefault="00065A1E" w:rsidP="009D1B6D">
            <w:pPr>
              <w:jc w:val="center"/>
            </w:pPr>
            <w:r w:rsidRPr="00F70AE9">
              <w:t>Методы контроля</w:t>
            </w:r>
          </w:p>
        </w:tc>
        <w:tc>
          <w:tcPr>
            <w:tcW w:w="2923" w:type="dxa"/>
          </w:tcPr>
          <w:p w:rsidR="00065A1E" w:rsidRPr="00F70AE9" w:rsidRDefault="00065A1E" w:rsidP="009D1B6D">
            <w:pPr>
              <w:jc w:val="center"/>
            </w:pPr>
            <w:r w:rsidRPr="00F70AE9">
              <w:t xml:space="preserve">Средства </w:t>
            </w:r>
          </w:p>
          <w:p w:rsidR="00065A1E" w:rsidRPr="00F70AE9" w:rsidRDefault="00065A1E" w:rsidP="009D1B6D">
            <w:pPr>
              <w:jc w:val="center"/>
            </w:pPr>
            <w:r w:rsidRPr="00F70AE9">
              <w:t>контроля</w:t>
            </w:r>
          </w:p>
        </w:tc>
      </w:tr>
      <w:tr w:rsidR="00065A1E" w:rsidRPr="00F70AE9" w:rsidTr="00AB04E0">
        <w:tc>
          <w:tcPr>
            <w:tcW w:w="2949" w:type="dxa"/>
          </w:tcPr>
          <w:p w:rsidR="00065A1E" w:rsidRPr="00533178" w:rsidRDefault="00065A1E" w:rsidP="005918B9">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065A1E" w:rsidRPr="00F70AE9" w:rsidRDefault="00065A1E" w:rsidP="005918B9">
            <w:pPr>
              <w:widowControl w:val="0"/>
              <w:autoSpaceDE w:val="0"/>
              <w:autoSpaceDN w:val="0"/>
              <w:adjustRightInd w:val="0"/>
            </w:pPr>
          </w:p>
        </w:tc>
        <w:tc>
          <w:tcPr>
            <w:tcW w:w="3135" w:type="dxa"/>
          </w:tcPr>
          <w:p w:rsidR="00065A1E" w:rsidRPr="00F70AE9" w:rsidRDefault="00065A1E" w:rsidP="005918B9">
            <w:pPr>
              <w:jc w:val="both"/>
            </w:pPr>
            <w:r>
              <w:rPr>
                <w:color w:val="000000"/>
              </w:rPr>
              <w:t xml:space="preserve">ОК 01 </w:t>
            </w:r>
            <w:r w:rsidRPr="00AD49DF">
              <w:rPr>
                <w:color w:val="000000"/>
              </w:rPr>
              <w:t>Выбирать способы решения задач профессиональной деятельности применительно к различным контекстам</w:t>
            </w:r>
            <w:r w:rsidRPr="00F70AE9">
              <w:t xml:space="preserve"> </w:t>
            </w:r>
          </w:p>
        </w:tc>
        <w:tc>
          <w:tcPr>
            <w:tcW w:w="3267" w:type="dxa"/>
          </w:tcPr>
          <w:p w:rsidR="00065A1E" w:rsidRPr="00F70AE9" w:rsidRDefault="00065A1E" w:rsidP="005918B9">
            <w:pPr>
              <w:jc w:val="both"/>
            </w:pPr>
            <w:r w:rsidRPr="00F70AE9">
              <w:t xml:space="preserve">Знать: </w:t>
            </w:r>
          </w:p>
          <w:p w:rsidR="00065A1E" w:rsidRDefault="00065A1E" w:rsidP="005918B9">
            <w:pPr>
              <w:widowControl w:val="0"/>
              <w:autoSpaceDE w:val="0"/>
              <w:autoSpaceDN w:val="0"/>
              <w:adjustRightInd w:val="0"/>
            </w:pPr>
            <w:r w:rsidRPr="00F70AE9">
              <w:t xml:space="preserve">- </w:t>
            </w:r>
            <w:r w:rsidRPr="00AB04E0">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065A1E" w:rsidRPr="00F70AE9" w:rsidRDefault="00065A1E" w:rsidP="005918B9">
            <w:pPr>
              <w:jc w:val="both"/>
            </w:pPr>
            <w:r w:rsidRPr="00F70AE9">
              <w:t xml:space="preserve">Уметь: </w:t>
            </w:r>
          </w:p>
          <w:p w:rsidR="00065A1E" w:rsidRPr="00F70AE9" w:rsidRDefault="00065A1E" w:rsidP="005918B9">
            <w:pPr>
              <w:jc w:val="both"/>
            </w:pPr>
            <w:r w:rsidRPr="00F70AE9">
              <w:t xml:space="preserve">- </w:t>
            </w:r>
            <w:r>
              <w:t>п</w:t>
            </w:r>
            <w:r w:rsidRPr="002872A2">
              <w:t xml:space="preserve">онимать сущность и социальную значимость своей будущей профессии, проявлять к ней устойчивый интерес </w:t>
            </w:r>
          </w:p>
        </w:tc>
        <w:tc>
          <w:tcPr>
            <w:tcW w:w="2724" w:type="dxa"/>
          </w:tcPr>
          <w:p w:rsidR="00065A1E" w:rsidRPr="00F70AE9" w:rsidRDefault="00065A1E" w:rsidP="005918B9">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5918B9">
            <w:pPr>
              <w:jc w:val="both"/>
            </w:pPr>
            <w:r w:rsidRPr="00F70AE9">
              <w:t>2) Наблюдение и анализ деятельности обучающихся в рамках внеаудиторных занятий</w:t>
            </w:r>
          </w:p>
          <w:p w:rsidR="00065A1E" w:rsidRPr="00F70AE9" w:rsidRDefault="00065A1E" w:rsidP="005918B9">
            <w:pPr>
              <w:jc w:val="both"/>
            </w:pPr>
            <w:r w:rsidRPr="00F70AE9">
              <w:t xml:space="preserve">3) Анализ активности участия в </w:t>
            </w:r>
            <w:r>
              <w:t>проведение различных олимпиад по математике</w:t>
            </w:r>
            <w:r w:rsidRPr="00F70AE9">
              <w:t xml:space="preserve">. </w:t>
            </w:r>
          </w:p>
          <w:p w:rsidR="00065A1E" w:rsidRPr="00F70AE9" w:rsidRDefault="00065A1E" w:rsidP="005918B9">
            <w:pPr>
              <w:jc w:val="both"/>
            </w:pPr>
            <w:r>
              <w:t>4</w:t>
            </w:r>
            <w:r w:rsidRPr="00F70AE9">
              <w:t xml:space="preserve">) Тестирование с целью определения теоретической подготовленности. </w:t>
            </w:r>
          </w:p>
          <w:p w:rsidR="00065A1E" w:rsidRPr="00F70AE9" w:rsidRDefault="00065A1E" w:rsidP="005918B9">
            <w:pPr>
              <w:jc w:val="both"/>
            </w:pPr>
            <w:r>
              <w:t>5</w:t>
            </w:r>
            <w:r w:rsidRPr="00F70AE9">
              <w:t>) Проверка выполнения самостоятельной работы обучающимися</w:t>
            </w:r>
          </w:p>
        </w:tc>
        <w:tc>
          <w:tcPr>
            <w:tcW w:w="2923" w:type="dxa"/>
          </w:tcPr>
          <w:p w:rsidR="00065A1E" w:rsidRDefault="00065A1E" w:rsidP="005918B9">
            <w:pPr>
              <w:jc w:val="both"/>
            </w:pPr>
            <w:r w:rsidRPr="00F70AE9">
              <w:t xml:space="preserve">Самостоятельная работа: </w:t>
            </w:r>
            <w:r w:rsidRPr="004D0D25">
              <w:t xml:space="preserve">Работа с конспектами, </w:t>
            </w:r>
            <w:r>
              <w:t>учебной литературой</w:t>
            </w:r>
            <w:r w:rsidRPr="004D0D25">
              <w:t>, Интернет-ресурсами</w:t>
            </w:r>
          </w:p>
          <w:p w:rsidR="00065A1E" w:rsidRPr="00F70AE9" w:rsidRDefault="00065A1E" w:rsidP="005918B9">
            <w:pPr>
              <w:jc w:val="both"/>
            </w:pPr>
          </w:p>
          <w:p w:rsidR="00065A1E" w:rsidRPr="00F70AE9" w:rsidRDefault="00065A1E" w:rsidP="005918B9">
            <w:pPr>
              <w:jc w:val="both"/>
              <w:rPr>
                <w:bCs/>
              </w:rPr>
            </w:pPr>
            <w:r w:rsidRPr="00F70AE9">
              <w:rPr>
                <w:bCs/>
              </w:rPr>
              <w:t>Практическое занятие: (в том числе в форме практической подготовки):</w:t>
            </w:r>
          </w:p>
          <w:p w:rsidR="00065A1E" w:rsidRPr="00EB7591" w:rsidRDefault="00065A1E" w:rsidP="005918B9">
            <w:pPr>
              <w:jc w:val="both"/>
            </w:pPr>
            <w:r w:rsidRPr="004D0D25">
              <w:t>Опрос. Дискуссия</w:t>
            </w:r>
            <w:r w:rsidRPr="00E217EA">
              <w:rPr>
                <w:b/>
                <w:bCs/>
              </w:rPr>
              <w:t>«</w:t>
            </w:r>
            <w:r w:rsidRPr="00E217EA">
              <w:t>Математика в науке, технике, экономике, информационных технологиях и практической деятельности</w:t>
            </w:r>
            <w:r w:rsidRPr="00EB7591">
              <w:t xml:space="preserve">».  </w:t>
            </w:r>
          </w:p>
          <w:p w:rsidR="00065A1E" w:rsidRDefault="00065A1E" w:rsidP="005918B9">
            <w:r w:rsidRPr="00EB7591">
              <w:t xml:space="preserve">Доклад на тему </w:t>
            </w:r>
            <w:r>
              <w:t>«Зачем мне нужна математика – экономисту?»</w:t>
            </w:r>
          </w:p>
          <w:p w:rsidR="00065A1E" w:rsidRPr="00F70AE9" w:rsidRDefault="00065A1E" w:rsidP="005918B9">
            <w:r>
              <w:t>Практическое задание</w:t>
            </w:r>
          </w:p>
          <w:p w:rsidR="00065A1E" w:rsidRDefault="00065A1E" w:rsidP="005918B9">
            <w:pPr>
              <w:ind w:firstLine="709"/>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tbl>
            <w:tblPr>
              <w:tblW w:w="2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5"/>
              <w:gridCol w:w="567"/>
              <w:gridCol w:w="550"/>
              <w:gridCol w:w="455"/>
              <w:gridCol w:w="303"/>
              <w:gridCol w:w="252"/>
            </w:tblGrid>
            <w:tr w:rsidR="00065A1E" w:rsidRPr="00375440" w:rsidTr="004058A4">
              <w:trPr>
                <w:trHeight w:val="315"/>
              </w:trPr>
              <w:tc>
                <w:tcPr>
                  <w:tcW w:w="825"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Год</w:t>
                  </w:r>
                </w:p>
              </w:tc>
              <w:tc>
                <w:tcPr>
                  <w:tcW w:w="567"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2017г.</w:t>
                  </w:r>
                </w:p>
              </w:tc>
              <w:tc>
                <w:tcPr>
                  <w:tcW w:w="550"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2018г.</w:t>
                  </w:r>
                </w:p>
              </w:tc>
              <w:tc>
                <w:tcPr>
                  <w:tcW w:w="455"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2019г.</w:t>
                  </w:r>
                </w:p>
              </w:tc>
              <w:tc>
                <w:tcPr>
                  <w:tcW w:w="303"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2020г.</w:t>
                  </w:r>
                </w:p>
              </w:tc>
              <w:tc>
                <w:tcPr>
                  <w:tcW w:w="252"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2021г.</w:t>
                  </w:r>
                </w:p>
              </w:tc>
            </w:tr>
            <w:tr w:rsidR="00065A1E" w:rsidRPr="00375440" w:rsidTr="004058A4">
              <w:trPr>
                <w:trHeight w:val="832"/>
              </w:trPr>
              <w:tc>
                <w:tcPr>
                  <w:tcW w:w="825"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Число специалистов, тыс. чел</w:t>
                  </w:r>
                </w:p>
              </w:tc>
              <w:tc>
                <w:tcPr>
                  <w:tcW w:w="567"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20</w:t>
                  </w:r>
                </w:p>
              </w:tc>
              <w:tc>
                <w:tcPr>
                  <w:tcW w:w="550"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22</w:t>
                  </w:r>
                </w:p>
              </w:tc>
              <w:tc>
                <w:tcPr>
                  <w:tcW w:w="455"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23</w:t>
                  </w:r>
                </w:p>
              </w:tc>
              <w:tc>
                <w:tcPr>
                  <w:tcW w:w="303"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24</w:t>
                  </w:r>
                </w:p>
              </w:tc>
              <w:tc>
                <w:tcPr>
                  <w:tcW w:w="252" w:type="dxa"/>
                  <w:tcBorders>
                    <w:top w:val="single" w:sz="4" w:space="0" w:color="000000"/>
                    <w:left w:val="single" w:sz="4" w:space="0" w:color="000000"/>
                    <w:bottom w:val="single" w:sz="4" w:space="0" w:color="000000"/>
                    <w:right w:val="single" w:sz="4" w:space="0" w:color="000000"/>
                  </w:tcBorders>
                </w:tcPr>
                <w:p w:rsidR="00065A1E" w:rsidRPr="00375440" w:rsidRDefault="00065A1E" w:rsidP="005918B9">
                  <w:pPr>
                    <w:jc w:val="both"/>
                    <w:rPr>
                      <w:sz w:val="16"/>
                      <w:szCs w:val="16"/>
                    </w:rPr>
                  </w:pPr>
                  <w:r w:rsidRPr="00375440">
                    <w:rPr>
                      <w:sz w:val="16"/>
                      <w:szCs w:val="16"/>
                    </w:rPr>
                    <w:t>26</w:t>
                  </w:r>
                </w:p>
              </w:tc>
            </w:tr>
          </w:tbl>
          <w:p w:rsidR="00065A1E" w:rsidRPr="00B22786" w:rsidRDefault="00065A1E" w:rsidP="005918B9">
            <w:pPr>
              <w:ind w:firstLine="147"/>
              <w:jc w:val="both"/>
            </w:pPr>
            <w:r w:rsidRPr="00B22786">
              <w:t>1. Постройте график динамики выпуска специалистов средними специальными</w:t>
            </w:r>
          </w:p>
          <w:p w:rsidR="00065A1E" w:rsidRPr="00B22786" w:rsidRDefault="00065A1E" w:rsidP="005918B9">
            <w:pPr>
              <w:ind w:firstLine="147"/>
              <w:jc w:val="both"/>
            </w:pPr>
            <w:r w:rsidRPr="00B22786">
              <w:t>учебными заведениями региона за период 20</w:t>
            </w:r>
            <w:r>
              <w:t>17</w:t>
            </w:r>
            <w:r w:rsidRPr="00B22786">
              <w:t>-20</w:t>
            </w:r>
            <w:r>
              <w:t>21</w:t>
            </w:r>
            <w:r w:rsidRPr="00B22786">
              <w:t xml:space="preserve"> гг.</w:t>
            </w:r>
          </w:p>
          <w:p w:rsidR="00065A1E" w:rsidRPr="00B22786" w:rsidRDefault="00065A1E" w:rsidP="005918B9">
            <w:pPr>
              <w:ind w:firstLine="147"/>
              <w:jc w:val="both"/>
            </w:pPr>
            <w:r w:rsidRPr="00B22786">
              <w:t>2. Для анализа динамики выпуска специалистов в регионе определите:</w:t>
            </w:r>
          </w:p>
          <w:p w:rsidR="00065A1E" w:rsidRPr="00B22786" w:rsidRDefault="00065A1E" w:rsidP="005918B9">
            <w:pPr>
              <w:ind w:firstLine="147"/>
              <w:jc w:val="both"/>
            </w:pPr>
            <w:r w:rsidRPr="00B22786">
              <w:t>1) средний уровень ряда;</w:t>
            </w:r>
          </w:p>
          <w:p w:rsidR="00065A1E" w:rsidRPr="00B22786" w:rsidRDefault="00065A1E" w:rsidP="005918B9">
            <w:pPr>
              <w:ind w:firstLine="147"/>
              <w:jc w:val="both"/>
            </w:pPr>
            <w:r w:rsidRPr="00B22786">
              <w:t>2) среднегодовой абсолютный прирост;</w:t>
            </w:r>
          </w:p>
          <w:p w:rsidR="00065A1E" w:rsidRPr="00B22786" w:rsidRDefault="00065A1E" w:rsidP="005918B9">
            <w:pPr>
              <w:ind w:firstLine="147"/>
              <w:jc w:val="both"/>
            </w:pPr>
            <w:r w:rsidRPr="00B22786">
              <w:t>3) среднегодовой темп роста;</w:t>
            </w:r>
          </w:p>
          <w:p w:rsidR="00065A1E" w:rsidRPr="00B22786" w:rsidRDefault="00065A1E" w:rsidP="005918B9">
            <w:pPr>
              <w:ind w:firstLine="147"/>
              <w:jc w:val="both"/>
            </w:pPr>
            <w:r w:rsidRPr="00B22786">
              <w:t>3. На основе анализа графика динамики выпуска специалистов сделайте</w:t>
            </w:r>
          </w:p>
          <w:p w:rsidR="00065A1E" w:rsidRPr="00B22786" w:rsidRDefault="00065A1E" w:rsidP="005918B9">
            <w:pPr>
              <w:ind w:firstLine="147"/>
              <w:jc w:val="both"/>
            </w:pPr>
            <w:r w:rsidRPr="00B22786">
              <w:t>предположение о характере тенденции.</w:t>
            </w:r>
          </w:p>
          <w:p w:rsidR="00065A1E" w:rsidRPr="00F70AE9" w:rsidRDefault="00065A1E" w:rsidP="005918B9">
            <w:pPr>
              <w:ind w:firstLine="147"/>
              <w:jc w:val="both"/>
            </w:pPr>
            <w:r w:rsidRPr="00B22786">
              <w:t>4. Сделайте прогноз выпуска специалистов на два шага вперед, используя разныеметоды.</w:t>
            </w:r>
          </w:p>
        </w:tc>
      </w:tr>
      <w:tr w:rsidR="00065A1E" w:rsidRPr="00F70AE9" w:rsidTr="00AB04E0">
        <w:tc>
          <w:tcPr>
            <w:tcW w:w="2949" w:type="dxa"/>
          </w:tcPr>
          <w:p w:rsidR="00065A1E" w:rsidRPr="002872A2" w:rsidRDefault="00065A1E" w:rsidP="005918B9">
            <w:pPr>
              <w:widowControl w:val="0"/>
              <w:autoSpaceDE w:val="0"/>
              <w:autoSpaceDN w:val="0"/>
              <w:adjustRightInd w:val="0"/>
            </w:pPr>
            <w:r>
              <w:t>ПРу</w:t>
            </w:r>
            <w:r w:rsidRPr="00533178">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c>
          <w:tcPr>
            <w:tcW w:w="3135" w:type="dxa"/>
          </w:tcPr>
          <w:p w:rsidR="00065A1E" w:rsidRPr="00F70AE9" w:rsidRDefault="00065A1E" w:rsidP="005918B9">
            <w:pPr>
              <w:jc w:val="both"/>
            </w:pPr>
            <w:r>
              <w:rPr>
                <w:color w:val="000000"/>
              </w:rPr>
              <w:t xml:space="preserve">ОК 09 </w:t>
            </w:r>
            <w:r w:rsidRPr="00AD49DF">
              <w:rPr>
                <w:color w:val="000000"/>
              </w:rPr>
              <w:t>Пользоваться профессиональной документацией на государственном и иностранном языках</w:t>
            </w:r>
            <w:r w:rsidRPr="00E05665">
              <w:t>.</w:t>
            </w:r>
          </w:p>
        </w:tc>
        <w:tc>
          <w:tcPr>
            <w:tcW w:w="3267" w:type="dxa"/>
          </w:tcPr>
          <w:p w:rsidR="00065A1E" w:rsidRDefault="00065A1E" w:rsidP="005918B9">
            <w:pPr>
              <w:jc w:val="both"/>
            </w:pPr>
            <w:r w:rsidRPr="00234C17">
              <w:t>Знать</w:t>
            </w:r>
            <w:r>
              <w:t>:</w:t>
            </w:r>
          </w:p>
          <w:p w:rsidR="00065A1E" w:rsidRPr="00F8506B" w:rsidRDefault="00065A1E" w:rsidP="005918B9">
            <w:pPr>
              <w:widowControl w:val="0"/>
              <w:autoSpaceDE w:val="0"/>
              <w:autoSpaceDN w:val="0"/>
              <w:adjustRightInd w:val="0"/>
              <w:jc w:val="both"/>
            </w:pPr>
            <w:r>
              <w:t>-</w:t>
            </w:r>
            <w:r w:rsidRPr="00F8506B">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065A1E" w:rsidRDefault="00065A1E" w:rsidP="005918B9">
            <w:pPr>
              <w:jc w:val="both"/>
            </w:pPr>
            <w:r>
              <w:t>Уметь:</w:t>
            </w:r>
          </w:p>
          <w:p w:rsidR="00065A1E" w:rsidRDefault="00065A1E" w:rsidP="005918B9">
            <w:pPr>
              <w:jc w:val="both"/>
            </w:pPr>
            <w:r>
              <w:t>-ориентироваться в условиях постоянного изменения правовой базы</w:t>
            </w:r>
          </w:p>
          <w:p w:rsidR="00065A1E" w:rsidRDefault="00065A1E" w:rsidP="005918B9">
            <w:pPr>
              <w:jc w:val="both"/>
            </w:pPr>
          </w:p>
          <w:p w:rsidR="00065A1E" w:rsidRPr="00F70AE9" w:rsidRDefault="00065A1E" w:rsidP="005918B9">
            <w:pPr>
              <w:jc w:val="both"/>
              <w:rPr>
                <w:highlight w:val="yellow"/>
              </w:rPr>
            </w:pPr>
          </w:p>
        </w:tc>
        <w:tc>
          <w:tcPr>
            <w:tcW w:w="2724" w:type="dxa"/>
          </w:tcPr>
          <w:p w:rsidR="00065A1E" w:rsidRPr="00F70AE9" w:rsidRDefault="00065A1E" w:rsidP="005918B9">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5918B9">
            <w:pPr>
              <w:jc w:val="both"/>
            </w:pPr>
            <w:r w:rsidRPr="00F70AE9">
              <w:t>2) Наблюдение и анализ деятельности обучающихся в рамках внеаудиторных занятий</w:t>
            </w:r>
          </w:p>
          <w:p w:rsidR="00065A1E" w:rsidRPr="00F70AE9" w:rsidRDefault="00065A1E" w:rsidP="005918B9">
            <w:pPr>
              <w:jc w:val="both"/>
            </w:pPr>
            <w:r>
              <w:t>3</w:t>
            </w:r>
            <w:r w:rsidRPr="00F70AE9">
              <w:t xml:space="preserve">) Тестирование с целью определения теоретической подготовленности. </w:t>
            </w:r>
          </w:p>
          <w:p w:rsidR="00065A1E" w:rsidRPr="00F70AE9" w:rsidRDefault="00065A1E" w:rsidP="005918B9">
            <w:pPr>
              <w:jc w:val="both"/>
            </w:pPr>
            <w:r>
              <w:t>4</w:t>
            </w:r>
            <w:r w:rsidRPr="00F70AE9">
              <w:t>) Проверка выполнения самостоятельной работы обучающимися</w:t>
            </w:r>
          </w:p>
        </w:tc>
        <w:tc>
          <w:tcPr>
            <w:tcW w:w="2923" w:type="dxa"/>
          </w:tcPr>
          <w:p w:rsidR="00065A1E" w:rsidRPr="00F70AE9" w:rsidRDefault="00065A1E" w:rsidP="005918B9">
            <w:pPr>
              <w:jc w:val="both"/>
            </w:pPr>
            <w:r w:rsidRPr="00F70AE9">
              <w:t xml:space="preserve">Самостоятельная работа: работа с конспектом, поиск информации в сети </w:t>
            </w:r>
            <w:r w:rsidRPr="00F70AE9">
              <w:rPr>
                <w:lang w:val="en-US"/>
              </w:rPr>
              <w:t>Internet</w:t>
            </w:r>
          </w:p>
          <w:p w:rsidR="00065A1E" w:rsidRPr="00F70AE9" w:rsidRDefault="00065A1E" w:rsidP="005918B9">
            <w:pPr>
              <w:jc w:val="both"/>
            </w:pPr>
          </w:p>
          <w:p w:rsidR="00065A1E" w:rsidRPr="00F70AE9" w:rsidRDefault="00065A1E" w:rsidP="005918B9">
            <w:pPr>
              <w:jc w:val="both"/>
              <w:rPr>
                <w:bCs/>
              </w:rPr>
            </w:pPr>
            <w:r w:rsidRPr="00F70AE9">
              <w:rPr>
                <w:bCs/>
              </w:rPr>
              <w:t>Практическое занятие: (в том числе в форме практической подготовки):</w:t>
            </w:r>
          </w:p>
          <w:p w:rsidR="00065A1E" w:rsidRPr="00B864D9" w:rsidRDefault="00065A1E" w:rsidP="005918B9">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64D9">
              <w:t>Практические задания</w:t>
            </w:r>
          </w:p>
          <w:p w:rsidR="00065A1E" w:rsidRPr="00D56772" w:rsidRDefault="00065A1E" w:rsidP="005918B9">
            <w:pPr>
              <w:tabs>
                <w:tab w:val="left" w:pos="-142"/>
                <w:tab w:val="left" w:pos="709"/>
              </w:tabs>
              <w:autoSpaceDE w:val="0"/>
              <w:autoSpaceDN w:val="0"/>
              <w:adjustRightInd w:val="0"/>
            </w:pPr>
            <w:r w:rsidRPr="00122C22">
              <w:t>Задание 1. На основе финансовой отчетности организации провести анализ состава и структуры доходов и</w:t>
            </w:r>
            <w:r w:rsidRPr="00D56772">
              <w:t xml:space="preserve"> расходов организации. Рассчитать рентабельности.</w:t>
            </w:r>
          </w:p>
          <w:p w:rsidR="00065A1E" w:rsidRPr="00D56772" w:rsidRDefault="00065A1E" w:rsidP="005918B9">
            <w:pPr>
              <w:shd w:val="clear" w:color="auto" w:fill="FDFEFF"/>
              <w:jc w:val="both"/>
            </w:pPr>
            <w:r w:rsidRPr="00D56772">
              <w:t>Задание 2. В отчетном году себестоимость товарной продукции составила 450 тыс. руб., затраты на рубль товарной продукции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rsidR="00065A1E" w:rsidRPr="00D56772" w:rsidRDefault="00065A1E" w:rsidP="005918B9">
            <w:pPr>
              <w:autoSpaceDE w:val="0"/>
              <w:autoSpaceDN w:val="0"/>
              <w:adjustRightInd w:val="0"/>
              <w:rPr>
                <w:rFonts w:eastAsia="Times New Roman,Bold"/>
              </w:rPr>
            </w:pPr>
            <w:r w:rsidRPr="00D56772">
              <w:t>Задание 3.</w:t>
            </w:r>
            <w:r w:rsidRPr="00D56772">
              <w:rPr>
                <w:rFonts w:eastAsia="Times New Roman,Bold"/>
              </w:rPr>
              <w:t xml:space="preserve"> Составить отчет о финансовых результатах, если известно, что:</w:t>
            </w:r>
          </w:p>
          <w:p w:rsidR="00065A1E" w:rsidRPr="009C7795" w:rsidRDefault="00065A1E" w:rsidP="005918B9">
            <w:pPr>
              <w:autoSpaceDE w:val="0"/>
              <w:autoSpaceDN w:val="0"/>
              <w:adjustRightInd w:val="0"/>
              <w:ind w:left="121"/>
              <w:rPr>
                <w:rFonts w:eastAsia="Times New Roman,Bold"/>
              </w:rPr>
            </w:pPr>
            <w:r>
              <w:rPr>
                <w:rFonts w:eastAsia="Times New Roman,Bold"/>
              </w:rPr>
              <w:t>-</w:t>
            </w:r>
            <w:r w:rsidRPr="009C7795">
              <w:rPr>
                <w:rFonts w:eastAsia="Times New Roman,Bold"/>
              </w:rPr>
              <w:t>фирма реализовала в отчетном периоде 100 тыс. единиц продукции по цене 30 руб. за единицу;</w:t>
            </w:r>
          </w:p>
          <w:p w:rsidR="00065A1E" w:rsidRPr="00D56772" w:rsidRDefault="00065A1E" w:rsidP="005918B9">
            <w:pPr>
              <w:autoSpaceDE w:val="0"/>
              <w:autoSpaceDN w:val="0"/>
              <w:adjustRightInd w:val="0"/>
              <w:ind w:left="121"/>
              <w:rPr>
                <w:rFonts w:eastAsia="Times New Roman,Bold"/>
              </w:rPr>
            </w:pPr>
            <w:r>
              <w:rPr>
                <w:rFonts w:eastAsia="Times New Roman,Bold"/>
              </w:rPr>
              <w:t>-</w:t>
            </w:r>
            <w:r w:rsidRPr="009C7795">
              <w:rPr>
                <w:rFonts w:eastAsia="Times New Roman,Bold"/>
              </w:rPr>
              <w:t>затраты на выплату заработной платы и покупку материалов составили 2 544 тыс. руб.; коммерческие и административные</w:t>
            </w:r>
            <w:r w:rsidRPr="00D56772">
              <w:rPr>
                <w:rFonts w:eastAsia="Times New Roman,Bold"/>
              </w:rPr>
              <w:t xml:space="preserve"> расходы составили 62 тыс. руб.;</w:t>
            </w:r>
          </w:p>
          <w:p w:rsidR="00065A1E" w:rsidRPr="00D56772" w:rsidRDefault="00065A1E" w:rsidP="005918B9">
            <w:pPr>
              <w:autoSpaceDE w:val="0"/>
              <w:autoSpaceDN w:val="0"/>
              <w:adjustRightInd w:val="0"/>
              <w:ind w:left="121"/>
              <w:rPr>
                <w:rFonts w:eastAsia="Times New Roman,Bold"/>
              </w:rPr>
            </w:pPr>
            <w:r>
              <w:rPr>
                <w:rFonts w:eastAsia="Times New Roman,Bold"/>
              </w:rPr>
              <w:t>-</w:t>
            </w:r>
            <w:r w:rsidRPr="00D56772">
              <w:rPr>
                <w:rFonts w:eastAsia="Times New Roman,Bold"/>
              </w:rPr>
              <w:t>затраты на неосновную деятельность 28 тыс. руб.;</w:t>
            </w:r>
          </w:p>
          <w:p w:rsidR="00065A1E" w:rsidRPr="00D56772" w:rsidRDefault="00065A1E" w:rsidP="005918B9">
            <w:pPr>
              <w:autoSpaceDE w:val="0"/>
              <w:autoSpaceDN w:val="0"/>
              <w:adjustRightInd w:val="0"/>
              <w:ind w:left="121"/>
              <w:rPr>
                <w:rFonts w:eastAsia="Times New Roman,Bold"/>
              </w:rPr>
            </w:pPr>
            <w:r>
              <w:rPr>
                <w:rFonts w:eastAsia="Times New Roman,Bold"/>
              </w:rPr>
              <w:t>-</w:t>
            </w:r>
            <w:r w:rsidRPr="00D56772">
              <w:rPr>
                <w:rFonts w:eastAsia="Times New Roman,Bold"/>
              </w:rPr>
              <w:t>налоговая ставка 20% от прибыли;</w:t>
            </w:r>
          </w:p>
          <w:p w:rsidR="00065A1E" w:rsidRDefault="00065A1E" w:rsidP="005918B9">
            <w:pPr>
              <w:autoSpaceDE w:val="0"/>
              <w:autoSpaceDN w:val="0"/>
              <w:adjustRightInd w:val="0"/>
              <w:ind w:left="121"/>
              <w:rPr>
                <w:rFonts w:eastAsia="Times New Roman,Bold"/>
              </w:rPr>
            </w:pPr>
            <w:r>
              <w:rPr>
                <w:rFonts w:eastAsia="Times New Roman,Bold"/>
              </w:rPr>
              <w:t>-</w:t>
            </w:r>
            <w:r w:rsidRPr="00D56772">
              <w:rPr>
                <w:rFonts w:eastAsia="Times New Roman,Bold"/>
              </w:rPr>
              <w:t>амортизационный фонд за отчетный период увеличился с 400 тыс. руб. до 500 тыс. руб.</w:t>
            </w:r>
          </w:p>
          <w:p w:rsidR="00065A1E" w:rsidRDefault="00065A1E" w:rsidP="005918B9">
            <w:pPr>
              <w:autoSpaceDE w:val="0"/>
              <w:autoSpaceDN w:val="0"/>
              <w:adjustRightInd w:val="0"/>
              <w:ind w:left="121"/>
              <w:rPr>
                <w:rFonts w:eastAsia="Times New Roman,Bold"/>
              </w:rPr>
            </w:pPr>
            <w:r>
              <w:rPr>
                <w:rFonts w:eastAsia="Times New Roman,Bold"/>
              </w:rPr>
              <w:t>Задачи</w:t>
            </w:r>
          </w:p>
          <w:p w:rsidR="00065A1E" w:rsidRDefault="00065A1E" w:rsidP="005918B9">
            <w:pPr>
              <w:autoSpaceDE w:val="0"/>
              <w:autoSpaceDN w:val="0"/>
              <w:adjustRightInd w:val="0"/>
              <w:ind w:left="121"/>
              <w:rPr>
                <w:rStyle w:val="10pt"/>
                <w:sz w:val="22"/>
                <w:szCs w:val="22"/>
                <w:lang w:eastAsia="ru-RU"/>
              </w:rPr>
            </w:pPr>
            <w:r>
              <w:rPr>
                <w:rFonts w:eastAsia="Times New Roman,Bold"/>
              </w:rPr>
              <w:t xml:space="preserve">Индивидуальный проект на тему </w:t>
            </w:r>
            <w:r w:rsidRPr="00B02C42">
              <w:t>Р</w:t>
            </w:r>
            <w:r w:rsidRPr="001F7438">
              <w:rPr>
                <w:rStyle w:val="10pt"/>
                <w:sz w:val="22"/>
                <w:szCs w:val="22"/>
                <w:lang w:eastAsia="ru-RU"/>
              </w:rPr>
              <w:t>асчет различных показателей индексов</w:t>
            </w:r>
          </w:p>
          <w:p w:rsidR="00065A1E" w:rsidRDefault="00065A1E" w:rsidP="005918B9">
            <w:pPr>
              <w:jc w:val="both"/>
            </w:pPr>
            <w:r w:rsidRPr="009649D8">
              <w:t>Доклад на тему Преобразование сумм тригонометрических функций в статистике.</w:t>
            </w:r>
          </w:p>
          <w:p w:rsidR="00065A1E" w:rsidRDefault="00065A1E" w:rsidP="005918B9">
            <w:pPr>
              <w:jc w:val="both"/>
              <w:rPr>
                <w:bCs/>
              </w:rPr>
            </w:pPr>
            <w:r w:rsidRPr="00644A93">
              <w:t>Применение статистики в тригонометрии.</w:t>
            </w:r>
          </w:p>
          <w:p w:rsidR="00065A1E" w:rsidRDefault="00065A1E" w:rsidP="005918B9">
            <w:pPr>
              <w:ind w:firstLine="709"/>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p w:rsidR="00065A1E" w:rsidRPr="00B22786" w:rsidRDefault="00065A1E" w:rsidP="005918B9">
            <w:pPr>
              <w:ind w:firstLine="709"/>
              <w:jc w:val="both"/>
            </w:pPr>
          </w:p>
          <w:tbl>
            <w:tblPr>
              <w:tblW w:w="2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2"/>
              <w:gridCol w:w="425"/>
              <w:gridCol w:w="425"/>
              <w:gridCol w:w="425"/>
              <w:gridCol w:w="426"/>
              <w:gridCol w:w="451"/>
            </w:tblGrid>
            <w:tr w:rsidR="00065A1E" w:rsidRPr="00433822" w:rsidTr="00173B4D">
              <w:trPr>
                <w:trHeight w:val="272"/>
              </w:trPr>
              <w:tc>
                <w:tcPr>
                  <w:tcW w:w="542"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Год</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2017г.</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2018г.</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2019г.</w:t>
                  </w:r>
                </w:p>
              </w:tc>
              <w:tc>
                <w:tcPr>
                  <w:tcW w:w="426"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2020г.</w:t>
                  </w:r>
                </w:p>
              </w:tc>
              <w:tc>
                <w:tcPr>
                  <w:tcW w:w="451"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2021г.</w:t>
                  </w:r>
                </w:p>
              </w:tc>
            </w:tr>
            <w:tr w:rsidR="00065A1E" w:rsidRPr="00433822" w:rsidTr="00173B4D">
              <w:trPr>
                <w:trHeight w:val="850"/>
              </w:trPr>
              <w:tc>
                <w:tcPr>
                  <w:tcW w:w="542"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Число специалистов, тыс. чел</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20</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22</w:t>
                  </w:r>
                </w:p>
              </w:tc>
              <w:tc>
                <w:tcPr>
                  <w:tcW w:w="425"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23</w:t>
                  </w:r>
                </w:p>
              </w:tc>
              <w:tc>
                <w:tcPr>
                  <w:tcW w:w="426"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24</w:t>
                  </w:r>
                </w:p>
              </w:tc>
              <w:tc>
                <w:tcPr>
                  <w:tcW w:w="451" w:type="dxa"/>
                  <w:tcBorders>
                    <w:top w:val="single" w:sz="4" w:space="0" w:color="000000"/>
                    <w:left w:val="single" w:sz="4" w:space="0" w:color="000000"/>
                    <w:bottom w:val="single" w:sz="4" w:space="0" w:color="000000"/>
                    <w:right w:val="single" w:sz="4" w:space="0" w:color="000000"/>
                  </w:tcBorders>
                </w:tcPr>
                <w:p w:rsidR="00065A1E" w:rsidRPr="00433822" w:rsidRDefault="00065A1E" w:rsidP="005918B9">
                  <w:pPr>
                    <w:jc w:val="both"/>
                    <w:rPr>
                      <w:sz w:val="18"/>
                      <w:szCs w:val="18"/>
                    </w:rPr>
                  </w:pPr>
                  <w:r w:rsidRPr="00433822">
                    <w:rPr>
                      <w:sz w:val="18"/>
                      <w:szCs w:val="18"/>
                    </w:rPr>
                    <w:t>26</w:t>
                  </w:r>
                </w:p>
              </w:tc>
            </w:tr>
          </w:tbl>
          <w:p w:rsidR="00065A1E" w:rsidRDefault="00065A1E" w:rsidP="005918B9">
            <w:pPr>
              <w:jc w:val="both"/>
            </w:pPr>
          </w:p>
          <w:p w:rsidR="00065A1E" w:rsidRPr="00B22786" w:rsidRDefault="00065A1E" w:rsidP="005918B9">
            <w:pPr>
              <w:ind w:firstLine="147"/>
              <w:jc w:val="both"/>
            </w:pPr>
            <w:r w:rsidRPr="00B22786">
              <w:t>1. Постройте график динамики выпуска специалистов средними специальными</w:t>
            </w:r>
          </w:p>
          <w:p w:rsidR="00065A1E" w:rsidRPr="00B22786" w:rsidRDefault="00065A1E" w:rsidP="005918B9">
            <w:pPr>
              <w:ind w:firstLine="147"/>
              <w:jc w:val="both"/>
            </w:pPr>
            <w:r w:rsidRPr="00B22786">
              <w:t>учебными заведениями региона за период 20</w:t>
            </w:r>
            <w:r>
              <w:t>17</w:t>
            </w:r>
            <w:r w:rsidRPr="00B22786">
              <w:t>-20</w:t>
            </w:r>
            <w:r>
              <w:t>21</w:t>
            </w:r>
            <w:r w:rsidRPr="00B22786">
              <w:t xml:space="preserve"> гг.</w:t>
            </w:r>
          </w:p>
          <w:p w:rsidR="00065A1E" w:rsidRPr="00B22786" w:rsidRDefault="00065A1E" w:rsidP="005918B9">
            <w:pPr>
              <w:ind w:firstLine="147"/>
              <w:jc w:val="both"/>
            </w:pPr>
            <w:r w:rsidRPr="00B22786">
              <w:t>2. Для анализа динамики выпуска специалистов в регионе определите:</w:t>
            </w:r>
          </w:p>
          <w:p w:rsidR="00065A1E" w:rsidRPr="00B22786" w:rsidRDefault="00065A1E" w:rsidP="005918B9">
            <w:pPr>
              <w:ind w:firstLine="147"/>
              <w:jc w:val="both"/>
            </w:pPr>
            <w:r w:rsidRPr="00B22786">
              <w:t>1) средний уровень ряда;</w:t>
            </w:r>
          </w:p>
          <w:p w:rsidR="00065A1E" w:rsidRPr="00B22786" w:rsidRDefault="00065A1E" w:rsidP="005918B9">
            <w:pPr>
              <w:ind w:firstLine="147"/>
              <w:jc w:val="both"/>
            </w:pPr>
            <w:r w:rsidRPr="00B22786">
              <w:t>2) среднегодовой абсолютный прирост;</w:t>
            </w:r>
          </w:p>
          <w:p w:rsidR="00065A1E" w:rsidRPr="00B22786" w:rsidRDefault="00065A1E" w:rsidP="005918B9">
            <w:pPr>
              <w:ind w:firstLine="147"/>
              <w:jc w:val="both"/>
            </w:pPr>
            <w:r w:rsidRPr="00B22786">
              <w:t>3) среднегодовой темп роста;</w:t>
            </w:r>
          </w:p>
          <w:p w:rsidR="00065A1E" w:rsidRPr="00B22786" w:rsidRDefault="00065A1E" w:rsidP="005918B9">
            <w:pPr>
              <w:ind w:firstLine="147"/>
              <w:jc w:val="both"/>
            </w:pPr>
            <w:r w:rsidRPr="00B22786">
              <w:t>3. На основе анализа графика динамики выпуска специалистов сделайте</w:t>
            </w:r>
          </w:p>
          <w:p w:rsidR="00065A1E" w:rsidRPr="00B22786" w:rsidRDefault="00065A1E" w:rsidP="005918B9">
            <w:pPr>
              <w:ind w:firstLine="147"/>
              <w:jc w:val="both"/>
            </w:pPr>
            <w:r w:rsidRPr="00B22786">
              <w:t>предположение о характере тенденции.</w:t>
            </w:r>
          </w:p>
          <w:p w:rsidR="00065A1E" w:rsidRPr="004252F4" w:rsidRDefault="00065A1E" w:rsidP="005918B9">
            <w:pPr>
              <w:pStyle w:val="ListParagraph"/>
              <w:numPr>
                <w:ilvl w:val="0"/>
                <w:numId w:val="29"/>
              </w:numPr>
              <w:tabs>
                <w:tab w:val="clear" w:pos="720"/>
                <w:tab w:val="num" w:pos="121"/>
              </w:tabs>
              <w:ind w:left="405" w:hanging="284"/>
              <w:jc w:val="both"/>
            </w:pPr>
            <w:r w:rsidRPr="004252F4">
              <w:t>Сделайте прогноз выпуска специалистов на два шага вперед, используя разныеметоды.</w:t>
            </w:r>
          </w:p>
          <w:p w:rsidR="00065A1E" w:rsidRDefault="00065A1E" w:rsidP="005918B9">
            <w:pPr>
              <w:jc w:val="both"/>
              <w:rPr>
                <w:bCs/>
              </w:rPr>
            </w:pPr>
            <w:r>
              <w:t xml:space="preserve">Индивидуальный проект на тему </w:t>
            </w:r>
            <w:r w:rsidRPr="00747563">
              <w:rPr>
                <w:bCs/>
              </w:rPr>
              <w:t>«Расчет штрафных санкций за налоговые правонарушения</w:t>
            </w:r>
            <w:r>
              <w:rPr>
                <w:bCs/>
              </w:rPr>
              <w:t xml:space="preserve"> при помощи математических формул</w:t>
            </w:r>
            <w:r w:rsidRPr="00747563">
              <w:rPr>
                <w:bCs/>
              </w:rPr>
              <w:t>»</w:t>
            </w:r>
            <w:r>
              <w:rPr>
                <w:bCs/>
              </w:rPr>
              <w:t>.</w:t>
            </w:r>
          </w:p>
          <w:p w:rsidR="00065A1E" w:rsidRDefault="00065A1E" w:rsidP="005918B9">
            <w:pPr>
              <w:jc w:val="both"/>
            </w:pPr>
            <w:r>
              <w:t>Опрос.</w:t>
            </w:r>
          </w:p>
          <w:p w:rsidR="00065A1E" w:rsidRPr="002872A2" w:rsidRDefault="00065A1E" w:rsidP="005918B9">
            <w:pPr>
              <w:autoSpaceDE w:val="0"/>
              <w:autoSpaceDN w:val="0"/>
              <w:adjustRightInd w:val="0"/>
            </w:pPr>
            <w:r>
              <w:t xml:space="preserve"> 1.</w:t>
            </w:r>
            <w:r w:rsidRPr="002872A2">
              <w:t xml:space="preserve">Основные понятия комбинаторики. </w:t>
            </w:r>
          </w:p>
          <w:p w:rsidR="00065A1E" w:rsidRPr="002872A2" w:rsidRDefault="00065A1E" w:rsidP="005918B9">
            <w:pPr>
              <w:autoSpaceDE w:val="0"/>
              <w:autoSpaceDN w:val="0"/>
              <w:adjustRightInd w:val="0"/>
            </w:pPr>
            <w:r w:rsidRPr="002872A2">
              <w:t xml:space="preserve">2.Задачи на подсчет числа размещений, перестановок, сочетаний. </w:t>
            </w:r>
          </w:p>
          <w:p w:rsidR="00065A1E" w:rsidRPr="002872A2" w:rsidRDefault="00065A1E" w:rsidP="005918B9">
            <w:pPr>
              <w:autoSpaceDE w:val="0"/>
              <w:autoSpaceDN w:val="0"/>
              <w:adjustRightInd w:val="0"/>
            </w:pPr>
            <w:r w:rsidRPr="002872A2">
              <w:t>3.Формула бинома Ньютона.</w:t>
            </w:r>
          </w:p>
          <w:p w:rsidR="00065A1E" w:rsidRPr="002872A2" w:rsidRDefault="00065A1E" w:rsidP="005918B9">
            <w:r w:rsidRPr="002872A2">
              <w:t xml:space="preserve">4. Свойства биноминальных коэффициентов. </w:t>
            </w:r>
          </w:p>
          <w:p w:rsidR="00065A1E" w:rsidRDefault="00065A1E" w:rsidP="005918B9">
            <w:r w:rsidRPr="002872A2">
              <w:t>5.Треугольник Паскаля.</w:t>
            </w:r>
          </w:p>
          <w:p w:rsidR="00065A1E" w:rsidRDefault="00065A1E" w:rsidP="005918B9">
            <w:pPr>
              <w:jc w:val="both"/>
            </w:pPr>
            <w:r w:rsidRPr="00632AA3">
              <w:t>Практическое задание</w:t>
            </w:r>
          </w:p>
          <w:p w:rsidR="00065A1E" w:rsidRPr="00B02C42" w:rsidRDefault="00065A1E" w:rsidP="005918B9">
            <w:r w:rsidRPr="00B02C42">
              <w:t xml:space="preserve">Задача 1.  В 1 квартале реализация  товаров составила 2 250 тыс. руб., </w:t>
            </w:r>
          </w:p>
          <w:p w:rsidR="00065A1E" w:rsidRPr="00B02C42" w:rsidRDefault="00065A1E" w:rsidP="005918B9">
            <w:r w:rsidRPr="00B02C42">
              <w:t xml:space="preserve">  Среднеквартальные остатки оборотных средств составили 250 тыс. руб. </w:t>
            </w:r>
          </w:p>
          <w:p w:rsidR="00065A1E" w:rsidRPr="00B02C42" w:rsidRDefault="00065A1E" w:rsidP="005918B9">
            <w:r w:rsidRPr="00B02C42">
              <w:t xml:space="preserve"> Во втором квартале объем реализации увеличился на 10 %, а время одного оборота сокращенно на один день.</w:t>
            </w:r>
          </w:p>
          <w:p w:rsidR="00065A1E" w:rsidRPr="00B02C42" w:rsidRDefault="00065A1E" w:rsidP="005918B9">
            <w:pPr>
              <w:rPr>
                <w:lang w:val="en-US"/>
              </w:rPr>
            </w:pPr>
            <w:r w:rsidRPr="00B02C42">
              <w:t xml:space="preserve">   Определите</w:t>
            </w:r>
            <w:r w:rsidRPr="00B02C42">
              <w:rPr>
                <w:lang w:val="en-US"/>
              </w:rPr>
              <w:t>:</w:t>
            </w:r>
          </w:p>
          <w:p w:rsidR="00065A1E" w:rsidRPr="00D56772" w:rsidRDefault="00065A1E" w:rsidP="005918B9">
            <w:pPr>
              <w:pStyle w:val="10"/>
              <w:numPr>
                <w:ilvl w:val="0"/>
                <w:numId w:val="33"/>
              </w:numPr>
              <w:spacing w:after="0" w:line="240" w:lineRule="auto"/>
              <w:ind w:left="405" w:hanging="284"/>
              <w:rPr>
                <w:rFonts w:ascii="Times New Roman" w:hAnsi="Times New Roman"/>
                <w:sz w:val="24"/>
                <w:szCs w:val="24"/>
              </w:rPr>
            </w:pPr>
            <w:r w:rsidRPr="00B02C42">
              <w:rPr>
                <w:rFonts w:ascii="Times New Roman" w:hAnsi="Times New Roman"/>
                <w:sz w:val="24"/>
                <w:szCs w:val="24"/>
              </w:rPr>
              <w:t>Коэффициент</w:t>
            </w:r>
            <w:r w:rsidRPr="00D56772">
              <w:rPr>
                <w:rFonts w:ascii="Times New Roman" w:hAnsi="Times New Roman"/>
                <w:sz w:val="24"/>
                <w:szCs w:val="24"/>
              </w:rPr>
              <w:t xml:space="preserve"> оборачиваемости оборотных средств и время одного оборота в днях в 1 квартале.</w:t>
            </w:r>
          </w:p>
          <w:p w:rsidR="00065A1E" w:rsidRPr="00D56772" w:rsidRDefault="00065A1E" w:rsidP="005918B9">
            <w:pPr>
              <w:pStyle w:val="10"/>
              <w:numPr>
                <w:ilvl w:val="0"/>
                <w:numId w:val="33"/>
              </w:numPr>
              <w:spacing w:after="0" w:line="240" w:lineRule="auto"/>
              <w:ind w:left="405" w:hanging="284"/>
              <w:rPr>
                <w:rFonts w:ascii="Times New Roman" w:hAnsi="Times New Roman"/>
                <w:sz w:val="24"/>
                <w:szCs w:val="24"/>
              </w:rPr>
            </w:pPr>
            <w:r w:rsidRPr="00D56772">
              <w:rPr>
                <w:rFonts w:ascii="Times New Roman" w:hAnsi="Times New Roman"/>
                <w:sz w:val="24"/>
                <w:szCs w:val="24"/>
              </w:rPr>
              <w:t>Коэффициент оборачиваемости оборотных средств и их абсолютную величину во 2 квартале.</w:t>
            </w:r>
          </w:p>
          <w:p w:rsidR="00065A1E" w:rsidRPr="00D56772" w:rsidRDefault="00065A1E" w:rsidP="005918B9">
            <w:pPr>
              <w:ind w:left="45"/>
            </w:pPr>
            <w:r w:rsidRPr="00D56772">
              <w:t>Задача 2. На основании финансовой отчетности организации провести  анализ состава и структуры оборотных средств. Рассчитать показатели оборачиваемости.</w:t>
            </w:r>
          </w:p>
          <w:p w:rsidR="00065A1E" w:rsidRPr="00F70AE9" w:rsidRDefault="00065A1E" w:rsidP="005918B9">
            <w:pPr>
              <w:pStyle w:val="Default"/>
              <w:jc w:val="both"/>
            </w:pPr>
            <w:r w:rsidRPr="00D56772">
              <w:rPr>
                <w:bCs/>
                <w:color w:val="auto"/>
              </w:rPr>
              <w:t xml:space="preserve">Задача 3. </w:t>
            </w:r>
            <w:r w:rsidRPr="00D56772">
              <w:rPr>
                <w:color w:val="auto"/>
              </w:rPr>
              <w:t xml:space="preserve">Рассчитайте норматив оборотных средств (Н) в запасах сырья, основных материалов и покупных полуфабрикатов. Время пребывания оборотных средств в текущем запасе – 10 дней, в страховом – 1 день, в транспортном – 3 дня, в технологическом – 6 дней. Среднедневной расход оборотных средств составляет 347 тыс. руб. 17 </w:t>
            </w:r>
          </w:p>
        </w:tc>
      </w:tr>
      <w:tr w:rsidR="00065A1E" w:rsidRPr="00F70AE9" w:rsidTr="00AB04E0">
        <w:tc>
          <w:tcPr>
            <w:tcW w:w="2949" w:type="dxa"/>
          </w:tcPr>
          <w:p w:rsidR="00065A1E" w:rsidRPr="00533178" w:rsidRDefault="00065A1E" w:rsidP="005918B9">
            <w:pPr>
              <w:widowControl w:val="0"/>
              <w:autoSpaceDE w:val="0"/>
              <w:autoSpaceDN w:val="0"/>
              <w:adjustRightInd w:val="0"/>
              <w:jc w:val="both"/>
            </w:pPr>
            <w:r>
              <w:t xml:space="preserve">ПРу </w:t>
            </w:r>
            <w:r w:rsidRPr="00533178">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2872A2" w:rsidRDefault="00065A1E" w:rsidP="005918B9">
            <w:pPr>
              <w:widowControl w:val="0"/>
              <w:autoSpaceDE w:val="0"/>
              <w:autoSpaceDN w:val="0"/>
              <w:adjustRightInd w:val="0"/>
              <w:jc w:val="both"/>
            </w:pPr>
            <w:r>
              <w:t>ПРу</w:t>
            </w:r>
            <w:r w:rsidRPr="00533178">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3135" w:type="dxa"/>
          </w:tcPr>
          <w:p w:rsidR="00065A1E" w:rsidRPr="00F70AE9" w:rsidRDefault="00065A1E" w:rsidP="009D1B6D">
            <w:pPr>
              <w:jc w:val="both"/>
            </w:pPr>
            <w:r>
              <w:rPr>
                <w:color w:val="000000"/>
              </w:rPr>
              <w:t xml:space="preserve">ОК 02 </w:t>
            </w:r>
            <w:r w:rsidRPr="00AD49DF">
              <w:rPr>
                <w:color w:val="000000"/>
              </w:rPr>
              <w:t>Использовать современный</w:t>
            </w:r>
            <w:r>
              <w:rPr>
                <w:color w:val="000000"/>
              </w:rPr>
              <w:t xml:space="preserve"> </w:t>
            </w:r>
            <w:r w:rsidRPr="00AD49DF">
              <w:rPr>
                <w:color w:val="000000"/>
              </w:rPr>
              <w:t>средства поиска, анализа и интерпретации информации и информационные технологии для выполнения задач профессиональной деятельности</w:t>
            </w:r>
            <w:r w:rsidRPr="00F70AE9">
              <w:t xml:space="preserve"> </w:t>
            </w:r>
          </w:p>
        </w:tc>
        <w:tc>
          <w:tcPr>
            <w:tcW w:w="3267" w:type="dxa"/>
          </w:tcPr>
          <w:p w:rsidR="00065A1E" w:rsidRDefault="00065A1E" w:rsidP="009D1B6D">
            <w:pPr>
              <w:jc w:val="both"/>
            </w:pPr>
            <w:r w:rsidRPr="00E131E0">
              <w:t>Знать</w:t>
            </w:r>
            <w:r>
              <w:t>:</w:t>
            </w:r>
          </w:p>
          <w:p w:rsidR="00065A1E" w:rsidRDefault="00065A1E" w:rsidP="009D1B6D">
            <w:pPr>
              <w:jc w:val="both"/>
            </w:pPr>
            <w:r>
              <w:t>-</w:t>
            </w:r>
            <w:r w:rsidRPr="00F8506B">
              <w:t>сформированность умений моделировать реальные ситуации, исследовать построенные модели, интерпретировать полученный результат.</w:t>
            </w:r>
            <w:r>
              <w:t>У</w:t>
            </w:r>
            <w:r w:rsidRPr="002872A2">
              <w:t>ме</w:t>
            </w:r>
            <w:r>
              <w:t>ть:</w:t>
            </w:r>
          </w:p>
          <w:p w:rsidR="00065A1E" w:rsidRDefault="00065A1E" w:rsidP="00B864D9">
            <w:pPr>
              <w:jc w:val="both"/>
              <w:rPr>
                <w:highlight w:val="yellow"/>
              </w:rPr>
            </w:pPr>
            <w: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65A1E" w:rsidRDefault="00065A1E" w:rsidP="00CE4500">
            <w:pPr>
              <w:jc w:val="both"/>
            </w:pPr>
            <w:r w:rsidRPr="00CE4500">
              <w:t>-</w:t>
            </w:r>
            <w:r>
              <w:t xml:space="preserve"> проявлять нетерпимость к коррупционному поведению</w:t>
            </w:r>
          </w:p>
          <w:p w:rsidR="00065A1E" w:rsidRPr="00F70AE9" w:rsidRDefault="00065A1E" w:rsidP="00B864D9">
            <w:pPr>
              <w:jc w:val="both"/>
              <w:rPr>
                <w:highlight w:val="yellow"/>
              </w:rPr>
            </w:pPr>
          </w:p>
        </w:tc>
        <w:tc>
          <w:tcPr>
            <w:tcW w:w="2724" w:type="dxa"/>
          </w:tcPr>
          <w:p w:rsidR="00065A1E" w:rsidRPr="00F70AE9" w:rsidRDefault="00065A1E" w:rsidP="009D1B6D">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9D1B6D">
            <w:pPr>
              <w:jc w:val="both"/>
            </w:pPr>
            <w:r w:rsidRPr="00F70AE9">
              <w:t>2) Наблюдение и анализ деятельности обучающихся в рамках внеаудиторных занятий</w:t>
            </w:r>
          </w:p>
          <w:p w:rsidR="00065A1E" w:rsidRPr="00F70AE9" w:rsidRDefault="00065A1E" w:rsidP="009D1B6D">
            <w:pPr>
              <w:jc w:val="both"/>
            </w:pPr>
            <w:r>
              <w:t>3</w:t>
            </w:r>
            <w:r w:rsidRPr="00F70AE9">
              <w:t xml:space="preserve">) Тестирование с целью определения теоретической подготовленности. </w:t>
            </w:r>
          </w:p>
          <w:p w:rsidR="00065A1E" w:rsidRPr="00F70AE9" w:rsidRDefault="00065A1E" w:rsidP="009D1B6D">
            <w:pPr>
              <w:jc w:val="both"/>
            </w:pPr>
            <w:r>
              <w:t>4</w:t>
            </w:r>
            <w:r w:rsidRPr="00F70AE9">
              <w:t>) Проверка выполнения самостоятельной работы обучающимися</w:t>
            </w:r>
          </w:p>
        </w:tc>
        <w:tc>
          <w:tcPr>
            <w:tcW w:w="2923" w:type="dxa"/>
          </w:tcPr>
          <w:p w:rsidR="00065A1E" w:rsidRPr="00F70AE9" w:rsidRDefault="00065A1E" w:rsidP="009D1B6D">
            <w:pPr>
              <w:jc w:val="both"/>
            </w:pPr>
            <w:r w:rsidRPr="00F70AE9">
              <w:t xml:space="preserve">Самостоятельная работа: работа с конспектом, поиск информации в сети </w:t>
            </w:r>
            <w:r w:rsidRPr="00F70AE9">
              <w:rPr>
                <w:lang w:val="en-US"/>
              </w:rPr>
              <w:t>Internet</w:t>
            </w:r>
          </w:p>
          <w:p w:rsidR="00065A1E" w:rsidRPr="00F70AE9" w:rsidRDefault="00065A1E" w:rsidP="009D1B6D">
            <w:pPr>
              <w:jc w:val="both"/>
            </w:pPr>
          </w:p>
          <w:p w:rsidR="00065A1E" w:rsidRDefault="00065A1E" w:rsidP="002C41F4">
            <w:pPr>
              <w:jc w:val="both"/>
              <w:rPr>
                <w:bCs/>
              </w:rPr>
            </w:pPr>
            <w:r w:rsidRPr="00F70AE9">
              <w:rPr>
                <w:bCs/>
              </w:rPr>
              <w:t>Практическое занятие: (в том числе в форме практической подготовки)</w:t>
            </w:r>
          </w:p>
          <w:p w:rsidR="00065A1E" w:rsidRDefault="00065A1E" w:rsidP="002C41F4">
            <w:pPr>
              <w:jc w:val="both"/>
            </w:pPr>
            <w:r w:rsidRPr="00016AB8">
              <w:rPr>
                <w:bCs/>
              </w:rPr>
              <w:t>Опрос по теме</w:t>
            </w:r>
            <w:r>
              <w:rPr>
                <w:bCs/>
              </w:rPr>
              <w:t xml:space="preserve">. </w:t>
            </w:r>
            <w:r w:rsidRPr="00016AB8">
              <w:t>Обсуждение доклада</w:t>
            </w:r>
            <w:r w:rsidRPr="004D0D25">
              <w:t xml:space="preserve">по теме «Непрерывные дроби». </w:t>
            </w:r>
            <w:r w:rsidRPr="0023094C">
              <w:t>«Задачи статистических группировок, их виды»</w:t>
            </w:r>
            <w:r w:rsidRPr="009C7795">
              <w:rPr>
                <w:i/>
                <w:u w:val="single"/>
              </w:rPr>
              <w:t xml:space="preserve">Задача </w:t>
            </w:r>
            <w:r w:rsidRPr="009C7795">
              <w:t>Имеются следующие данные о реализации отдельных видов продовольственных товаров в области (на февраль):</w:t>
            </w:r>
          </w:p>
          <w:p w:rsidR="00065A1E" w:rsidRPr="00B22786" w:rsidRDefault="00065A1E" w:rsidP="002C41F4">
            <w:pPr>
              <w:jc w:val="both"/>
            </w:pPr>
          </w:p>
          <w:tbl>
            <w:tblPr>
              <w:tblW w:w="2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7"/>
              <w:gridCol w:w="712"/>
              <w:gridCol w:w="496"/>
              <w:gridCol w:w="595"/>
              <w:gridCol w:w="594"/>
            </w:tblGrid>
            <w:tr w:rsidR="00065A1E" w:rsidRPr="00433822" w:rsidTr="00375440">
              <w:trPr>
                <w:trHeight w:val="191"/>
              </w:trPr>
              <w:tc>
                <w:tcPr>
                  <w:tcW w:w="477" w:type="dxa"/>
                  <w:vMerge w:val="restart"/>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both"/>
                    <w:rPr>
                      <w:sz w:val="18"/>
                      <w:szCs w:val="18"/>
                    </w:rPr>
                  </w:pPr>
                  <w:r w:rsidRPr="00433822">
                    <w:rPr>
                      <w:sz w:val="18"/>
                      <w:szCs w:val="18"/>
                    </w:rPr>
                    <w:t>Товар</w:t>
                  </w:r>
                </w:p>
              </w:tc>
              <w:tc>
                <w:tcPr>
                  <w:tcW w:w="1207" w:type="dxa"/>
                  <w:gridSpan w:val="2"/>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Цена, руб. за кг</w:t>
                  </w:r>
                </w:p>
              </w:tc>
              <w:tc>
                <w:tcPr>
                  <w:tcW w:w="1189" w:type="dxa"/>
                  <w:gridSpan w:val="2"/>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both"/>
                    <w:rPr>
                      <w:sz w:val="18"/>
                      <w:szCs w:val="18"/>
                    </w:rPr>
                  </w:pPr>
                  <w:r w:rsidRPr="00433822">
                    <w:rPr>
                      <w:sz w:val="18"/>
                      <w:szCs w:val="18"/>
                    </w:rPr>
                    <w:t>Продано, тыс. т</w:t>
                  </w:r>
                </w:p>
              </w:tc>
            </w:tr>
            <w:tr w:rsidR="00065A1E" w:rsidRPr="00433822" w:rsidTr="00375440">
              <w:trPr>
                <w:trHeight w:val="145"/>
              </w:trPr>
              <w:tc>
                <w:tcPr>
                  <w:tcW w:w="477" w:type="dxa"/>
                  <w:vMerge/>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both"/>
                    <w:rPr>
                      <w:sz w:val="18"/>
                      <w:szCs w:val="18"/>
                    </w:rPr>
                  </w:pPr>
                </w:p>
              </w:tc>
              <w:tc>
                <w:tcPr>
                  <w:tcW w:w="712"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Pr>
                      <w:sz w:val="18"/>
                      <w:szCs w:val="18"/>
                    </w:rPr>
                    <w:t xml:space="preserve">2020 </w:t>
                  </w:r>
                  <w:r w:rsidRPr="00433822">
                    <w:rPr>
                      <w:sz w:val="18"/>
                      <w:szCs w:val="18"/>
                    </w:rPr>
                    <w:t>г.</w:t>
                  </w:r>
                </w:p>
              </w:tc>
              <w:tc>
                <w:tcPr>
                  <w:tcW w:w="496"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Pr>
                      <w:sz w:val="18"/>
                      <w:szCs w:val="18"/>
                    </w:rPr>
                    <w:t xml:space="preserve">2021 </w:t>
                  </w:r>
                  <w:r w:rsidRPr="00433822">
                    <w:rPr>
                      <w:sz w:val="18"/>
                      <w:szCs w:val="18"/>
                    </w:rPr>
                    <w:t>г.</w:t>
                  </w:r>
                </w:p>
              </w:tc>
              <w:tc>
                <w:tcPr>
                  <w:tcW w:w="595"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Pr>
                      <w:sz w:val="18"/>
                      <w:szCs w:val="18"/>
                    </w:rPr>
                    <w:t xml:space="preserve">2020 </w:t>
                  </w:r>
                  <w:r w:rsidRPr="00433822">
                    <w:rPr>
                      <w:sz w:val="18"/>
                      <w:szCs w:val="18"/>
                    </w:rPr>
                    <w:t>г.</w:t>
                  </w:r>
                </w:p>
              </w:tc>
              <w:tc>
                <w:tcPr>
                  <w:tcW w:w="594"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rPr>
                      <w:sz w:val="18"/>
                      <w:szCs w:val="18"/>
                    </w:rPr>
                  </w:pPr>
                  <w:r>
                    <w:rPr>
                      <w:sz w:val="18"/>
                      <w:szCs w:val="18"/>
                    </w:rPr>
                    <w:t xml:space="preserve">2021 </w:t>
                  </w:r>
                  <w:r w:rsidRPr="00433822">
                    <w:rPr>
                      <w:sz w:val="18"/>
                      <w:szCs w:val="18"/>
                    </w:rPr>
                    <w:t>г.</w:t>
                  </w:r>
                </w:p>
              </w:tc>
            </w:tr>
            <w:tr w:rsidR="00065A1E" w:rsidRPr="00433822" w:rsidTr="00375440">
              <w:trPr>
                <w:trHeight w:val="619"/>
              </w:trPr>
              <w:tc>
                <w:tcPr>
                  <w:tcW w:w="477"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both"/>
                    <w:rPr>
                      <w:sz w:val="18"/>
                      <w:szCs w:val="18"/>
                    </w:rPr>
                  </w:pPr>
                  <w:r w:rsidRPr="00433822">
                    <w:rPr>
                      <w:sz w:val="18"/>
                      <w:szCs w:val="18"/>
                    </w:rPr>
                    <w:t>Сливочное масло</w:t>
                  </w:r>
                </w:p>
              </w:tc>
              <w:tc>
                <w:tcPr>
                  <w:tcW w:w="712"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280</w:t>
                  </w:r>
                </w:p>
              </w:tc>
              <w:tc>
                <w:tcPr>
                  <w:tcW w:w="496"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370</w:t>
                  </w:r>
                </w:p>
              </w:tc>
              <w:tc>
                <w:tcPr>
                  <w:tcW w:w="595"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389</w:t>
                  </w:r>
                </w:p>
              </w:tc>
              <w:tc>
                <w:tcPr>
                  <w:tcW w:w="594"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rPr>
                      <w:sz w:val="18"/>
                      <w:szCs w:val="18"/>
                    </w:rPr>
                  </w:pPr>
                  <w:r w:rsidRPr="00433822">
                    <w:rPr>
                      <w:sz w:val="18"/>
                      <w:szCs w:val="18"/>
                    </w:rPr>
                    <w:t>370</w:t>
                  </w:r>
                </w:p>
              </w:tc>
            </w:tr>
            <w:tr w:rsidR="00065A1E" w:rsidRPr="00433822" w:rsidTr="00375440">
              <w:trPr>
                <w:trHeight w:val="412"/>
              </w:trPr>
              <w:tc>
                <w:tcPr>
                  <w:tcW w:w="477"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both"/>
                    <w:rPr>
                      <w:sz w:val="18"/>
                      <w:szCs w:val="18"/>
                    </w:rPr>
                  </w:pPr>
                  <w:r w:rsidRPr="00433822">
                    <w:rPr>
                      <w:sz w:val="18"/>
                      <w:szCs w:val="18"/>
                    </w:rPr>
                    <w:t>Макароны</w:t>
                  </w:r>
                </w:p>
              </w:tc>
              <w:tc>
                <w:tcPr>
                  <w:tcW w:w="712"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38</w:t>
                  </w:r>
                </w:p>
              </w:tc>
              <w:tc>
                <w:tcPr>
                  <w:tcW w:w="496"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69</w:t>
                  </w:r>
                </w:p>
              </w:tc>
              <w:tc>
                <w:tcPr>
                  <w:tcW w:w="595"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jc w:val="center"/>
                    <w:rPr>
                      <w:sz w:val="18"/>
                      <w:szCs w:val="18"/>
                    </w:rPr>
                  </w:pPr>
                  <w:r w:rsidRPr="00433822">
                    <w:rPr>
                      <w:sz w:val="18"/>
                      <w:szCs w:val="18"/>
                    </w:rPr>
                    <w:t>196</w:t>
                  </w:r>
                </w:p>
              </w:tc>
              <w:tc>
                <w:tcPr>
                  <w:tcW w:w="594" w:type="dxa"/>
                  <w:tcBorders>
                    <w:top w:val="single" w:sz="4" w:space="0" w:color="auto"/>
                    <w:left w:val="single" w:sz="4" w:space="0" w:color="auto"/>
                    <w:bottom w:val="single" w:sz="4" w:space="0" w:color="auto"/>
                    <w:right w:val="single" w:sz="4" w:space="0" w:color="auto"/>
                  </w:tcBorders>
                </w:tcPr>
                <w:p w:rsidR="00065A1E" w:rsidRPr="00433822" w:rsidRDefault="00065A1E" w:rsidP="009D1B6D">
                  <w:pPr>
                    <w:tabs>
                      <w:tab w:val="left" w:pos="411"/>
                      <w:tab w:val="center" w:pos="584"/>
                    </w:tabs>
                    <w:rPr>
                      <w:sz w:val="18"/>
                      <w:szCs w:val="18"/>
                    </w:rPr>
                  </w:pPr>
                  <w:r w:rsidRPr="00433822">
                    <w:rPr>
                      <w:sz w:val="18"/>
                      <w:szCs w:val="18"/>
                    </w:rPr>
                    <w:t>178</w:t>
                  </w:r>
                </w:p>
              </w:tc>
            </w:tr>
          </w:tbl>
          <w:p w:rsidR="00065A1E" w:rsidRPr="00B22786" w:rsidRDefault="00065A1E" w:rsidP="002C41F4">
            <w:pPr>
              <w:jc w:val="both"/>
            </w:pPr>
            <w:r w:rsidRPr="00B22786">
              <w:t>Рассчитайте:</w:t>
            </w:r>
          </w:p>
          <w:p w:rsidR="00065A1E" w:rsidRPr="00B22786" w:rsidRDefault="00065A1E" w:rsidP="002C41F4">
            <w:pPr>
              <w:jc w:val="both"/>
            </w:pPr>
            <w:r w:rsidRPr="00B22786">
              <w:t>1. Индивидуальные индексы: цен, физического объема, товарооборота.</w:t>
            </w:r>
          </w:p>
          <w:p w:rsidR="00065A1E" w:rsidRPr="00B22786" w:rsidRDefault="00065A1E" w:rsidP="002C41F4">
            <w:pPr>
              <w:jc w:val="both"/>
            </w:pPr>
            <w:r w:rsidRPr="00B22786">
              <w:t>2. Сводные (агрегатные, общие) индексы: цен, физического объема, товарооборота.</w:t>
            </w:r>
          </w:p>
          <w:p w:rsidR="00065A1E" w:rsidRPr="00B22786" w:rsidRDefault="00065A1E" w:rsidP="002C41F4">
            <w:pPr>
              <w:jc w:val="both"/>
            </w:pPr>
            <w:r w:rsidRPr="00B22786">
              <w:t>3. Абсолютный показатель изменения расходов покупателей:</w:t>
            </w:r>
          </w:p>
          <w:p w:rsidR="00065A1E" w:rsidRPr="00B22786" w:rsidRDefault="00065A1E" w:rsidP="002C41F4">
            <w:pPr>
              <w:jc w:val="both"/>
            </w:pPr>
            <w:r w:rsidRPr="00B22786">
              <w:t>а) всего; б) в связи с изменением цен; в) в связи с изменением количества</w:t>
            </w:r>
          </w:p>
          <w:p w:rsidR="00065A1E" w:rsidRPr="00B22786" w:rsidRDefault="00065A1E" w:rsidP="002C41F4">
            <w:pPr>
              <w:jc w:val="both"/>
            </w:pPr>
            <w:r w:rsidRPr="00B22786">
              <w:t>приобретаемых продуктов</w:t>
            </w:r>
          </w:p>
          <w:p w:rsidR="00065A1E" w:rsidRDefault="00065A1E" w:rsidP="002C41F4">
            <w:pPr>
              <w:jc w:val="both"/>
            </w:pPr>
            <w:r w:rsidRPr="00B22786">
              <w:t>4.Покажите взаимосвязь индексов.</w:t>
            </w:r>
          </w:p>
          <w:p w:rsidR="00065A1E" w:rsidRDefault="00065A1E" w:rsidP="00375440">
            <w:r>
              <w:t xml:space="preserve">Индивидуальны проект на тему </w:t>
            </w:r>
            <w:r w:rsidRPr="009A3E44">
              <w:t>Пути повышения финансовых результатов деятельности экономического субъекта</w:t>
            </w:r>
          </w:p>
          <w:p w:rsidR="00065A1E" w:rsidRDefault="00065A1E" w:rsidP="002C41F4">
            <w:pPr>
              <w:jc w:val="both"/>
            </w:pPr>
            <w:r>
              <w:t>Бинарное занятие</w:t>
            </w:r>
          </w:p>
          <w:p w:rsidR="00065A1E" w:rsidRDefault="00065A1E" w:rsidP="00743CD2">
            <w:pPr>
              <w:jc w:val="both"/>
              <w:rPr>
                <w:bCs/>
              </w:rPr>
            </w:pPr>
            <w:r>
              <w:rPr>
                <w:sz w:val="22"/>
                <w:szCs w:val="22"/>
              </w:rPr>
              <w:t>Налоги и налогообложение</w:t>
            </w:r>
            <w:r w:rsidRPr="009649D8">
              <w:rPr>
                <w:sz w:val="22"/>
                <w:szCs w:val="22"/>
              </w:rPr>
              <w:t>.</w:t>
            </w:r>
            <w:r w:rsidRPr="00747563">
              <w:rPr>
                <w:bCs/>
              </w:rPr>
              <w:t>Расчет платежей при предоставл</w:t>
            </w:r>
            <w:r>
              <w:rPr>
                <w:bCs/>
              </w:rPr>
              <w:t>ении рассрочки по уплате налога.</w:t>
            </w:r>
          </w:p>
          <w:p w:rsidR="00065A1E" w:rsidRDefault="00065A1E" w:rsidP="00743CD2">
            <w:pPr>
              <w:jc w:val="both"/>
              <w:rPr>
                <w:bCs/>
              </w:rPr>
            </w:pPr>
            <w:r>
              <w:rPr>
                <w:bCs/>
              </w:rPr>
              <w:t>Опрос</w:t>
            </w:r>
          </w:p>
          <w:p w:rsidR="00065A1E" w:rsidRPr="00B93256" w:rsidRDefault="00065A1E" w:rsidP="004058A4">
            <w:pPr>
              <w:numPr>
                <w:ilvl w:val="0"/>
                <w:numId w:val="31"/>
              </w:numPr>
              <w:ind w:left="263" w:hanging="263"/>
              <w:rPr>
                <w:b/>
                <w:bCs/>
              </w:rPr>
            </w:pPr>
            <w:r w:rsidRPr="00B93256">
              <w:t>Функции. Область определения и множество значений; график функции, построение графиков функций, заданных различными способами.</w:t>
            </w:r>
          </w:p>
          <w:p w:rsidR="00065A1E" w:rsidRPr="00B93256" w:rsidRDefault="00065A1E" w:rsidP="004058A4">
            <w:pPr>
              <w:numPr>
                <w:ilvl w:val="0"/>
                <w:numId w:val="31"/>
              </w:numPr>
              <w:ind w:left="263" w:hanging="263"/>
              <w:rPr>
                <w:b/>
                <w:bCs/>
              </w:rPr>
            </w:pPr>
            <w:r w:rsidRPr="00B93256">
              <w:t>Свойства функции.</w:t>
            </w:r>
          </w:p>
          <w:p w:rsidR="00065A1E" w:rsidRPr="00B93256" w:rsidRDefault="00065A1E" w:rsidP="004058A4">
            <w:pPr>
              <w:numPr>
                <w:ilvl w:val="0"/>
                <w:numId w:val="31"/>
              </w:numPr>
              <w:ind w:left="263" w:hanging="263"/>
              <w:rPr>
                <w:b/>
                <w:bCs/>
              </w:rPr>
            </w:pPr>
            <w:r w:rsidRPr="00B93256">
              <w:t xml:space="preserve"> Монотонность, четность, нечетность, ограниченность, периодичность. </w:t>
            </w:r>
          </w:p>
          <w:p w:rsidR="00065A1E" w:rsidRPr="00B93256" w:rsidRDefault="00065A1E" w:rsidP="004058A4">
            <w:pPr>
              <w:numPr>
                <w:ilvl w:val="0"/>
                <w:numId w:val="31"/>
              </w:numPr>
              <w:ind w:left="263" w:hanging="263"/>
              <w:rPr>
                <w:b/>
                <w:bCs/>
              </w:rPr>
            </w:pPr>
            <w:r w:rsidRPr="00B93256">
              <w:t xml:space="preserve">Промежутки возрастания и убывания, наибольшее и наименьшее значения, точки экстремума. </w:t>
            </w:r>
          </w:p>
          <w:p w:rsidR="00065A1E" w:rsidRPr="00B93256" w:rsidRDefault="00065A1E" w:rsidP="004058A4">
            <w:pPr>
              <w:numPr>
                <w:ilvl w:val="0"/>
                <w:numId w:val="31"/>
              </w:numPr>
              <w:ind w:left="263" w:hanging="263"/>
              <w:rPr>
                <w:b/>
                <w:bCs/>
              </w:rPr>
            </w:pPr>
            <w:r w:rsidRPr="00B93256">
              <w:t xml:space="preserve">Графическая интерпретация. </w:t>
            </w:r>
          </w:p>
          <w:p w:rsidR="00065A1E" w:rsidRPr="00B93256" w:rsidRDefault="00065A1E" w:rsidP="004058A4">
            <w:pPr>
              <w:numPr>
                <w:ilvl w:val="0"/>
                <w:numId w:val="31"/>
              </w:numPr>
              <w:ind w:left="263" w:hanging="263"/>
              <w:rPr>
                <w:b/>
                <w:bCs/>
              </w:rPr>
            </w:pPr>
            <w:r w:rsidRPr="00B93256">
              <w:t xml:space="preserve">Примеры функциональных зависимостей в реальных процессах и явлениях. </w:t>
            </w:r>
          </w:p>
          <w:p w:rsidR="00065A1E" w:rsidRPr="00B93256" w:rsidRDefault="00065A1E" w:rsidP="004058A4">
            <w:pPr>
              <w:numPr>
                <w:ilvl w:val="0"/>
                <w:numId w:val="31"/>
              </w:numPr>
              <w:ind w:left="263" w:hanging="263"/>
              <w:rPr>
                <w:b/>
                <w:bCs/>
              </w:rPr>
            </w:pPr>
            <w:r w:rsidRPr="00B93256">
              <w:t xml:space="preserve">Арифметические операции над функциями. </w:t>
            </w:r>
          </w:p>
          <w:p w:rsidR="00065A1E" w:rsidRPr="00B93256" w:rsidRDefault="00065A1E" w:rsidP="004058A4">
            <w:pPr>
              <w:numPr>
                <w:ilvl w:val="0"/>
                <w:numId w:val="31"/>
              </w:numPr>
              <w:ind w:left="263" w:hanging="263"/>
              <w:rPr>
                <w:b/>
                <w:bCs/>
              </w:rPr>
            </w:pPr>
            <w:r w:rsidRPr="00B93256">
              <w:t>Сложная функция (композиция).</w:t>
            </w:r>
          </w:p>
          <w:p w:rsidR="00065A1E" w:rsidRPr="00B93256" w:rsidRDefault="00065A1E" w:rsidP="004058A4">
            <w:pPr>
              <w:numPr>
                <w:ilvl w:val="0"/>
                <w:numId w:val="31"/>
              </w:numPr>
              <w:ind w:left="263" w:hanging="263"/>
              <w:rPr>
                <w:b/>
                <w:bCs/>
              </w:rPr>
            </w:pPr>
            <w:r w:rsidRPr="00B93256">
              <w:t xml:space="preserve"> Понятие о непрерывности функции.</w:t>
            </w:r>
          </w:p>
          <w:p w:rsidR="00065A1E" w:rsidRPr="00B93256" w:rsidRDefault="00065A1E" w:rsidP="004058A4">
            <w:pPr>
              <w:numPr>
                <w:ilvl w:val="0"/>
                <w:numId w:val="31"/>
              </w:numPr>
              <w:ind w:left="263" w:hanging="263"/>
              <w:rPr>
                <w:b/>
                <w:bCs/>
              </w:rPr>
            </w:pPr>
            <w:r w:rsidRPr="00B93256">
              <w:t xml:space="preserve"> Обратные функции. </w:t>
            </w:r>
          </w:p>
          <w:p w:rsidR="00065A1E" w:rsidRPr="00B93256" w:rsidRDefault="00065A1E" w:rsidP="004058A4">
            <w:pPr>
              <w:numPr>
                <w:ilvl w:val="0"/>
                <w:numId w:val="31"/>
              </w:numPr>
              <w:ind w:left="263" w:hanging="263"/>
              <w:rPr>
                <w:b/>
                <w:bCs/>
              </w:rPr>
            </w:pPr>
            <w:r w:rsidRPr="00B93256">
              <w:t xml:space="preserve">Область определения и область значений обратной функции. </w:t>
            </w:r>
          </w:p>
          <w:p w:rsidR="00065A1E" w:rsidRPr="00644A93" w:rsidRDefault="00065A1E" w:rsidP="004058A4">
            <w:pPr>
              <w:numPr>
                <w:ilvl w:val="0"/>
                <w:numId w:val="31"/>
              </w:numPr>
              <w:ind w:left="263" w:hanging="263"/>
              <w:rPr>
                <w:b/>
                <w:bCs/>
              </w:rPr>
            </w:pPr>
            <w:r w:rsidRPr="00B93256">
              <w:t>График обратной функции.</w:t>
            </w:r>
          </w:p>
          <w:p w:rsidR="00065A1E" w:rsidRPr="00644A93" w:rsidRDefault="00065A1E" w:rsidP="00375440">
            <w:pPr>
              <w:jc w:val="center"/>
              <w:rPr>
                <w:i/>
                <w:u w:val="single"/>
              </w:rPr>
            </w:pPr>
            <w:r w:rsidRPr="00644A93">
              <w:rPr>
                <w:i/>
                <w:u w:val="single"/>
              </w:rPr>
              <w:t>Практического задания</w:t>
            </w:r>
          </w:p>
          <w:p w:rsidR="00065A1E" w:rsidRDefault="00065A1E" w:rsidP="00375440">
            <w:pPr>
              <w:jc w:val="both"/>
            </w:pPr>
            <w:r w:rsidRPr="00644A93">
              <w:t>1.</w:t>
            </w:r>
            <w:r>
              <w:t>С</w:t>
            </w:r>
            <w:r w:rsidRPr="00644A93">
              <w:t xml:space="preserve">оставить график </w:t>
            </w:r>
            <w:r>
              <w:t>документооборота</w:t>
            </w:r>
          </w:p>
          <w:p w:rsidR="00065A1E" w:rsidRDefault="00065A1E" w:rsidP="00743CD2">
            <w:pPr>
              <w:jc w:val="both"/>
              <w:rPr>
                <w:bCs/>
              </w:rPr>
            </w:pPr>
            <w:r>
              <w:rPr>
                <w:bCs/>
              </w:rPr>
              <w:t>Задачи</w:t>
            </w:r>
          </w:p>
          <w:p w:rsidR="00065A1E" w:rsidRPr="002872A2" w:rsidRDefault="00065A1E" w:rsidP="00375440">
            <w:pPr>
              <w:rPr>
                <w:bCs/>
              </w:rPr>
            </w:pPr>
            <w:r>
              <w:t>1.</w:t>
            </w:r>
            <w:r w:rsidRPr="00D56772">
              <w:t>На основе финансовой отчетности организации составить аналитический баланс, провести его анализ и сделать вывод (</w:t>
            </w:r>
            <w:r w:rsidRPr="00D56772">
              <w:rPr>
                <w:lang w:val="en-US"/>
              </w:rPr>
              <w:t>Case</w:t>
            </w:r>
            <w:r w:rsidRPr="00D56772">
              <w:t>-</w:t>
            </w:r>
            <w:r w:rsidRPr="00D56772">
              <w:rPr>
                <w:lang w:val="en-US"/>
              </w:rPr>
              <w:t>study</w:t>
            </w:r>
            <w:r w:rsidRPr="00D56772">
              <w:t>).</w:t>
            </w:r>
          </w:p>
          <w:p w:rsidR="00065A1E" w:rsidRDefault="00065A1E" w:rsidP="00743CD2">
            <w:pPr>
              <w:jc w:val="both"/>
              <w:rPr>
                <w:bCs/>
              </w:rPr>
            </w:pPr>
            <w:r>
              <w:rPr>
                <w:bCs/>
              </w:rPr>
              <w:t xml:space="preserve">Опрос </w:t>
            </w:r>
          </w:p>
          <w:p w:rsidR="00065A1E" w:rsidRPr="002872A2" w:rsidRDefault="00065A1E" w:rsidP="00375440">
            <w:pPr>
              <w:jc w:val="both"/>
            </w:pPr>
            <w:r w:rsidRPr="002872A2">
              <w:t>Что называют производной функции в точке? Каковы физический и геометрический смысл производной?</w:t>
            </w:r>
          </w:p>
          <w:p w:rsidR="00065A1E" w:rsidRPr="002872A2" w:rsidRDefault="00065A1E" w:rsidP="00375440">
            <w:pPr>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rsidR="00065A1E" w:rsidRPr="002872A2" w:rsidRDefault="00065A1E" w:rsidP="00375440">
            <w:pPr>
              <w:jc w:val="both"/>
            </w:pPr>
            <w:r w:rsidRPr="002872A2">
              <w:t xml:space="preserve">3. Какой вид имеет уравнение касательной к графику функции </w:t>
            </w:r>
            <w:r w:rsidRPr="00A608C1">
              <w:rPr>
                <w:noProof/>
              </w:rPr>
              <w:pict>
                <v:shape id="Рисунок 158" o:spid="_x0000_i1026" type="#_x0000_t75" alt="image006" style="width:46.5pt;height:14.5pt;visibility:visible">
                  <v:imagedata r:id="rId20" o:title=""/>
                </v:shape>
              </w:pict>
            </w:r>
            <w:r w:rsidRPr="002872A2">
              <w:t xml:space="preserve">в точке </w:t>
            </w:r>
            <w:r w:rsidRPr="00A608C1">
              <w:rPr>
                <w:noProof/>
              </w:rPr>
              <w:pict>
                <v:shape id="Рисунок 159" o:spid="_x0000_i1027" type="#_x0000_t75" alt="image008" style="width:12pt;height:14.5pt;visibility:visible">
                  <v:imagedata r:id="rId21" o:title=""/>
                </v:shape>
              </w:pict>
            </w:r>
            <w:r w:rsidRPr="002872A2">
              <w:t>?</w:t>
            </w:r>
          </w:p>
          <w:p w:rsidR="00065A1E" w:rsidRPr="002872A2" w:rsidRDefault="00065A1E" w:rsidP="00375440">
            <w:pPr>
              <w:jc w:val="both"/>
            </w:pPr>
            <w:r w:rsidRPr="002872A2">
              <w:t>4. Перечислите признаки возрастания, убывания, критерии нахождения точек экстремума функции.</w:t>
            </w:r>
          </w:p>
          <w:p w:rsidR="00065A1E" w:rsidRPr="002872A2" w:rsidRDefault="00065A1E" w:rsidP="00375440">
            <w:pPr>
              <w:jc w:val="both"/>
            </w:pPr>
            <w:r w:rsidRPr="002872A2">
              <w:t xml:space="preserve">5. Приведите алгоритм нахождения наибольшего и наименьшего значения функции на отрезке </w:t>
            </w:r>
            <w:r w:rsidRPr="00A608C1">
              <w:rPr>
                <w:noProof/>
              </w:rPr>
              <w:pict>
                <v:shape id="Рисунок 160" o:spid="_x0000_i1028" type="#_x0000_t75" alt="image010" style="width:30pt;height:14.5pt;visibility:visible">
                  <v:imagedata r:id="rId22" o:title=""/>
                </v:shape>
              </w:pict>
            </w:r>
            <w:r w:rsidRPr="002872A2">
              <w:t>.</w:t>
            </w:r>
          </w:p>
          <w:p w:rsidR="00065A1E" w:rsidRPr="002872A2" w:rsidRDefault="00065A1E" w:rsidP="00375440">
            <w:pPr>
              <w:jc w:val="both"/>
            </w:pPr>
            <w:r w:rsidRPr="002872A2">
              <w:t xml:space="preserve">6. Что называют первообразной, неопределенным интегралом для функции </w:t>
            </w:r>
            <w:r w:rsidRPr="00A608C1">
              <w:rPr>
                <w:noProof/>
              </w:rPr>
              <w:pict>
                <v:shape id="Рисунок 161" o:spid="_x0000_i1029" type="#_x0000_t75" alt="image006" style="width:46.5pt;height:14.5pt;visibility:visible">
                  <v:imagedata r:id="rId20" o:title=""/>
                </v:shape>
              </w:pict>
            </w:r>
            <w:r w:rsidRPr="002872A2">
              <w:t>? Перечислите свойства неопределенного интеграла.</w:t>
            </w:r>
          </w:p>
          <w:p w:rsidR="00065A1E" w:rsidRPr="002872A2" w:rsidRDefault="00065A1E" w:rsidP="00375440">
            <w:pPr>
              <w:jc w:val="both"/>
            </w:pPr>
            <w:r w:rsidRPr="002872A2">
              <w:t xml:space="preserve">7. Что называют определенным интегралом от функции </w:t>
            </w:r>
            <w:r w:rsidRPr="00A608C1">
              <w:rPr>
                <w:noProof/>
              </w:rPr>
              <w:pict>
                <v:shape id="Рисунок 162" o:spid="_x0000_i1030" type="#_x0000_t75" alt="image012" style="width:46.5pt;height:14.5pt;visibility:visible">
                  <v:imagedata r:id="rId23" o:title=""/>
                </v:shape>
              </w:pict>
            </w:r>
            <w:r w:rsidRPr="002872A2">
              <w:t xml:space="preserve">на отрезке </w:t>
            </w:r>
            <w:r w:rsidRPr="00A608C1">
              <w:rPr>
                <w:noProof/>
              </w:rPr>
              <w:pict>
                <v:shape id="Рисунок 163" o:spid="_x0000_i1031" type="#_x0000_t75" alt="image010" style="width:30pt;height:14.5pt;visibility:visible">
                  <v:imagedata r:id="rId22" o:title=""/>
                </v:shape>
              </w:pict>
            </w:r>
            <w:r w:rsidRPr="002872A2">
              <w:t>? Приведите формулу Ньютона-Лейбница. Перечислите свойства определенного интеграла.</w:t>
            </w:r>
          </w:p>
          <w:p w:rsidR="00065A1E" w:rsidRPr="002872A2" w:rsidRDefault="00065A1E" w:rsidP="00375440">
            <w:pPr>
              <w:jc w:val="both"/>
            </w:pPr>
            <w:r w:rsidRPr="002872A2">
              <w:t>8. Каков геометрический смысл определенного интеграла? Как применяют интеграл к решению физических и геометрических задач?</w:t>
            </w:r>
          </w:p>
          <w:p w:rsidR="00065A1E" w:rsidRPr="00CF3D7A" w:rsidRDefault="00065A1E" w:rsidP="00375440">
            <w:pPr>
              <w:jc w:val="center"/>
              <w:rPr>
                <w:i/>
                <w:iCs/>
                <w:u w:val="single"/>
              </w:rPr>
            </w:pPr>
            <w:r>
              <w:rPr>
                <w:i/>
                <w:iCs/>
                <w:u w:val="single"/>
              </w:rPr>
              <w:t>Практическое задание</w:t>
            </w:r>
          </w:p>
          <w:p w:rsidR="00065A1E" w:rsidRDefault="00065A1E" w:rsidP="00375440">
            <w:r w:rsidRPr="00D56772">
              <w:t>Задача 1.  Основные производственные</w:t>
            </w:r>
            <w:r>
              <w:t xml:space="preserve"> фонды предприятия на начало 2020</w:t>
            </w:r>
            <w:r w:rsidRPr="00D56772">
              <w:t xml:space="preserve"> г. составляли 2850 тыс. руб. Ввод и выбытие основных фондов в течение года отражены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5"/>
              <w:gridCol w:w="1276"/>
              <w:gridCol w:w="567"/>
            </w:tblGrid>
            <w:tr w:rsidR="00065A1E" w:rsidRPr="00375440" w:rsidTr="00375440">
              <w:trPr>
                <w:trHeight w:val="750"/>
              </w:trPr>
              <w:tc>
                <w:tcPr>
                  <w:tcW w:w="825" w:type="dxa"/>
                  <w:vMerge w:val="restart"/>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Период</w:t>
                  </w:r>
                </w:p>
                <w:p w:rsidR="00065A1E" w:rsidRPr="00375440" w:rsidRDefault="00065A1E" w:rsidP="00CB60C2">
                  <w:pPr>
                    <w:rPr>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Основные производственные фонды ( тыс. руб)</w:t>
                  </w:r>
                </w:p>
              </w:tc>
            </w:tr>
            <w:tr w:rsidR="00065A1E" w:rsidRPr="00375440" w:rsidTr="00375440">
              <w:trPr>
                <w:trHeight w:val="261"/>
              </w:trPr>
              <w:tc>
                <w:tcPr>
                  <w:tcW w:w="825" w:type="dxa"/>
                  <w:vMerge/>
                  <w:tcBorders>
                    <w:top w:val="single" w:sz="4" w:space="0" w:color="auto"/>
                    <w:left w:val="single" w:sz="4" w:space="0" w:color="auto"/>
                    <w:bottom w:val="single" w:sz="4" w:space="0" w:color="auto"/>
                    <w:right w:val="single" w:sz="4" w:space="0" w:color="auto"/>
                  </w:tcBorders>
                  <w:vAlign w:val="center"/>
                </w:tcPr>
                <w:p w:rsidR="00065A1E" w:rsidRPr="00375440" w:rsidRDefault="00065A1E" w:rsidP="00CB60C2">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ввод</w:t>
                  </w:r>
                </w:p>
              </w:tc>
              <w:tc>
                <w:tcPr>
                  <w:tcW w:w="567"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выбытие</w:t>
                  </w:r>
                </w:p>
              </w:tc>
            </w:tr>
            <w:tr w:rsidR="00065A1E" w:rsidRPr="00375440" w:rsidTr="00375440">
              <w:trPr>
                <w:trHeight w:val="360"/>
              </w:trPr>
              <w:tc>
                <w:tcPr>
                  <w:tcW w:w="825"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на 01.02.2020</w:t>
                  </w:r>
                </w:p>
              </w:tc>
              <w:tc>
                <w:tcPr>
                  <w:tcW w:w="1276"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200</w:t>
                  </w:r>
                </w:p>
              </w:tc>
              <w:tc>
                <w:tcPr>
                  <w:tcW w:w="567"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250</w:t>
                  </w:r>
                </w:p>
              </w:tc>
            </w:tr>
            <w:tr w:rsidR="00065A1E" w:rsidRPr="00375440" w:rsidTr="00375440">
              <w:trPr>
                <w:trHeight w:val="360"/>
              </w:trPr>
              <w:tc>
                <w:tcPr>
                  <w:tcW w:w="825"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на 01.05.2020</w:t>
                  </w:r>
                </w:p>
              </w:tc>
              <w:tc>
                <w:tcPr>
                  <w:tcW w:w="1276"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400</w:t>
                  </w:r>
                </w:p>
              </w:tc>
              <w:tc>
                <w:tcPr>
                  <w:tcW w:w="567"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200</w:t>
                  </w:r>
                </w:p>
              </w:tc>
            </w:tr>
            <w:tr w:rsidR="00065A1E" w:rsidRPr="00375440" w:rsidTr="00375440">
              <w:trPr>
                <w:trHeight w:val="388"/>
              </w:trPr>
              <w:tc>
                <w:tcPr>
                  <w:tcW w:w="825"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на 01.11.2020</w:t>
                  </w:r>
                </w:p>
              </w:tc>
              <w:tc>
                <w:tcPr>
                  <w:tcW w:w="1276"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500</w:t>
                  </w:r>
                </w:p>
              </w:tc>
              <w:tc>
                <w:tcPr>
                  <w:tcW w:w="567" w:type="dxa"/>
                  <w:tcBorders>
                    <w:top w:val="single" w:sz="4" w:space="0" w:color="auto"/>
                    <w:left w:val="single" w:sz="4" w:space="0" w:color="auto"/>
                    <w:bottom w:val="single" w:sz="4" w:space="0" w:color="auto"/>
                    <w:right w:val="single" w:sz="4" w:space="0" w:color="auto"/>
                  </w:tcBorders>
                </w:tcPr>
                <w:p w:rsidR="00065A1E" w:rsidRPr="00375440" w:rsidRDefault="00065A1E" w:rsidP="00CB60C2">
                  <w:pPr>
                    <w:rPr>
                      <w:sz w:val="16"/>
                      <w:szCs w:val="16"/>
                    </w:rPr>
                  </w:pPr>
                  <w:r w:rsidRPr="00375440">
                    <w:rPr>
                      <w:sz w:val="16"/>
                      <w:szCs w:val="16"/>
                    </w:rPr>
                    <w:t xml:space="preserve">          300</w:t>
                  </w:r>
                </w:p>
              </w:tc>
            </w:tr>
          </w:tbl>
          <w:p w:rsidR="00065A1E" w:rsidRPr="00B02C42" w:rsidRDefault="00065A1E" w:rsidP="00375440">
            <w:r w:rsidRPr="00B02C42">
              <w:t>Определите:</w:t>
            </w:r>
          </w:p>
          <w:p w:rsidR="00065A1E" w:rsidRPr="00B02C42" w:rsidRDefault="00065A1E" w:rsidP="00375440">
            <w:pPr>
              <w:pStyle w:val="10"/>
              <w:numPr>
                <w:ilvl w:val="0"/>
                <w:numId w:val="32"/>
              </w:numPr>
              <w:tabs>
                <w:tab w:val="clear" w:pos="720"/>
                <w:tab w:val="num" w:pos="263"/>
              </w:tabs>
              <w:spacing w:after="0" w:line="240" w:lineRule="auto"/>
              <w:ind w:left="263" w:hanging="263"/>
              <w:rPr>
                <w:rFonts w:ascii="Times New Roman" w:hAnsi="Times New Roman"/>
                <w:sz w:val="24"/>
                <w:szCs w:val="24"/>
              </w:rPr>
            </w:pPr>
            <w:r w:rsidRPr="00B02C42">
              <w:rPr>
                <w:rFonts w:ascii="Times New Roman" w:hAnsi="Times New Roman"/>
                <w:sz w:val="24"/>
                <w:szCs w:val="24"/>
              </w:rPr>
              <w:t>Среднегодовую стоимость ОПФ.</w:t>
            </w:r>
          </w:p>
          <w:p w:rsidR="00065A1E" w:rsidRPr="00B02C42" w:rsidRDefault="00065A1E" w:rsidP="00375440">
            <w:pPr>
              <w:pStyle w:val="10"/>
              <w:numPr>
                <w:ilvl w:val="0"/>
                <w:numId w:val="32"/>
              </w:numPr>
              <w:tabs>
                <w:tab w:val="clear" w:pos="720"/>
                <w:tab w:val="num" w:pos="263"/>
              </w:tabs>
              <w:spacing w:after="0" w:line="240" w:lineRule="auto"/>
              <w:ind w:left="263" w:hanging="263"/>
              <w:rPr>
                <w:rFonts w:ascii="Times New Roman" w:hAnsi="Times New Roman"/>
                <w:sz w:val="24"/>
                <w:szCs w:val="24"/>
              </w:rPr>
            </w:pPr>
            <w:r w:rsidRPr="00B02C42">
              <w:rPr>
                <w:rFonts w:ascii="Times New Roman" w:hAnsi="Times New Roman"/>
                <w:sz w:val="24"/>
                <w:szCs w:val="24"/>
              </w:rPr>
              <w:t>Стоимость ОПФ на 01.01.2018 г.</w:t>
            </w:r>
          </w:p>
          <w:p w:rsidR="00065A1E" w:rsidRDefault="00065A1E" w:rsidP="00375440">
            <w:pPr>
              <w:pStyle w:val="10"/>
              <w:numPr>
                <w:ilvl w:val="0"/>
                <w:numId w:val="32"/>
              </w:numPr>
              <w:tabs>
                <w:tab w:val="clear" w:pos="720"/>
                <w:tab w:val="num" w:pos="263"/>
              </w:tabs>
              <w:spacing w:after="0" w:line="240" w:lineRule="auto"/>
              <w:ind w:left="263" w:hanging="263"/>
              <w:rPr>
                <w:rFonts w:ascii="Times New Roman" w:hAnsi="Times New Roman"/>
                <w:sz w:val="24"/>
                <w:szCs w:val="24"/>
              </w:rPr>
            </w:pPr>
            <w:r w:rsidRPr="00B02C42">
              <w:rPr>
                <w:rFonts w:ascii="Times New Roman" w:hAnsi="Times New Roman"/>
                <w:sz w:val="24"/>
                <w:szCs w:val="24"/>
              </w:rPr>
              <w:t>Коэффициенты выбытия и обновления ОПФ.</w:t>
            </w:r>
          </w:p>
          <w:p w:rsidR="00065A1E" w:rsidRPr="00B02C42" w:rsidRDefault="00065A1E" w:rsidP="00C11777">
            <w:pPr>
              <w:pStyle w:val="Default"/>
              <w:jc w:val="both"/>
              <w:rPr>
                <w:color w:val="auto"/>
              </w:rPr>
            </w:pPr>
            <w:r w:rsidRPr="00B02C42">
              <w:rPr>
                <w:color w:val="auto"/>
              </w:rPr>
              <w:t>Задача 2. На основании финансовой отчетности организации определить структуру ОПФ. Провести расчет показателей эффективности использования основных фондов.</w:t>
            </w:r>
          </w:p>
          <w:p w:rsidR="00065A1E" w:rsidRDefault="00065A1E" w:rsidP="00C11777">
            <w:pPr>
              <w:jc w:val="both"/>
            </w:pPr>
            <w:r w:rsidRPr="00B02C42">
              <w:rPr>
                <w:bCs/>
              </w:rPr>
              <w:t xml:space="preserve">Задача 3. </w:t>
            </w:r>
            <w:r w:rsidRPr="00B02C42">
              <w:t>Приобретен объект основных средств стоимостью 200 тыс.руб. Срок использования – 5-лет. Определить годовую норму амортизационных отчислений и сумму амортизационных отчислений способом списания стоимости по сумме чисел лет срока полезного использования.</w:t>
            </w:r>
          </w:p>
          <w:p w:rsidR="00065A1E" w:rsidRDefault="00065A1E" w:rsidP="00C11777">
            <w:pPr>
              <w:jc w:val="center"/>
              <w:rPr>
                <w:i/>
                <w:u w:val="single"/>
              </w:rPr>
            </w:pPr>
            <w:r w:rsidRPr="00B02C42">
              <w:rPr>
                <w:i/>
                <w:u w:val="single"/>
              </w:rPr>
              <w:t>Бинарное занятие</w:t>
            </w:r>
          </w:p>
          <w:p w:rsidR="00065A1E" w:rsidRDefault="00065A1E" w:rsidP="00C11777">
            <w:pPr>
              <w:shd w:val="clear" w:color="auto" w:fill="FFFFFF"/>
            </w:pPr>
            <w:r w:rsidRPr="004058A4">
              <w:t>ПМ.03 Проведение расчетов с бюджетом и внебюджетными фондами</w:t>
            </w:r>
            <w:r>
              <w:t>.</w:t>
            </w:r>
            <w:r w:rsidRPr="009A3E44">
              <w:rPr>
                <w:bCs/>
              </w:rPr>
              <w:t xml:space="preserve"> «Определение налогооблагаемой базы и расчет суммы НДС, подлежащей уплате в бюджет.</w:t>
            </w:r>
          </w:p>
          <w:p w:rsidR="00065A1E" w:rsidRPr="004058A4" w:rsidRDefault="00065A1E" w:rsidP="00C11777">
            <w:pPr>
              <w:widowControl w:val="0"/>
              <w:tabs>
                <w:tab w:val="left" w:pos="3974"/>
                <w:tab w:val="left" w:pos="4116"/>
              </w:tabs>
              <w:autoSpaceDE w:val="0"/>
              <w:autoSpaceDN w:val="0"/>
              <w:adjustRightInd w:val="0"/>
              <w:spacing w:line="239" w:lineRule="auto"/>
              <w:ind w:left="5" w:right="176"/>
            </w:pPr>
            <w:r w:rsidRPr="004058A4">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065A1E" w:rsidRPr="004058A4" w:rsidRDefault="00065A1E" w:rsidP="00C11777">
            <w:pPr>
              <w:widowControl w:val="0"/>
              <w:suppressAutoHyphens/>
            </w:pPr>
            <w:r w:rsidRPr="004058A4">
              <w:t>МДК.02.02 Бухгалтерская технология проведения и оформления инвентаризации</w:t>
            </w:r>
          </w:p>
          <w:p w:rsidR="00065A1E" w:rsidRDefault="00065A1E" w:rsidP="00C11777">
            <w:pPr>
              <w:rPr>
                <w:bCs/>
              </w:rPr>
            </w:pPr>
            <w:r w:rsidRPr="002A142C">
              <w:rPr>
                <w:bCs/>
              </w:rPr>
              <w:t>Инвентаризация расчетов по НДС</w:t>
            </w:r>
            <w:r w:rsidRPr="002A142C">
              <w:rPr>
                <w:bCs/>
              </w:rPr>
              <w:br/>
            </w:r>
            <w:r w:rsidRPr="004058A4">
              <w:rPr>
                <w:bCs/>
              </w:rPr>
              <w:t>Налоги и налогообложение</w:t>
            </w:r>
            <w:r w:rsidRPr="007F72B9">
              <w:t>Сущность</w:t>
            </w:r>
            <w:r w:rsidRPr="00747563">
              <w:rPr>
                <w:bCs/>
              </w:rPr>
              <w:t xml:space="preserve"> налогового контроля</w:t>
            </w:r>
          </w:p>
          <w:p w:rsidR="00065A1E" w:rsidRDefault="00065A1E" w:rsidP="00375440">
            <w:pPr>
              <w:pStyle w:val="10"/>
              <w:spacing w:after="0" w:line="240" w:lineRule="auto"/>
              <w:ind w:left="263"/>
              <w:rPr>
                <w:rFonts w:ascii="Times New Roman" w:hAnsi="Times New Roman"/>
                <w:sz w:val="24"/>
                <w:szCs w:val="24"/>
              </w:rPr>
            </w:pPr>
            <w:r>
              <w:rPr>
                <w:rFonts w:ascii="Times New Roman" w:hAnsi="Times New Roman"/>
                <w:sz w:val="24"/>
                <w:szCs w:val="24"/>
              </w:rPr>
              <w:t>Тестовые задания</w:t>
            </w:r>
          </w:p>
          <w:p w:rsidR="00065A1E" w:rsidRPr="00086735" w:rsidRDefault="00065A1E" w:rsidP="00C1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u w:val="single"/>
              </w:rPr>
            </w:pPr>
            <w:r w:rsidRPr="00086735">
              <w:rPr>
                <w:bCs/>
                <w:i/>
                <w:u w:val="single"/>
              </w:rPr>
              <w:t xml:space="preserve">Задание </w:t>
            </w:r>
          </w:p>
          <w:p w:rsidR="00065A1E" w:rsidRDefault="00065A1E" w:rsidP="00C1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86735">
              <w:rPr>
                <w:bCs/>
              </w:rPr>
              <w:t>1.</w:t>
            </w:r>
            <w:r w:rsidRPr="00086735">
              <w:t xml:space="preserve">Составить схему </w:t>
            </w:r>
            <w:r w:rsidRPr="00544FCB">
              <w:t>«</w:t>
            </w:r>
            <w:r>
              <w:t>Должностей инструкции работников бухгалтерии в виде многогранника</w:t>
            </w:r>
            <w:r w:rsidRPr="00544FCB">
              <w:t>».</w:t>
            </w:r>
          </w:p>
          <w:p w:rsidR="00065A1E" w:rsidRDefault="00065A1E" w:rsidP="00C1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662782">
              <w:rPr>
                <w:i/>
                <w:u w:val="single"/>
              </w:rPr>
              <w:t>Доклад</w:t>
            </w:r>
          </w:p>
          <w:p w:rsidR="00065A1E" w:rsidRPr="00662782" w:rsidRDefault="00065A1E" w:rsidP="00C11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доклада:</w:t>
            </w:r>
            <w:r w:rsidRPr="00E217EA">
              <w:rPr>
                <w:bCs/>
              </w:rPr>
              <w:t>«</w:t>
            </w:r>
            <w:r w:rsidRPr="00E217EA">
              <w:t>Правильные и полуправильные многогранники</w:t>
            </w:r>
            <w:r w:rsidRPr="00E217EA">
              <w:rPr>
                <w:bCs/>
              </w:rPr>
              <w:t xml:space="preserve">» </w:t>
            </w:r>
          </w:p>
          <w:p w:rsidR="00065A1E" w:rsidRDefault="00065A1E" w:rsidP="00375440">
            <w:pPr>
              <w:pStyle w:val="10"/>
              <w:spacing w:after="0" w:line="240" w:lineRule="auto"/>
              <w:ind w:left="263"/>
              <w:rPr>
                <w:rFonts w:ascii="Times New Roman" w:hAnsi="Times New Roman"/>
                <w:sz w:val="24"/>
                <w:szCs w:val="24"/>
              </w:rPr>
            </w:pPr>
            <w:r>
              <w:rPr>
                <w:rFonts w:ascii="Times New Roman" w:hAnsi="Times New Roman"/>
                <w:sz w:val="24"/>
                <w:szCs w:val="24"/>
              </w:rPr>
              <w:t>Опрос</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 xml:space="preserve">Цилиндр и конус. </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Усеченный конус.</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 xml:space="preserve"> Основание, высота, боковая поверхность, образующая, развертка. </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 xml:space="preserve">Осевые сечения и сечения, параллельные основанию. </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 xml:space="preserve">Шар и сфера, их сечения. </w:t>
            </w:r>
          </w:p>
          <w:p w:rsidR="00065A1E" w:rsidRPr="00086735" w:rsidRDefault="00065A1E" w:rsidP="004058A4">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3" w:hanging="263"/>
              <w:jc w:val="both"/>
              <w:rPr>
                <w:bCs/>
              </w:rPr>
            </w:pPr>
            <w:r w:rsidRPr="00086735">
              <w:t>Касательная плоскость к сфере.</w:t>
            </w:r>
          </w:p>
          <w:p w:rsidR="00065A1E" w:rsidRPr="00D23B4B" w:rsidRDefault="00065A1E" w:rsidP="00C11777">
            <w:pPr>
              <w:jc w:val="center"/>
              <w:rPr>
                <w:i/>
              </w:rPr>
            </w:pPr>
            <w:r w:rsidRPr="00D23B4B">
              <w:rPr>
                <w:i/>
              </w:rPr>
              <w:t>Практическое задание</w:t>
            </w:r>
          </w:p>
          <w:p w:rsidR="00065A1E" w:rsidRDefault="00065A1E" w:rsidP="00C11777">
            <w:pPr>
              <w:jc w:val="both"/>
            </w:pPr>
            <w:r w:rsidRPr="00086735">
              <w:rPr>
                <w:i/>
                <w:u w:val="single"/>
              </w:rPr>
              <w:t>Задача</w:t>
            </w:r>
            <w:r>
              <w:rPr>
                <w:i/>
                <w:u w:val="single"/>
              </w:rPr>
              <w:t>.</w:t>
            </w:r>
            <w:r w:rsidRPr="00D23B4B">
              <w:rPr>
                <w:i/>
              </w:rPr>
              <w:t>И</w:t>
            </w:r>
            <w:r w:rsidRPr="00086735">
              <w:t>меются следующие данные о реализации отдельных видов продовольственных товаров в области (на февраль):</w:t>
            </w:r>
          </w:p>
          <w:tbl>
            <w:tblPr>
              <w:tblW w:w="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9"/>
              <w:gridCol w:w="571"/>
              <w:gridCol w:w="567"/>
              <w:gridCol w:w="567"/>
              <w:gridCol w:w="504"/>
            </w:tblGrid>
            <w:tr w:rsidR="00065A1E" w:rsidRPr="00C11777" w:rsidTr="00C11777">
              <w:trPr>
                <w:trHeight w:val="259"/>
              </w:trPr>
              <w:tc>
                <w:tcPr>
                  <w:tcW w:w="679" w:type="dxa"/>
                  <w:vMerge w:val="restart"/>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both"/>
                    <w:rPr>
                      <w:sz w:val="16"/>
                      <w:szCs w:val="16"/>
                    </w:rPr>
                  </w:pPr>
                  <w:r w:rsidRPr="00C11777">
                    <w:rPr>
                      <w:sz w:val="16"/>
                      <w:szCs w:val="16"/>
                    </w:rPr>
                    <w:t>Товар</w:t>
                  </w:r>
                </w:p>
              </w:tc>
              <w:tc>
                <w:tcPr>
                  <w:tcW w:w="1138" w:type="dxa"/>
                  <w:gridSpan w:val="2"/>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Цена, руб. за кг</w:t>
                  </w:r>
                </w:p>
              </w:tc>
              <w:tc>
                <w:tcPr>
                  <w:tcW w:w="1071" w:type="dxa"/>
                  <w:gridSpan w:val="2"/>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both"/>
                    <w:rPr>
                      <w:sz w:val="16"/>
                      <w:szCs w:val="16"/>
                    </w:rPr>
                  </w:pPr>
                  <w:r w:rsidRPr="00C11777">
                    <w:rPr>
                      <w:sz w:val="16"/>
                      <w:szCs w:val="16"/>
                    </w:rPr>
                    <w:t>Продано, тыс. т</w:t>
                  </w:r>
                </w:p>
              </w:tc>
            </w:tr>
            <w:tr w:rsidR="00065A1E" w:rsidRPr="00C11777" w:rsidTr="00C11777">
              <w:trPr>
                <w:trHeight w:val="197"/>
              </w:trPr>
              <w:tc>
                <w:tcPr>
                  <w:tcW w:w="679" w:type="dxa"/>
                  <w:vMerge/>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both"/>
                    <w:rPr>
                      <w:sz w:val="16"/>
                      <w:szCs w:val="16"/>
                    </w:rPr>
                  </w:pPr>
                </w:p>
              </w:tc>
              <w:tc>
                <w:tcPr>
                  <w:tcW w:w="571"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2020 г.</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2021 г.</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2020 г.</w:t>
                  </w:r>
                </w:p>
              </w:tc>
              <w:tc>
                <w:tcPr>
                  <w:tcW w:w="504"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rPr>
                      <w:sz w:val="16"/>
                      <w:szCs w:val="16"/>
                    </w:rPr>
                  </w:pPr>
                  <w:r w:rsidRPr="00C11777">
                    <w:rPr>
                      <w:sz w:val="16"/>
                      <w:szCs w:val="16"/>
                    </w:rPr>
                    <w:t>2021 г.</w:t>
                  </w:r>
                </w:p>
              </w:tc>
            </w:tr>
            <w:tr w:rsidR="00065A1E" w:rsidRPr="00C11777" w:rsidTr="00C11777">
              <w:trPr>
                <w:trHeight w:val="399"/>
              </w:trPr>
              <w:tc>
                <w:tcPr>
                  <w:tcW w:w="679"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both"/>
                    <w:rPr>
                      <w:sz w:val="16"/>
                      <w:szCs w:val="16"/>
                    </w:rPr>
                  </w:pPr>
                  <w:r w:rsidRPr="00C11777">
                    <w:rPr>
                      <w:sz w:val="16"/>
                      <w:szCs w:val="16"/>
                    </w:rPr>
                    <w:t>Сливочное масло</w:t>
                  </w:r>
                </w:p>
              </w:tc>
              <w:tc>
                <w:tcPr>
                  <w:tcW w:w="571"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280</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370</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389</w:t>
                  </w:r>
                </w:p>
              </w:tc>
              <w:tc>
                <w:tcPr>
                  <w:tcW w:w="504"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rPr>
                      <w:sz w:val="16"/>
                      <w:szCs w:val="16"/>
                    </w:rPr>
                  </w:pPr>
                  <w:r w:rsidRPr="00C11777">
                    <w:rPr>
                      <w:sz w:val="16"/>
                      <w:szCs w:val="16"/>
                    </w:rPr>
                    <w:t>370</w:t>
                  </w:r>
                </w:p>
              </w:tc>
            </w:tr>
            <w:tr w:rsidR="00065A1E" w:rsidRPr="00C11777" w:rsidTr="00C11777">
              <w:trPr>
                <w:trHeight w:val="561"/>
              </w:trPr>
              <w:tc>
                <w:tcPr>
                  <w:tcW w:w="679"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both"/>
                    <w:rPr>
                      <w:sz w:val="16"/>
                      <w:szCs w:val="16"/>
                    </w:rPr>
                  </w:pPr>
                  <w:r w:rsidRPr="00C11777">
                    <w:rPr>
                      <w:sz w:val="16"/>
                      <w:szCs w:val="16"/>
                    </w:rPr>
                    <w:t>Макароны</w:t>
                  </w:r>
                </w:p>
              </w:tc>
              <w:tc>
                <w:tcPr>
                  <w:tcW w:w="571"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38</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69</w:t>
                  </w:r>
                </w:p>
              </w:tc>
              <w:tc>
                <w:tcPr>
                  <w:tcW w:w="567"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jc w:val="center"/>
                    <w:rPr>
                      <w:sz w:val="16"/>
                      <w:szCs w:val="16"/>
                    </w:rPr>
                  </w:pPr>
                  <w:r w:rsidRPr="00C11777">
                    <w:rPr>
                      <w:sz w:val="16"/>
                      <w:szCs w:val="16"/>
                    </w:rPr>
                    <w:t>196</w:t>
                  </w:r>
                </w:p>
              </w:tc>
              <w:tc>
                <w:tcPr>
                  <w:tcW w:w="504" w:type="dxa"/>
                  <w:tcBorders>
                    <w:top w:val="single" w:sz="4" w:space="0" w:color="auto"/>
                    <w:left w:val="single" w:sz="4" w:space="0" w:color="auto"/>
                    <w:bottom w:val="single" w:sz="4" w:space="0" w:color="auto"/>
                    <w:right w:val="single" w:sz="4" w:space="0" w:color="auto"/>
                  </w:tcBorders>
                </w:tcPr>
                <w:p w:rsidR="00065A1E" w:rsidRPr="00C11777" w:rsidRDefault="00065A1E" w:rsidP="00CB60C2">
                  <w:pPr>
                    <w:tabs>
                      <w:tab w:val="left" w:pos="411"/>
                      <w:tab w:val="center" w:pos="584"/>
                    </w:tabs>
                    <w:rPr>
                      <w:sz w:val="16"/>
                      <w:szCs w:val="16"/>
                    </w:rPr>
                  </w:pPr>
                  <w:r w:rsidRPr="00C11777">
                    <w:rPr>
                      <w:sz w:val="16"/>
                      <w:szCs w:val="16"/>
                    </w:rPr>
                    <w:t>178</w:t>
                  </w:r>
                </w:p>
              </w:tc>
            </w:tr>
          </w:tbl>
          <w:p w:rsidR="00065A1E" w:rsidRPr="00B22786" w:rsidRDefault="00065A1E" w:rsidP="00C11777">
            <w:pPr>
              <w:jc w:val="both"/>
            </w:pPr>
            <w:r w:rsidRPr="00B22786">
              <w:t>Рассчитайте:</w:t>
            </w:r>
          </w:p>
          <w:p w:rsidR="00065A1E" w:rsidRPr="00B22786" w:rsidRDefault="00065A1E" w:rsidP="00C11777">
            <w:pPr>
              <w:jc w:val="both"/>
            </w:pPr>
            <w:r w:rsidRPr="00B22786">
              <w:t>1. Индивидуальные индексы: цен, физического объема, товарооборота.</w:t>
            </w:r>
          </w:p>
          <w:p w:rsidR="00065A1E" w:rsidRPr="00B22786" w:rsidRDefault="00065A1E" w:rsidP="00C11777">
            <w:pPr>
              <w:jc w:val="both"/>
            </w:pPr>
            <w:r w:rsidRPr="00B22786">
              <w:t>2. Сводные (агрегатные, общие) индексы: цен, физического объема, товарооборота.</w:t>
            </w:r>
          </w:p>
          <w:p w:rsidR="00065A1E" w:rsidRPr="00B22786" w:rsidRDefault="00065A1E" w:rsidP="00C11777">
            <w:pPr>
              <w:jc w:val="both"/>
            </w:pPr>
            <w:r w:rsidRPr="00B22786">
              <w:t>3. Абсолютный показатель изменения расходов покупателей:</w:t>
            </w:r>
          </w:p>
          <w:p w:rsidR="00065A1E" w:rsidRPr="00B22786" w:rsidRDefault="00065A1E" w:rsidP="00C11777">
            <w:pPr>
              <w:jc w:val="both"/>
            </w:pPr>
            <w:r w:rsidRPr="00B22786">
              <w:t>а) всего; б) в связи с изменением цен; в) в связи с изменением количества</w:t>
            </w:r>
          </w:p>
          <w:p w:rsidR="00065A1E" w:rsidRPr="00B22786" w:rsidRDefault="00065A1E" w:rsidP="00C11777">
            <w:pPr>
              <w:jc w:val="both"/>
            </w:pPr>
            <w:r w:rsidRPr="00B22786">
              <w:t>приобретаемых продуктов</w:t>
            </w:r>
          </w:p>
          <w:p w:rsidR="00065A1E" w:rsidRPr="00B864D9" w:rsidRDefault="00065A1E" w:rsidP="00C11777">
            <w:pPr>
              <w:jc w:val="both"/>
              <w:rPr>
                <w:bCs/>
              </w:rPr>
            </w:pPr>
            <w:r w:rsidRPr="00B22786">
              <w:t>4.Покажите взаимосвязь индексов.</w:t>
            </w:r>
          </w:p>
        </w:tc>
      </w:tr>
      <w:tr w:rsidR="00065A1E" w:rsidRPr="00F70AE9" w:rsidTr="00AB04E0">
        <w:tc>
          <w:tcPr>
            <w:tcW w:w="2949" w:type="dxa"/>
          </w:tcPr>
          <w:p w:rsidR="00065A1E" w:rsidRDefault="00065A1E" w:rsidP="00D35BAB">
            <w:pPr>
              <w:widowControl w:val="0"/>
              <w:autoSpaceDE w:val="0"/>
              <w:autoSpaceDN w:val="0"/>
              <w:adjustRightInd w:val="0"/>
            </w:pPr>
            <w:r>
              <w:t xml:space="preserve">ПРу </w:t>
            </w:r>
            <w:r w:rsidRPr="001A46FA">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065A1E" w:rsidRDefault="00065A1E" w:rsidP="00D35BAB">
            <w:pPr>
              <w:widowControl w:val="0"/>
              <w:autoSpaceDE w:val="0"/>
              <w:autoSpaceDN w:val="0"/>
              <w:adjustRightInd w:val="0"/>
            </w:pPr>
            <w:r>
              <w:t xml:space="preserve">ПРу </w:t>
            </w:r>
            <w:r w:rsidRPr="001A46FA">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65A1E" w:rsidRPr="001A46FA" w:rsidRDefault="00065A1E" w:rsidP="00D35BAB">
            <w:pPr>
              <w:widowControl w:val="0"/>
              <w:autoSpaceDE w:val="0"/>
              <w:autoSpaceDN w:val="0"/>
              <w:adjustRightInd w:val="0"/>
              <w:jc w:val="both"/>
            </w:pPr>
            <w:r>
              <w:t xml:space="preserve">ПРу </w:t>
            </w:r>
            <w:r w:rsidRPr="001A46FA">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65A1E" w:rsidRPr="002872A2" w:rsidRDefault="00065A1E" w:rsidP="00D35BAB">
            <w:pPr>
              <w:widowControl w:val="0"/>
              <w:autoSpaceDE w:val="0"/>
              <w:autoSpaceDN w:val="0"/>
              <w:adjustRightInd w:val="0"/>
              <w:jc w:val="both"/>
            </w:pPr>
            <w:r>
              <w:t xml:space="preserve">ПРу </w:t>
            </w:r>
            <w:r w:rsidRPr="004F2726">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c>
          <w:tcPr>
            <w:tcW w:w="3135" w:type="dxa"/>
          </w:tcPr>
          <w:p w:rsidR="00065A1E" w:rsidRDefault="00065A1E" w:rsidP="009D1B6D">
            <w:pPr>
              <w:jc w:val="both"/>
            </w:pPr>
            <w:r>
              <w:rPr>
                <w:color w:val="000000"/>
              </w:rPr>
              <w:t xml:space="preserve">ОК 03 </w:t>
            </w:r>
            <w:r w:rsidRPr="00AD49DF">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E05665">
              <w:t>;</w:t>
            </w:r>
          </w:p>
          <w:p w:rsidR="00065A1E" w:rsidRDefault="00065A1E" w:rsidP="009D1B6D">
            <w:pPr>
              <w:jc w:val="both"/>
              <w:rPr>
                <w:color w:val="000000"/>
              </w:rPr>
            </w:pPr>
            <w:r>
              <w:rPr>
                <w:color w:val="000000"/>
              </w:rPr>
              <w:t xml:space="preserve">ОК 06 </w:t>
            </w:r>
            <w:r w:rsidRPr="00AD49DF">
              <w:rPr>
                <w:color w:val="000000"/>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065A1E" w:rsidRPr="002872A2" w:rsidRDefault="00065A1E" w:rsidP="009D1B6D">
            <w:pPr>
              <w:jc w:val="both"/>
            </w:pPr>
            <w:r>
              <w:rPr>
                <w:color w:val="000000"/>
              </w:rPr>
              <w:t xml:space="preserve">ОК 08 </w:t>
            </w:r>
            <w:r w:rsidRPr="00AD49DF">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E05665">
              <w:t>;</w:t>
            </w:r>
          </w:p>
        </w:tc>
        <w:tc>
          <w:tcPr>
            <w:tcW w:w="3267" w:type="dxa"/>
          </w:tcPr>
          <w:p w:rsidR="00065A1E" w:rsidRDefault="00065A1E" w:rsidP="009D1B6D">
            <w:pPr>
              <w:jc w:val="both"/>
            </w:pPr>
            <w:r w:rsidRPr="00F70342">
              <w:t>Знать</w:t>
            </w:r>
            <w:r>
              <w:t>:</w:t>
            </w:r>
          </w:p>
          <w:p w:rsidR="00065A1E" w:rsidRPr="00F8506B" w:rsidRDefault="00065A1E" w:rsidP="00CE4500">
            <w:pPr>
              <w:widowControl w:val="0"/>
              <w:autoSpaceDE w:val="0"/>
              <w:autoSpaceDN w:val="0"/>
              <w:adjustRightInd w:val="0"/>
              <w:jc w:val="both"/>
            </w:pPr>
            <w:r>
              <w:t>-</w:t>
            </w:r>
            <w:r w:rsidRPr="00F8506B">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065A1E" w:rsidRDefault="00065A1E" w:rsidP="009D1B6D">
            <w:pPr>
              <w:jc w:val="both"/>
            </w:pPr>
            <w:r w:rsidRPr="00DC0F92">
              <w:t>Уметь</w:t>
            </w:r>
            <w:r>
              <w:t>:</w:t>
            </w:r>
          </w:p>
          <w:p w:rsidR="00065A1E" w:rsidRDefault="00065A1E" w:rsidP="009D1B6D">
            <w:pPr>
              <w:jc w:val="both"/>
            </w:pPr>
            <w:r>
              <w:t>-принимать решения в стандартных и нестандартных ситуациях и нести за них ответственность</w:t>
            </w:r>
          </w:p>
          <w:p w:rsidR="00065A1E" w:rsidRDefault="00065A1E" w:rsidP="00EF073B">
            <w:pPr>
              <w:jc w:val="both"/>
            </w:pPr>
            <w:r>
              <w:t>-Работать в коллективе и команде, эффективно общаться с коллегами, руководством, потребителями</w:t>
            </w:r>
          </w:p>
          <w:p w:rsidR="00065A1E" w:rsidRDefault="00065A1E" w:rsidP="00EF073B">
            <w:pPr>
              <w:jc w:val="both"/>
            </w:pPr>
            <w: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65A1E" w:rsidRPr="00F70AE9" w:rsidRDefault="00065A1E" w:rsidP="009D1B6D">
            <w:pPr>
              <w:jc w:val="both"/>
              <w:rPr>
                <w:highlight w:val="yellow"/>
              </w:rPr>
            </w:pPr>
          </w:p>
        </w:tc>
        <w:tc>
          <w:tcPr>
            <w:tcW w:w="2724" w:type="dxa"/>
          </w:tcPr>
          <w:p w:rsidR="00065A1E" w:rsidRPr="00F70AE9" w:rsidRDefault="00065A1E" w:rsidP="009D1B6D">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9D1B6D">
            <w:pPr>
              <w:jc w:val="both"/>
            </w:pPr>
            <w:r w:rsidRPr="00F70AE9">
              <w:t>2) Наблюдение и анализ деятельности обучающихся в рамках внеаудиторных занятий</w:t>
            </w:r>
          </w:p>
          <w:p w:rsidR="00065A1E" w:rsidRPr="00F70AE9" w:rsidRDefault="00065A1E" w:rsidP="009D1B6D">
            <w:pPr>
              <w:jc w:val="both"/>
            </w:pPr>
            <w:r>
              <w:t>3</w:t>
            </w:r>
            <w:r w:rsidRPr="00F70AE9">
              <w:t xml:space="preserve">) Тестирование с целью определения теоретической подготовленности. </w:t>
            </w:r>
          </w:p>
          <w:p w:rsidR="00065A1E" w:rsidRPr="00F70AE9" w:rsidRDefault="00065A1E" w:rsidP="009D1B6D">
            <w:pPr>
              <w:jc w:val="both"/>
            </w:pPr>
            <w:r>
              <w:t>4</w:t>
            </w:r>
            <w:r w:rsidRPr="00F70AE9">
              <w:t>) Проверка выполнения самостоятельной работы обучающимися</w:t>
            </w:r>
          </w:p>
        </w:tc>
        <w:tc>
          <w:tcPr>
            <w:tcW w:w="2923" w:type="dxa"/>
          </w:tcPr>
          <w:p w:rsidR="00065A1E" w:rsidRPr="00F70AE9" w:rsidRDefault="00065A1E" w:rsidP="009D1B6D">
            <w:pPr>
              <w:jc w:val="both"/>
            </w:pPr>
            <w:r w:rsidRPr="00F70AE9">
              <w:t xml:space="preserve">Самостоятельная работа: работа с конспектом, поиск информации в сети </w:t>
            </w:r>
            <w:r w:rsidRPr="00F70AE9">
              <w:rPr>
                <w:lang w:val="en-US"/>
              </w:rPr>
              <w:t>Internet</w:t>
            </w:r>
          </w:p>
          <w:p w:rsidR="00065A1E" w:rsidRPr="00F70AE9" w:rsidRDefault="00065A1E" w:rsidP="004058A4">
            <w:pPr>
              <w:jc w:val="both"/>
              <w:rPr>
                <w:bCs/>
              </w:rPr>
            </w:pPr>
            <w:r w:rsidRPr="00F70AE9">
              <w:rPr>
                <w:bCs/>
              </w:rPr>
              <w:t>Практическое занятие: (в том числе в форме практической подготовки):</w:t>
            </w:r>
          </w:p>
          <w:p w:rsidR="00065A1E" w:rsidRPr="00F70AE9" w:rsidRDefault="00065A1E" w:rsidP="009D1B6D">
            <w:pPr>
              <w:jc w:val="both"/>
            </w:pPr>
          </w:p>
          <w:p w:rsidR="00065A1E" w:rsidRDefault="00065A1E" w:rsidP="00DC1B00">
            <w:pPr>
              <w:autoSpaceDE w:val="0"/>
              <w:autoSpaceDN w:val="0"/>
              <w:adjustRightInd w:val="0"/>
              <w:jc w:val="both"/>
            </w:pPr>
            <w:r>
              <w:t>Практическое задание</w:t>
            </w:r>
          </w:p>
          <w:p w:rsidR="00065A1E" w:rsidRDefault="00065A1E" w:rsidP="00DC1B00">
            <w:pPr>
              <w:autoSpaceDE w:val="0"/>
              <w:autoSpaceDN w:val="0"/>
              <w:adjustRightInd w:val="0"/>
              <w:jc w:val="both"/>
            </w:pPr>
            <w:r>
              <w:t>Опрос</w:t>
            </w:r>
          </w:p>
          <w:p w:rsidR="00065A1E" w:rsidRDefault="00065A1E" w:rsidP="00DC1B00">
            <w:pPr>
              <w:autoSpaceDE w:val="0"/>
              <w:autoSpaceDN w:val="0"/>
              <w:adjustRightInd w:val="0"/>
              <w:jc w:val="both"/>
            </w:pPr>
            <w:r>
              <w:t xml:space="preserve">Индивидуальный проект на тему </w:t>
            </w:r>
            <w:r w:rsidRPr="001F7438">
              <w:rPr>
                <w:rStyle w:val="11pt"/>
                <w:color w:val="auto"/>
                <w:szCs w:val="22"/>
                <w:lang w:eastAsia="ru-RU"/>
              </w:rPr>
              <w:t xml:space="preserve">Значение графического метода статистики в </w:t>
            </w:r>
            <w:r>
              <w:rPr>
                <w:rStyle w:val="11pt"/>
                <w:color w:val="auto"/>
                <w:szCs w:val="22"/>
                <w:lang w:eastAsia="ru-RU"/>
              </w:rPr>
              <w:t>экономике</w:t>
            </w:r>
          </w:p>
          <w:p w:rsidR="00065A1E" w:rsidRDefault="00065A1E" w:rsidP="00DC1B00">
            <w:pPr>
              <w:autoSpaceDE w:val="0"/>
              <w:autoSpaceDN w:val="0"/>
              <w:adjustRightInd w:val="0"/>
              <w:jc w:val="both"/>
            </w:pPr>
            <w:r w:rsidRPr="00E217EA">
              <w:t>Опрос</w:t>
            </w:r>
            <w:r>
              <w:t>.</w:t>
            </w:r>
          </w:p>
          <w:p w:rsidR="00065A1E" w:rsidRPr="00D56772" w:rsidRDefault="00065A1E" w:rsidP="00DC1B00">
            <w:r w:rsidRPr="00D56772">
              <w:t>Задача 1.  Основные производственные</w:t>
            </w:r>
            <w:r>
              <w:t xml:space="preserve"> фонды предприятия на начало 2020</w:t>
            </w:r>
            <w:r w:rsidRPr="00D56772">
              <w:t xml:space="preserve"> г. составляли 2850 тыс. руб. Ввод и выбытие основных фондов в течение года отражены в таблице </w:t>
            </w:r>
          </w:p>
          <w:tbl>
            <w:tblPr>
              <w:tblW w:w="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9"/>
              <w:gridCol w:w="765"/>
              <w:gridCol w:w="1196"/>
            </w:tblGrid>
            <w:tr w:rsidR="00065A1E" w:rsidRPr="00073809" w:rsidTr="00897E29">
              <w:trPr>
                <w:trHeight w:val="411"/>
              </w:trPr>
              <w:tc>
                <w:tcPr>
                  <w:tcW w:w="769" w:type="dxa"/>
                  <w:vMerge w:val="restart"/>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Период</w:t>
                  </w:r>
                </w:p>
                <w:p w:rsidR="00065A1E" w:rsidRPr="00073809" w:rsidRDefault="00065A1E" w:rsidP="009D1B6D">
                  <w:pPr>
                    <w:rPr>
                      <w:sz w:val="18"/>
                      <w:szCs w:val="18"/>
                    </w:rPr>
                  </w:pPr>
                </w:p>
              </w:tc>
              <w:tc>
                <w:tcPr>
                  <w:tcW w:w="1961" w:type="dxa"/>
                  <w:gridSpan w:val="2"/>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Основные производственные фонды ( тыс. руб)</w:t>
                  </w:r>
                </w:p>
              </w:tc>
            </w:tr>
            <w:tr w:rsidR="00065A1E" w:rsidRPr="00073809" w:rsidTr="00897E29">
              <w:trPr>
                <w:trHeight w:val="144"/>
              </w:trPr>
              <w:tc>
                <w:tcPr>
                  <w:tcW w:w="769" w:type="dxa"/>
                  <w:vMerge/>
                  <w:tcBorders>
                    <w:top w:val="single" w:sz="4" w:space="0" w:color="auto"/>
                    <w:left w:val="single" w:sz="4" w:space="0" w:color="auto"/>
                    <w:bottom w:val="single" w:sz="4" w:space="0" w:color="auto"/>
                    <w:right w:val="single" w:sz="4" w:space="0" w:color="auto"/>
                  </w:tcBorders>
                  <w:vAlign w:val="center"/>
                </w:tcPr>
                <w:p w:rsidR="00065A1E" w:rsidRPr="00073809" w:rsidRDefault="00065A1E" w:rsidP="009D1B6D">
                  <w:pPr>
                    <w:rPr>
                      <w:sz w:val="18"/>
                      <w:szCs w:val="18"/>
                    </w:rPr>
                  </w:pPr>
                </w:p>
              </w:tc>
              <w:tc>
                <w:tcPr>
                  <w:tcW w:w="765"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ввод</w:t>
                  </w:r>
                </w:p>
              </w:tc>
              <w:tc>
                <w:tcPr>
                  <w:tcW w:w="1196"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выбытие</w:t>
                  </w:r>
                </w:p>
              </w:tc>
            </w:tr>
            <w:tr w:rsidR="00065A1E" w:rsidRPr="00073809" w:rsidTr="00897E29">
              <w:trPr>
                <w:trHeight w:val="411"/>
              </w:trPr>
              <w:tc>
                <w:tcPr>
                  <w:tcW w:w="769"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на 01.02.20</w:t>
                  </w:r>
                  <w:r>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200</w:t>
                  </w:r>
                </w:p>
              </w:tc>
              <w:tc>
                <w:tcPr>
                  <w:tcW w:w="1196"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250</w:t>
                  </w:r>
                </w:p>
              </w:tc>
            </w:tr>
            <w:tr w:rsidR="00065A1E" w:rsidRPr="00073809" w:rsidTr="00897E29">
              <w:trPr>
                <w:trHeight w:val="411"/>
              </w:trPr>
              <w:tc>
                <w:tcPr>
                  <w:tcW w:w="769"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на 01.05.20</w:t>
                  </w:r>
                  <w:r>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400</w:t>
                  </w:r>
                </w:p>
              </w:tc>
              <w:tc>
                <w:tcPr>
                  <w:tcW w:w="1196"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200</w:t>
                  </w:r>
                </w:p>
              </w:tc>
            </w:tr>
            <w:tr w:rsidR="00065A1E" w:rsidRPr="00073809" w:rsidTr="00897E29">
              <w:trPr>
                <w:trHeight w:val="411"/>
              </w:trPr>
              <w:tc>
                <w:tcPr>
                  <w:tcW w:w="769"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на 01.11.20</w:t>
                  </w:r>
                  <w:r>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500</w:t>
                  </w:r>
                </w:p>
              </w:tc>
              <w:tc>
                <w:tcPr>
                  <w:tcW w:w="1196" w:type="dxa"/>
                  <w:tcBorders>
                    <w:top w:val="single" w:sz="4" w:space="0" w:color="auto"/>
                    <w:left w:val="single" w:sz="4" w:space="0" w:color="auto"/>
                    <w:bottom w:val="single" w:sz="4" w:space="0" w:color="auto"/>
                    <w:right w:val="single" w:sz="4" w:space="0" w:color="auto"/>
                  </w:tcBorders>
                </w:tcPr>
                <w:p w:rsidR="00065A1E" w:rsidRPr="00073809" w:rsidRDefault="00065A1E" w:rsidP="009D1B6D">
                  <w:pPr>
                    <w:rPr>
                      <w:sz w:val="18"/>
                      <w:szCs w:val="18"/>
                    </w:rPr>
                  </w:pPr>
                  <w:r w:rsidRPr="00073809">
                    <w:rPr>
                      <w:sz w:val="18"/>
                      <w:szCs w:val="18"/>
                    </w:rPr>
                    <w:t xml:space="preserve">          300</w:t>
                  </w:r>
                </w:p>
              </w:tc>
            </w:tr>
          </w:tbl>
          <w:p w:rsidR="00065A1E" w:rsidRPr="009C7795" w:rsidRDefault="00065A1E" w:rsidP="00DC1B00">
            <w:r w:rsidRPr="009C7795">
              <w:t>Определите:</w:t>
            </w:r>
          </w:p>
          <w:p w:rsidR="00065A1E" w:rsidRPr="009C7795" w:rsidRDefault="00065A1E" w:rsidP="000F70F1">
            <w:pPr>
              <w:pStyle w:val="10"/>
              <w:numPr>
                <w:ilvl w:val="0"/>
                <w:numId w:val="29"/>
              </w:numPr>
              <w:tabs>
                <w:tab w:val="clear" w:pos="720"/>
                <w:tab w:val="num" w:pos="405"/>
              </w:tabs>
              <w:spacing w:after="0" w:line="240" w:lineRule="auto"/>
              <w:ind w:left="405" w:hanging="284"/>
              <w:rPr>
                <w:rFonts w:ascii="Times New Roman" w:hAnsi="Times New Roman"/>
                <w:sz w:val="24"/>
                <w:szCs w:val="24"/>
              </w:rPr>
            </w:pPr>
            <w:r w:rsidRPr="009C7795">
              <w:rPr>
                <w:rFonts w:ascii="Times New Roman" w:hAnsi="Times New Roman"/>
                <w:sz w:val="24"/>
                <w:szCs w:val="24"/>
              </w:rPr>
              <w:t>Среднегодовую стоимость ОПФ.</w:t>
            </w:r>
          </w:p>
          <w:p w:rsidR="00065A1E" w:rsidRPr="009C7795" w:rsidRDefault="00065A1E" w:rsidP="000F70F1">
            <w:pPr>
              <w:pStyle w:val="10"/>
              <w:numPr>
                <w:ilvl w:val="0"/>
                <w:numId w:val="29"/>
              </w:numPr>
              <w:tabs>
                <w:tab w:val="clear" w:pos="720"/>
                <w:tab w:val="num" w:pos="405"/>
              </w:tabs>
              <w:spacing w:after="0" w:line="240" w:lineRule="auto"/>
              <w:ind w:left="405" w:hanging="284"/>
              <w:rPr>
                <w:rFonts w:ascii="Times New Roman" w:hAnsi="Times New Roman"/>
                <w:sz w:val="24"/>
                <w:szCs w:val="24"/>
              </w:rPr>
            </w:pPr>
            <w:r w:rsidRPr="009C7795">
              <w:rPr>
                <w:rFonts w:ascii="Times New Roman" w:hAnsi="Times New Roman"/>
                <w:sz w:val="24"/>
                <w:szCs w:val="24"/>
              </w:rPr>
              <w:t>Стоимость ОПФ на 01.01.2018 г.</w:t>
            </w:r>
          </w:p>
          <w:p w:rsidR="00065A1E" w:rsidRPr="009C7795" w:rsidRDefault="00065A1E" w:rsidP="000F70F1">
            <w:pPr>
              <w:pStyle w:val="10"/>
              <w:numPr>
                <w:ilvl w:val="0"/>
                <w:numId w:val="29"/>
              </w:numPr>
              <w:tabs>
                <w:tab w:val="clear" w:pos="720"/>
                <w:tab w:val="num" w:pos="405"/>
              </w:tabs>
              <w:spacing w:after="0" w:line="240" w:lineRule="auto"/>
              <w:ind w:left="405" w:hanging="284"/>
              <w:rPr>
                <w:rFonts w:ascii="Times New Roman" w:hAnsi="Times New Roman"/>
                <w:sz w:val="24"/>
                <w:szCs w:val="24"/>
              </w:rPr>
            </w:pPr>
            <w:r w:rsidRPr="009C7795">
              <w:rPr>
                <w:rFonts w:ascii="Times New Roman" w:hAnsi="Times New Roman"/>
                <w:sz w:val="24"/>
                <w:szCs w:val="24"/>
              </w:rPr>
              <w:t>Коэффициенты выбытия и обновления ОПФ.</w:t>
            </w:r>
          </w:p>
          <w:p w:rsidR="00065A1E" w:rsidRPr="009C7795" w:rsidRDefault="00065A1E" w:rsidP="00DC1B00">
            <w:pPr>
              <w:pStyle w:val="Default"/>
              <w:jc w:val="both"/>
              <w:rPr>
                <w:color w:val="auto"/>
              </w:rPr>
            </w:pPr>
            <w:r w:rsidRPr="009C7795">
              <w:rPr>
                <w:color w:val="auto"/>
              </w:rPr>
              <w:t>Задача 2. На основании финансовой отчетности организации определить структуру ОПФ. Провести расчет показателей эффективности использования основных фондов.</w:t>
            </w:r>
          </w:p>
          <w:p w:rsidR="00065A1E" w:rsidRPr="00F70AE9" w:rsidRDefault="00065A1E" w:rsidP="00DC1B00">
            <w:pPr>
              <w:jc w:val="both"/>
              <w:rPr>
                <w:bCs/>
              </w:rPr>
            </w:pPr>
            <w:r w:rsidRPr="009C7795">
              <w:rPr>
                <w:bCs/>
              </w:rPr>
              <w:t xml:space="preserve">Задача 3. </w:t>
            </w:r>
            <w:r w:rsidRPr="009C7795">
              <w:t>Приобретен объект основных средств стоимостью 200 тыс.руб. Срок использования – 5-лет. Определить годовую норму амортизационных отчислений и сумму амортизационных отчислений способом списания стоимости по сумме чисел лет срока полезного использования</w:t>
            </w:r>
          </w:p>
          <w:p w:rsidR="00065A1E" w:rsidRDefault="00065A1E" w:rsidP="008777B5">
            <w:pPr>
              <w:jc w:val="both"/>
            </w:pPr>
            <w:r>
              <w:t>Тема доклада:</w:t>
            </w:r>
          </w:p>
          <w:p w:rsidR="00065A1E" w:rsidRDefault="00065A1E" w:rsidP="008777B5">
            <w:pPr>
              <w:pStyle w:val="Default"/>
              <w:jc w:val="both"/>
              <w:rPr>
                <w:bCs/>
                <w:color w:val="auto"/>
              </w:rPr>
            </w:pPr>
            <w:r w:rsidRPr="00CA65D3">
              <w:t>Обсуждение докладов на тему «Параллельное проектирование», «</w:t>
            </w:r>
            <w:r w:rsidRPr="00CA65D3">
              <w:rPr>
                <w:bCs/>
              </w:rPr>
              <w:t>История развития стереометрии».</w:t>
            </w:r>
            <w:r w:rsidRPr="009649D8">
              <w:rPr>
                <w:bCs/>
                <w:shd w:val="clear" w:color="auto" w:fill="FFFFFF"/>
              </w:rPr>
              <w:t xml:space="preserve">Недостатки применения математических методов в </w:t>
            </w:r>
            <w:r>
              <w:rPr>
                <w:bCs/>
                <w:shd w:val="clear" w:color="auto" w:fill="FFFFFF"/>
              </w:rPr>
              <w:t>экономике</w:t>
            </w:r>
          </w:p>
          <w:p w:rsidR="00065A1E" w:rsidRDefault="00065A1E" w:rsidP="008777B5">
            <w:pPr>
              <w:pStyle w:val="Default"/>
              <w:jc w:val="both"/>
              <w:rPr>
                <w:bCs/>
                <w:color w:val="auto"/>
              </w:rPr>
            </w:pPr>
            <w:r w:rsidRPr="00E217EA">
              <w:t xml:space="preserve">Обсуждение </w:t>
            </w:r>
            <w:r>
              <w:t>докладов</w:t>
            </w:r>
            <w:r w:rsidRPr="00E217EA">
              <w:t xml:space="preserve"> на тему «</w:t>
            </w:r>
            <w:r w:rsidRPr="007B78F9">
              <w:t>Статистические показатели, используемые в аналитических расчетах оборотных фондов</w:t>
            </w:r>
            <w:r>
              <w:t>»</w:t>
            </w:r>
          </w:p>
          <w:p w:rsidR="00065A1E" w:rsidRPr="009C7795" w:rsidRDefault="00065A1E" w:rsidP="008777B5">
            <w:pPr>
              <w:pStyle w:val="Default"/>
              <w:jc w:val="both"/>
              <w:rPr>
                <w:bCs/>
                <w:color w:val="auto"/>
              </w:rPr>
            </w:pPr>
            <w:r>
              <w:rPr>
                <w:bCs/>
                <w:color w:val="auto"/>
              </w:rPr>
              <w:t>Задача 1</w:t>
            </w:r>
            <w:r w:rsidRPr="00D56772">
              <w:rPr>
                <w:bCs/>
                <w:color w:val="auto"/>
              </w:rPr>
              <w:t xml:space="preserve">. </w:t>
            </w:r>
            <w:r w:rsidRPr="00D56772">
              <w:rPr>
                <w:color w:val="auto"/>
              </w:rPr>
              <w:t xml:space="preserve">Определите норматив оборотных средств (Н) в незавершённом производстве и оборачиваемость оборотных средств (Ко) предприятия, если известно, что выпуск продукции за год составил 10000 единиц, себестоимость всей продукции 80000 руб., цена изделия на 25% превышает его себестоимость, среднегодовой остаток оборотных средств – 50000 руб., длительность производственного цикла 5 </w:t>
            </w:r>
            <w:r w:rsidRPr="009C7795">
              <w:rPr>
                <w:color w:val="auto"/>
              </w:rPr>
              <w:t xml:space="preserve">дней, коэффициент нарастания затрат в незавершённом производстве равен 0,5. </w:t>
            </w:r>
          </w:p>
          <w:p w:rsidR="00065A1E" w:rsidRPr="00D56772" w:rsidRDefault="00065A1E" w:rsidP="008777B5">
            <w:pPr>
              <w:rPr>
                <w:b/>
                <w:bCs/>
              </w:rPr>
            </w:pPr>
            <w:r>
              <w:rPr>
                <w:bCs/>
              </w:rPr>
              <w:t>Задача 2</w:t>
            </w:r>
            <w:r w:rsidRPr="009C7795">
              <w:rPr>
                <w:bCs/>
              </w:rPr>
              <w:t xml:space="preserve">. </w:t>
            </w:r>
            <w:r w:rsidRPr="009C7795">
              <w:t>Рассчитать относительное высвобождение средств, если фактический объём товарной продукции по себестоимости в текущем году 100800 тыс. руб., фактическая сумма</w:t>
            </w:r>
            <w:r w:rsidRPr="00D56772">
              <w:t xml:space="preserve"> всех оборотных средств на конец текущего года 11200 тыс.руб. Объём товарной продукции на плановый год 144000 тыс. руб.  при намечаемом ускорении оборачиваемости оборотных средств на 3 дня. </w:t>
            </w:r>
          </w:p>
          <w:p w:rsidR="00065A1E" w:rsidRPr="00F70AE9" w:rsidRDefault="00065A1E" w:rsidP="008777B5">
            <w:r>
              <w:t>Расчет представить графически</w:t>
            </w:r>
          </w:p>
        </w:tc>
      </w:tr>
      <w:tr w:rsidR="00065A1E" w:rsidRPr="00F70AE9" w:rsidTr="00AB04E0">
        <w:tc>
          <w:tcPr>
            <w:tcW w:w="2949" w:type="dxa"/>
          </w:tcPr>
          <w:p w:rsidR="00065A1E" w:rsidRPr="004F2726" w:rsidRDefault="00065A1E" w:rsidP="00D35BAB">
            <w:pPr>
              <w:widowControl w:val="0"/>
              <w:autoSpaceDE w:val="0"/>
              <w:autoSpaceDN w:val="0"/>
              <w:adjustRightInd w:val="0"/>
              <w:jc w:val="both"/>
            </w:pPr>
            <w:r>
              <w:t xml:space="preserve">ПРу </w:t>
            </w:r>
            <w:r w:rsidRPr="004F2726">
              <w:t>12 умение вычислять геометрические величины (длина, угол, площадь, объем, площадь поверхности), используя изученные формулы и методы;</w:t>
            </w:r>
          </w:p>
          <w:p w:rsidR="00065A1E" w:rsidRDefault="00065A1E" w:rsidP="00D35BAB">
            <w:pPr>
              <w:widowControl w:val="0"/>
              <w:autoSpaceDE w:val="0"/>
              <w:autoSpaceDN w:val="0"/>
              <w:adjustRightInd w:val="0"/>
              <w:jc w:val="both"/>
            </w:pPr>
            <w:r>
              <w:t xml:space="preserve">ПРу </w:t>
            </w:r>
            <w:r w:rsidRPr="004F2726">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B610F1" w:rsidRDefault="00065A1E" w:rsidP="001B2C44">
            <w:pPr>
              <w:widowControl w:val="0"/>
              <w:autoSpaceDE w:val="0"/>
              <w:autoSpaceDN w:val="0"/>
              <w:adjustRightInd w:val="0"/>
              <w:jc w:val="both"/>
            </w:pPr>
            <w:r>
              <w:t>ПРу</w:t>
            </w:r>
            <w:r w:rsidRPr="00B610F1">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65A1E" w:rsidRPr="002872A2" w:rsidRDefault="00065A1E" w:rsidP="00D35BAB">
            <w:pPr>
              <w:widowControl w:val="0"/>
              <w:autoSpaceDE w:val="0"/>
              <w:autoSpaceDN w:val="0"/>
              <w:adjustRightInd w:val="0"/>
              <w:jc w:val="both"/>
            </w:pPr>
          </w:p>
        </w:tc>
        <w:tc>
          <w:tcPr>
            <w:tcW w:w="3135" w:type="dxa"/>
          </w:tcPr>
          <w:p w:rsidR="00065A1E" w:rsidRPr="00F70AE9" w:rsidRDefault="00065A1E" w:rsidP="009D1B6D">
            <w:pPr>
              <w:jc w:val="both"/>
            </w:pPr>
            <w:r>
              <w:rPr>
                <w:color w:val="000000"/>
              </w:rPr>
              <w:t xml:space="preserve">ОК 04 </w:t>
            </w:r>
            <w:r w:rsidRPr="00AD49DF">
              <w:rPr>
                <w:color w:val="000000"/>
              </w:rPr>
              <w:t>Эффективно взаимодействовать и работать в коллективе и команде</w:t>
            </w:r>
            <w:r>
              <w:rPr>
                <w:color w:val="000000"/>
              </w:rPr>
              <w:t xml:space="preserve"> ОК 07 </w:t>
            </w:r>
            <w:r w:rsidRPr="00AD49DF">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Pr="00F70AE9">
              <w:t xml:space="preserve"> </w:t>
            </w:r>
          </w:p>
        </w:tc>
        <w:tc>
          <w:tcPr>
            <w:tcW w:w="3267" w:type="dxa"/>
          </w:tcPr>
          <w:p w:rsidR="00065A1E" w:rsidRDefault="00065A1E" w:rsidP="009D1B6D">
            <w:pPr>
              <w:jc w:val="both"/>
            </w:pPr>
            <w:r w:rsidRPr="007A12AA">
              <w:t>Знать</w:t>
            </w:r>
            <w:r>
              <w:t>:</w:t>
            </w:r>
          </w:p>
          <w:p w:rsidR="00065A1E" w:rsidRPr="00F8506B" w:rsidRDefault="00065A1E" w:rsidP="00EF073B">
            <w:pPr>
              <w:widowControl w:val="0"/>
              <w:autoSpaceDE w:val="0"/>
              <w:autoSpaceDN w:val="0"/>
              <w:adjustRightInd w:val="0"/>
              <w:jc w:val="both"/>
            </w:pPr>
            <w:r>
              <w:t>-</w:t>
            </w:r>
            <w:r w:rsidRPr="00F8506B">
              <w:t xml:space="preserve">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065A1E" w:rsidRDefault="00065A1E" w:rsidP="009D1B6D">
            <w:pPr>
              <w:jc w:val="both"/>
            </w:pPr>
            <w:r>
              <w:t>Уметь:</w:t>
            </w:r>
          </w:p>
          <w:p w:rsidR="00065A1E" w:rsidRPr="00F70AE9" w:rsidRDefault="00065A1E" w:rsidP="009D1B6D">
            <w:pPr>
              <w:jc w:val="both"/>
              <w:rPr>
                <w:highlight w:val="yellow"/>
              </w:rPr>
            </w:pPr>
            <w:r>
              <w:t>-п</w:t>
            </w:r>
            <w:r w:rsidRPr="002872A2">
              <w:t xml:space="preserve">онимать сущность и социальную значимость своей будущей профессии, проявлять к ней устойчивый интерес </w:t>
            </w:r>
          </w:p>
        </w:tc>
        <w:tc>
          <w:tcPr>
            <w:tcW w:w="2724" w:type="dxa"/>
          </w:tcPr>
          <w:p w:rsidR="00065A1E" w:rsidRPr="00F70AE9" w:rsidRDefault="00065A1E" w:rsidP="009D1B6D">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9D1B6D">
            <w:pPr>
              <w:jc w:val="both"/>
            </w:pPr>
            <w:r w:rsidRPr="00F70AE9">
              <w:t>2) Наблюдение и анализ деятельности обучающихся в рамках внеаудиторных занятий</w:t>
            </w:r>
          </w:p>
          <w:p w:rsidR="00065A1E" w:rsidRPr="00F70AE9" w:rsidRDefault="00065A1E" w:rsidP="009D1B6D">
            <w:pPr>
              <w:jc w:val="both"/>
            </w:pPr>
            <w:r>
              <w:t>3</w:t>
            </w:r>
            <w:r w:rsidRPr="00F70AE9">
              <w:t xml:space="preserve">) Тестирование с целью определения теоретической подготовленности. </w:t>
            </w:r>
          </w:p>
          <w:p w:rsidR="00065A1E" w:rsidRPr="00F70AE9" w:rsidRDefault="00065A1E" w:rsidP="009D1B6D">
            <w:pPr>
              <w:jc w:val="both"/>
            </w:pPr>
            <w:r>
              <w:t>4</w:t>
            </w:r>
            <w:r w:rsidRPr="00F70AE9">
              <w:t>) Проверка выполнения самостоятельной работы обучающимися</w:t>
            </w:r>
          </w:p>
        </w:tc>
        <w:tc>
          <w:tcPr>
            <w:tcW w:w="2923" w:type="dxa"/>
          </w:tcPr>
          <w:p w:rsidR="00065A1E" w:rsidRDefault="00065A1E" w:rsidP="009D1B6D">
            <w:pPr>
              <w:jc w:val="both"/>
            </w:pPr>
            <w:r w:rsidRPr="00F70AE9">
              <w:t xml:space="preserve">Самостоятельная работа: работа с конспектом, поиск информации в сети </w:t>
            </w:r>
            <w:r w:rsidRPr="00F70AE9">
              <w:rPr>
                <w:lang w:val="en-US"/>
              </w:rPr>
              <w:t>Internet</w:t>
            </w:r>
          </w:p>
          <w:p w:rsidR="00065A1E" w:rsidRPr="00897E29" w:rsidRDefault="00065A1E" w:rsidP="009D1B6D">
            <w:pPr>
              <w:jc w:val="both"/>
            </w:pPr>
          </w:p>
          <w:p w:rsidR="00065A1E" w:rsidRPr="00F70AE9" w:rsidRDefault="00065A1E" w:rsidP="00897E29">
            <w:pPr>
              <w:jc w:val="both"/>
              <w:rPr>
                <w:bCs/>
              </w:rPr>
            </w:pPr>
            <w:r w:rsidRPr="00F70AE9">
              <w:rPr>
                <w:bCs/>
              </w:rPr>
              <w:t>Практическое занятие: (в том числе в форме практической подготовки):</w:t>
            </w:r>
          </w:p>
          <w:p w:rsidR="00065A1E" w:rsidRPr="00F70AE9" w:rsidRDefault="00065A1E" w:rsidP="009D1B6D">
            <w:pPr>
              <w:jc w:val="both"/>
            </w:pPr>
            <w:r w:rsidRPr="00E217EA">
              <w:t>Опрос</w:t>
            </w:r>
            <w:r>
              <w:t xml:space="preserve"> Обсуждение доклада на тему: </w:t>
            </w:r>
            <w:r w:rsidRPr="00544FCB">
              <w:t>Статистические показатели, используемые в аналитических расчетах оборотных фондов</w:t>
            </w:r>
          </w:p>
          <w:p w:rsidR="00065A1E" w:rsidRDefault="00065A1E" w:rsidP="00DC1B00">
            <w:pPr>
              <w:jc w:val="both"/>
            </w:pPr>
            <w:r>
              <w:t>Практическое задание</w:t>
            </w:r>
          </w:p>
          <w:p w:rsidR="00065A1E" w:rsidRPr="00B22786" w:rsidRDefault="00065A1E" w:rsidP="00DC1B00">
            <w:pPr>
              <w:tabs>
                <w:tab w:val="left" w:pos="567"/>
              </w:tabs>
              <w:jc w:val="both"/>
            </w:pPr>
            <w:r w:rsidRPr="00B22786">
              <w:rPr>
                <w:i/>
              </w:rPr>
              <w:t>Задача 1</w:t>
            </w:r>
            <w:r w:rsidRPr="00B22786">
              <w:t xml:space="preserve">. Рассчитать среднюю стоимость основных фондов предприятия в 1 квартале текущего года, если на </w:t>
            </w:r>
            <w:r>
              <w:t>01.01. 2022</w:t>
            </w:r>
            <w:r w:rsidRPr="00B22786">
              <w:t xml:space="preserve"> года балансовая стоимость основных фондов составляла 6200 тыс. руб., на 1 апреля – 7200 тыс. руб., на 1 мая – 7300 тыс. руб.</w:t>
            </w:r>
          </w:p>
          <w:p w:rsidR="00065A1E" w:rsidRPr="00B22786" w:rsidRDefault="00065A1E" w:rsidP="00DC1B00">
            <w:pPr>
              <w:jc w:val="both"/>
            </w:pPr>
            <w:r w:rsidRPr="00B22786">
              <w:rPr>
                <w:i/>
                <w:u w:val="single"/>
              </w:rPr>
              <w:t>Задача 2</w:t>
            </w:r>
            <w:r w:rsidRPr="00B22786">
              <w:rPr>
                <w:i/>
              </w:rPr>
              <w:t>.</w:t>
            </w:r>
            <w:r w:rsidRPr="00B22786">
              <w:t>По данным таблицы проанализируйте динамику объема производства по ОАО «Фрегат».</w:t>
            </w:r>
          </w:p>
          <w:p w:rsidR="00065A1E" w:rsidRDefault="00065A1E" w:rsidP="00DC1B00">
            <w:pPr>
              <w:jc w:val="both"/>
            </w:pPr>
            <w:r w:rsidRPr="00B22786">
              <w:t>Таблица. Объем производства по ОАО «</w:t>
            </w:r>
            <w:r>
              <w:t>Фрегат</w:t>
            </w:r>
            <w:r w:rsidRPr="00B22786">
              <w:t>» за 201</w:t>
            </w:r>
            <w:r>
              <w:t>7-2021</w:t>
            </w:r>
            <w:r w:rsidRPr="00B22786">
              <w:t>гг</w:t>
            </w:r>
          </w:p>
          <w:tbl>
            <w:tblPr>
              <w:tblW w:w="2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2"/>
              <w:gridCol w:w="425"/>
              <w:gridCol w:w="425"/>
              <w:gridCol w:w="468"/>
              <w:gridCol w:w="443"/>
              <w:gridCol w:w="443"/>
            </w:tblGrid>
            <w:tr w:rsidR="00065A1E" w:rsidRPr="00314D04" w:rsidTr="00897E29">
              <w:trPr>
                <w:trHeight w:val="392"/>
              </w:trPr>
              <w:tc>
                <w:tcPr>
                  <w:tcW w:w="542"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 xml:space="preserve">Годы </w:t>
                  </w:r>
                </w:p>
              </w:tc>
              <w:tc>
                <w:tcPr>
                  <w:tcW w:w="425"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2017г.</w:t>
                  </w:r>
                </w:p>
              </w:tc>
              <w:tc>
                <w:tcPr>
                  <w:tcW w:w="425"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2018г.</w:t>
                  </w:r>
                </w:p>
              </w:tc>
              <w:tc>
                <w:tcPr>
                  <w:tcW w:w="468"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2019г.</w:t>
                  </w:r>
                </w:p>
              </w:tc>
              <w:tc>
                <w:tcPr>
                  <w:tcW w:w="443"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2020г.</w:t>
                  </w:r>
                </w:p>
              </w:tc>
              <w:tc>
                <w:tcPr>
                  <w:tcW w:w="443"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2021г.</w:t>
                  </w:r>
                </w:p>
              </w:tc>
            </w:tr>
            <w:tr w:rsidR="00065A1E" w:rsidRPr="00314D04" w:rsidTr="00897E29">
              <w:trPr>
                <w:trHeight w:val="1018"/>
              </w:trPr>
              <w:tc>
                <w:tcPr>
                  <w:tcW w:w="542"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Объем продукции,т</w:t>
                  </w:r>
                </w:p>
              </w:tc>
              <w:tc>
                <w:tcPr>
                  <w:tcW w:w="425"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591</w:t>
                  </w:r>
                </w:p>
              </w:tc>
              <w:tc>
                <w:tcPr>
                  <w:tcW w:w="425"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592</w:t>
                  </w:r>
                </w:p>
              </w:tc>
              <w:tc>
                <w:tcPr>
                  <w:tcW w:w="468"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583</w:t>
                  </w:r>
                </w:p>
              </w:tc>
              <w:tc>
                <w:tcPr>
                  <w:tcW w:w="443"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581</w:t>
                  </w:r>
                </w:p>
              </w:tc>
              <w:tc>
                <w:tcPr>
                  <w:tcW w:w="443" w:type="dxa"/>
                  <w:tcBorders>
                    <w:top w:val="single" w:sz="4" w:space="0" w:color="auto"/>
                    <w:left w:val="single" w:sz="4" w:space="0" w:color="auto"/>
                    <w:bottom w:val="single" w:sz="4" w:space="0" w:color="auto"/>
                    <w:right w:val="single" w:sz="4" w:space="0" w:color="auto"/>
                  </w:tcBorders>
                </w:tcPr>
                <w:p w:rsidR="00065A1E" w:rsidRPr="00897E29" w:rsidRDefault="00065A1E" w:rsidP="009D1B6D">
                  <w:pPr>
                    <w:jc w:val="both"/>
                    <w:rPr>
                      <w:sz w:val="14"/>
                      <w:szCs w:val="14"/>
                    </w:rPr>
                  </w:pPr>
                  <w:r w:rsidRPr="00897E29">
                    <w:rPr>
                      <w:sz w:val="14"/>
                      <w:szCs w:val="14"/>
                    </w:rPr>
                    <w:t>595</w:t>
                  </w:r>
                </w:p>
              </w:tc>
            </w:tr>
          </w:tbl>
          <w:p w:rsidR="00065A1E" w:rsidRPr="00B22786" w:rsidRDefault="00065A1E" w:rsidP="00DC1B00">
            <w:pPr>
              <w:ind w:firstLine="708"/>
              <w:jc w:val="both"/>
            </w:pPr>
            <w:r w:rsidRPr="00B22786">
              <w:t>Определить:</w:t>
            </w:r>
          </w:p>
          <w:p w:rsidR="00065A1E" w:rsidRPr="00B22786" w:rsidRDefault="00065A1E" w:rsidP="00DC1B00">
            <w:pPr>
              <w:jc w:val="both"/>
            </w:pPr>
            <w:r w:rsidRPr="00B22786">
              <w:t>1)среднегодовое производство продукции за анализируемый период;</w:t>
            </w:r>
          </w:p>
          <w:p w:rsidR="00065A1E" w:rsidRPr="00B22786" w:rsidRDefault="00065A1E" w:rsidP="00DC1B00">
            <w:pPr>
              <w:jc w:val="both"/>
            </w:pPr>
            <w:r w:rsidRPr="00B22786">
              <w:t>2)Абсолютный прирост (базисный, цепной способы расчета);</w:t>
            </w:r>
          </w:p>
          <w:p w:rsidR="00065A1E" w:rsidRPr="00B22786" w:rsidRDefault="00065A1E" w:rsidP="00DC1B00">
            <w:pPr>
              <w:jc w:val="both"/>
            </w:pPr>
            <w:r w:rsidRPr="00B22786">
              <w:t>3)средний годовой абсолютный прирост;</w:t>
            </w:r>
          </w:p>
          <w:p w:rsidR="00065A1E" w:rsidRPr="00B22786" w:rsidRDefault="00065A1E" w:rsidP="00DC1B00">
            <w:pPr>
              <w:jc w:val="both"/>
            </w:pPr>
            <w:r w:rsidRPr="00B22786">
              <w:t>4)коэффициент роста;</w:t>
            </w:r>
          </w:p>
          <w:p w:rsidR="00065A1E" w:rsidRPr="00B22786" w:rsidRDefault="00065A1E" w:rsidP="00DC1B00">
            <w:pPr>
              <w:jc w:val="both"/>
            </w:pPr>
            <w:r w:rsidRPr="00B22786">
              <w:t>5)средний годовой коэффициент роста;</w:t>
            </w:r>
          </w:p>
          <w:p w:rsidR="00065A1E" w:rsidRPr="00B22786" w:rsidRDefault="00065A1E" w:rsidP="00DC1B00">
            <w:pPr>
              <w:jc w:val="both"/>
            </w:pPr>
            <w:r w:rsidRPr="00B22786">
              <w:t>6)темп роста;</w:t>
            </w:r>
          </w:p>
          <w:p w:rsidR="00065A1E" w:rsidRPr="00B22786" w:rsidRDefault="00065A1E" w:rsidP="00DC1B00">
            <w:pPr>
              <w:jc w:val="both"/>
            </w:pPr>
            <w:r w:rsidRPr="00B22786">
              <w:t>7)темпы прироста;</w:t>
            </w:r>
          </w:p>
          <w:p w:rsidR="00065A1E" w:rsidRPr="00B22786" w:rsidRDefault="00065A1E" w:rsidP="00DC1B00">
            <w:pPr>
              <w:jc w:val="both"/>
            </w:pPr>
            <w:r w:rsidRPr="00B22786">
              <w:t>8)абсолютное содержание 1% прироста для каждого года, анализируемого периоды 201</w:t>
            </w:r>
            <w:r>
              <w:t xml:space="preserve">7-2021 </w:t>
            </w:r>
            <w:r w:rsidRPr="00B22786">
              <w:t>гг.</w:t>
            </w:r>
          </w:p>
          <w:p w:rsidR="00065A1E" w:rsidRDefault="00065A1E" w:rsidP="009D1B6D">
            <w:pPr>
              <w:jc w:val="both"/>
            </w:pPr>
            <w:r w:rsidRPr="004D0D25">
              <w:t>Обсуждение докладов на тему: «Применение сложных процентов в экономических расчетах»; Решение задач</w:t>
            </w:r>
            <w:r w:rsidRPr="009649D8">
              <w:t>.</w:t>
            </w:r>
          </w:p>
          <w:p w:rsidR="00065A1E" w:rsidRDefault="00065A1E" w:rsidP="009D1B6D">
            <w:pPr>
              <w:jc w:val="both"/>
            </w:pPr>
            <w:r>
              <w:t>Бинарное занятие</w:t>
            </w:r>
          </w:p>
          <w:p w:rsidR="00065A1E" w:rsidRPr="009D1B6D" w:rsidRDefault="00065A1E" w:rsidP="004F055D">
            <w:r w:rsidRPr="00897E29">
              <w:t>Статистика.</w:t>
            </w:r>
            <w:r w:rsidRPr="009D1B6D">
              <w:t xml:space="preserve"> Исчисление различных видов средних величин с учётом исходной информации, показателей вариации</w:t>
            </w:r>
          </w:p>
          <w:p w:rsidR="00065A1E" w:rsidRPr="00897E29" w:rsidRDefault="00065A1E" w:rsidP="004F055D">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897E29">
              <w:t>ПМ.01Документирование хозяйственных операций и ведение бухгалтерского учета активов организации</w:t>
            </w:r>
          </w:p>
          <w:p w:rsidR="00065A1E" w:rsidRDefault="00065A1E" w:rsidP="004F055D">
            <w:pPr>
              <w:jc w:val="both"/>
            </w:pPr>
            <w:r w:rsidRPr="006A6270">
              <w:t>Расчет амортизации основных средств и нематериальных активов</w:t>
            </w:r>
          </w:p>
          <w:p w:rsidR="00065A1E" w:rsidRPr="009649D8" w:rsidRDefault="00065A1E" w:rsidP="008777B5">
            <w:pPr>
              <w:jc w:val="both"/>
            </w:pPr>
            <w:r w:rsidRPr="009649D8">
              <w:rPr>
                <w:bCs/>
              </w:rPr>
              <w:t xml:space="preserve">Доклад на тему </w:t>
            </w:r>
          </w:p>
          <w:p w:rsidR="00065A1E" w:rsidRDefault="00065A1E" w:rsidP="008777B5">
            <w:pPr>
              <w:ind w:left="-57"/>
              <w:jc w:val="both"/>
            </w:pPr>
            <w:r>
              <w:rPr>
                <w:sz w:val="23"/>
                <w:szCs w:val="23"/>
              </w:rPr>
              <w:t>«</w:t>
            </w:r>
            <w:r w:rsidRPr="003B674B">
              <w:rPr>
                <w:sz w:val="23"/>
                <w:szCs w:val="23"/>
              </w:rPr>
              <w:t xml:space="preserve">Представление данных в математической </w:t>
            </w:r>
            <w:r>
              <w:rPr>
                <w:sz w:val="23"/>
                <w:szCs w:val="23"/>
              </w:rPr>
              <w:t>статистики</w:t>
            </w:r>
            <w:r>
              <w:t>»</w:t>
            </w:r>
            <w:r w:rsidRPr="009649D8">
              <w:tab/>
            </w:r>
            <w:r>
              <w:t xml:space="preserve">Задачи. </w:t>
            </w:r>
          </w:p>
          <w:p w:rsidR="00065A1E" w:rsidRDefault="00065A1E" w:rsidP="008777B5">
            <w:pPr>
              <w:ind w:left="-57"/>
              <w:jc w:val="both"/>
            </w:pPr>
            <w:r>
              <w:t>Опрос</w:t>
            </w:r>
          </w:p>
          <w:p w:rsidR="00065A1E" w:rsidRPr="004252F4" w:rsidRDefault="00065A1E" w:rsidP="008777B5">
            <w:pPr>
              <w:pStyle w:val="ListParagraph"/>
              <w:ind w:left="121"/>
              <w:jc w:val="both"/>
            </w:pPr>
            <w:r w:rsidRPr="004252F4">
              <w:t>1.Вариация признака. Показатели вариации. Абсолютные показатели вариации.</w:t>
            </w:r>
          </w:p>
          <w:p w:rsidR="00065A1E" w:rsidRPr="004252F4" w:rsidRDefault="00065A1E" w:rsidP="008777B5">
            <w:pPr>
              <w:pStyle w:val="ListParagraph"/>
              <w:ind w:left="121"/>
              <w:jc w:val="both"/>
            </w:pPr>
            <w:r w:rsidRPr="004252F4">
              <w:t xml:space="preserve">2.Относительные показатели вариации: коэффициенты осцилляции, вариации. </w:t>
            </w:r>
          </w:p>
          <w:p w:rsidR="00065A1E" w:rsidRPr="004252F4" w:rsidRDefault="00065A1E" w:rsidP="008777B5">
            <w:pPr>
              <w:pStyle w:val="ListParagraph"/>
              <w:ind w:left="121"/>
              <w:jc w:val="both"/>
            </w:pPr>
            <w:r w:rsidRPr="004252F4">
              <w:t xml:space="preserve">3.Понятие вариации признаков: вариационный размах, среднее линейное и среднее квадратическое отклонения. Структурные средние. Мода и медиана, область их применения, метод расчета. Расчет среднего показателя способом моментов. </w:t>
            </w:r>
          </w:p>
          <w:p w:rsidR="00065A1E" w:rsidRPr="004252F4" w:rsidRDefault="00065A1E" w:rsidP="008777B5">
            <w:pPr>
              <w:pStyle w:val="ListParagraph"/>
              <w:ind w:left="121"/>
              <w:jc w:val="both"/>
            </w:pPr>
            <w:r w:rsidRPr="004252F4">
              <w:t>4.Выборочное наблюдение. Виды выборки. Ошибки выборки. Средняя и предельная ошибки выборки.</w:t>
            </w:r>
          </w:p>
          <w:p w:rsidR="00065A1E" w:rsidRPr="004252F4" w:rsidRDefault="00065A1E" w:rsidP="008777B5">
            <w:pPr>
              <w:pStyle w:val="ListParagraph"/>
              <w:ind w:left="121"/>
              <w:jc w:val="both"/>
            </w:pPr>
            <w:r w:rsidRPr="004252F4">
              <w:t>5.Определение показателей выборки. Распространение результатов выборочного наблюдения на генеральную совокупность.</w:t>
            </w:r>
          </w:p>
          <w:p w:rsidR="00065A1E" w:rsidRDefault="00065A1E" w:rsidP="008777B5">
            <w:pPr>
              <w:jc w:val="both"/>
            </w:pPr>
            <w:r>
              <w:t xml:space="preserve"> Практическое задание</w:t>
            </w:r>
          </w:p>
          <w:p w:rsidR="00065A1E" w:rsidRPr="00B22786" w:rsidRDefault="00065A1E" w:rsidP="008777B5">
            <w:pPr>
              <w:tabs>
                <w:tab w:val="left" w:pos="3405"/>
              </w:tabs>
              <w:jc w:val="both"/>
            </w:pPr>
            <w:r w:rsidRPr="00B22786">
              <w:rPr>
                <w:i/>
                <w:u w:val="single"/>
              </w:rPr>
              <w:t>Задача 1</w:t>
            </w:r>
            <w:r w:rsidRPr="00B22786">
              <w:t>. В базисном периоде затраты на производство продукции составляли 1200 тыс. руб. В текущем периоде они достигли 1050 тыс. руб. при плане 1110 тыс. руб. Определите</w:t>
            </w:r>
          </w:p>
          <w:p w:rsidR="00065A1E" w:rsidRPr="00B22786" w:rsidRDefault="00065A1E" w:rsidP="008777B5">
            <w:pPr>
              <w:tabs>
                <w:tab w:val="left" w:pos="3405"/>
              </w:tabs>
              <w:jc w:val="both"/>
            </w:pPr>
            <w:r w:rsidRPr="00B22786">
              <w:t>относительные показатели плана, выполнения плана и динамики.</w:t>
            </w:r>
          </w:p>
          <w:p w:rsidR="00065A1E" w:rsidRDefault="00065A1E" w:rsidP="008777B5">
            <w:pPr>
              <w:tabs>
                <w:tab w:val="left" w:pos="3405"/>
              </w:tabs>
              <w:jc w:val="both"/>
              <w:rPr>
                <w:i/>
                <w:u w:val="single"/>
              </w:rPr>
            </w:pPr>
          </w:p>
          <w:p w:rsidR="00065A1E" w:rsidRDefault="00065A1E" w:rsidP="008777B5">
            <w:pPr>
              <w:tabs>
                <w:tab w:val="left" w:pos="3405"/>
              </w:tabs>
              <w:jc w:val="both"/>
            </w:pPr>
            <w:r w:rsidRPr="00B22786">
              <w:rPr>
                <w:i/>
                <w:u w:val="single"/>
              </w:rPr>
              <w:t xml:space="preserve">Задача 2. </w:t>
            </w:r>
            <w:r w:rsidRPr="00B22786">
              <w:t>Планировалось повысить успеваемость по статистике на 20%. План был перевыполнен на 4%. Определите относительный показатель динамики.</w:t>
            </w:r>
          </w:p>
          <w:p w:rsidR="00065A1E" w:rsidRDefault="00065A1E" w:rsidP="008777B5">
            <w:pPr>
              <w:jc w:val="both"/>
            </w:pPr>
            <w:r>
              <w:t>Задача 1</w:t>
            </w:r>
          </w:p>
          <w:tbl>
            <w:tblPr>
              <w:tblW w:w="24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8"/>
              <w:gridCol w:w="1162"/>
            </w:tblGrid>
            <w:tr w:rsidR="00065A1E" w:rsidRPr="00B22786" w:rsidTr="00173B4D">
              <w:trPr>
                <w:trHeight w:val="446"/>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Группы предприятий по урожайности, ц/га</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Количество предприятий, ед</w:t>
                  </w:r>
                </w:p>
              </w:tc>
            </w:tr>
            <w:tr w:rsidR="00065A1E" w:rsidRPr="00B22786" w:rsidTr="00173B4D">
              <w:trPr>
                <w:trHeight w:val="224"/>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15-18</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5</w:t>
                  </w:r>
                </w:p>
              </w:tc>
            </w:tr>
            <w:tr w:rsidR="00065A1E" w:rsidRPr="00B22786" w:rsidTr="00173B4D">
              <w:trPr>
                <w:trHeight w:val="224"/>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18-21</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7</w:t>
                  </w:r>
                </w:p>
              </w:tc>
            </w:tr>
            <w:tr w:rsidR="00065A1E" w:rsidRPr="00B22786" w:rsidTr="00173B4D">
              <w:trPr>
                <w:trHeight w:val="224"/>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21-24</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12</w:t>
                  </w:r>
                </w:p>
              </w:tc>
            </w:tr>
            <w:tr w:rsidR="00065A1E" w:rsidRPr="00B22786" w:rsidTr="00173B4D">
              <w:trPr>
                <w:trHeight w:val="206"/>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24-27</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6</w:t>
                  </w:r>
                </w:p>
              </w:tc>
            </w:tr>
            <w:tr w:rsidR="00065A1E" w:rsidRPr="00B22786" w:rsidTr="00173B4D">
              <w:trPr>
                <w:trHeight w:val="241"/>
              </w:trPr>
              <w:tc>
                <w:tcPr>
                  <w:tcW w:w="1268"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Итого:</w:t>
                  </w:r>
                </w:p>
              </w:tc>
              <w:tc>
                <w:tcPr>
                  <w:tcW w:w="1162" w:type="dxa"/>
                  <w:tcBorders>
                    <w:top w:val="single" w:sz="4" w:space="0" w:color="auto"/>
                    <w:left w:val="single" w:sz="4" w:space="0" w:color="auto"/>
                    <w:bottom w:val="single" w:sz="4" w:space="0" w:color="auto"/>
                    <w:right w:val="single" w:sz="4" w:space="0" w:color="auto"/>
                  </w:tcBorders>
                </w:tcPr>
                <w:p w:rsidR="00065A1E" w:rsidRPr="003146D4" w:rsidRDefault="00065A1E" w:rsidP="008777B5">
                  <w:pPr>
                    <w:jc w:val="center"/>
                    <w:rPr>
                      <w:sz w:val="18"/>
                      <w:szCs w:val="18"/>
                      <w:vertAlign w:val="superscript"/>
                    </w:rPr>
                  </w:pPr>
                  <w:r w:rsidRPr="003146D4">
                    <w:rPr>
                      <w:sz w:val="18"/>
                      <w:szCs w:val="18"/>
                      <w:vertAlign w:val="superscript"/>
                    </w:rPr>
                    <w:t>?</w:t>
                  </w:r>
                </w:p>
              </w:tc>
            </w:tr>
          </w:tbl>
          <w:p w:rsidR="00065A1E" w:rsidRDefault="00065A1E" w:rsidP="008777B5">
            <w:pPr>
              <w:ind w:firstLine="708"/>
              <w:jc w:val="both"/>
            </w:pPr>
            <w:r w:rsidRPr="00B22786">
              <w:t>Составить выводы.</w:t>
            </w:r>
          </w:p>
          <w:p w:rsidR="00065A1E" w:rsidRPr="00B22786" w:rsidRDefault="00065A1E" w:rsidP="008777B5">
            <w:pPr>
              <w:jc w:val="both"/>
            </w:pPr>
            <w:r w:rsidRPr="00B22786">
              <w:rPr>
                <w:i/>
                <w:u w:val="single"/>
              </w:rPr>
              <w:t xml:space="preserve">Задача 2. </w:t>
            </w:r>
            <w:r w:rsidRPr="00B22786">
              <w:t>Известны следующие данные о выборке рабочих бригады за смену:</w:t>
            </w:r>
          </w:p>
          <w:p w:rsidR="00065A1E" w:rsidRPr="00B22786" w:rsidRDefault="00065A1E" w:rsidP="008777B5">
            <w:pPr>
              <w:ind w:firstLine="708"/>
              <w:jc w:val="both"/>
            </w:pPr>
            <w:r w:rsidRPr="00B22786">
              <w:t>от 30 до 50 деталей за смену производят восемь рабочих бригады;</w:t>
            </w:r>
          </w:p>
          <w:p w:rsidR="00065A1E" w:rsidRPr="00B22786" w:rsidRDefault="00065A1E" w:rsidP="008777B5">
            <w:pPr>
              <w:ind w:firstLine="708"/>
              <w:jc w:val="both"/>
            </w:pPr>
            <w:r w:rsidRPr="00B22786">
              <w:t>от 10 до 30 деталей – четыре человека (ученики);</w:t>
            </w:r>
          </w:p>
          <w:p w:rsidR="00065A1E" w:rsidRPr="00F70AE9" w:rsidRDefault="00065A1E" w:rsidP="008777B5">
            <w:pPr>
              <w:ind w:firstLine="708"/>
              <w:jc w:val="both"/>
            </w:pPr>
            <w:r w:rsidRPr="00B22786">
              <w:t>шесть самых опытных рабочих изготавливают от 50 до 70 деталей каждый.</w:t>
            </w:r>
          </w:p>
        </w:tc>
      </w:tr>
      <w:tr w:rsidR="00065A1E" w:rsidRPr="00F70AE9" w:rsidTr="005E564A">
        <w:tc>
          <w:tcPr>
            <w:tcW w:w="2949" w:type="dxa"/>
          </w:tcPr>
          <w:p w:rsidR="00065A1E" w:rsidRDefault="00065A1E" w:rsidP="00D35BAB">
            <w:pPr>
              <w:widowControl w:val="0"/>
              <w:autoSpaceDE w:val="0"/>
              <w:autoSpaceDN w:val="0"/>
              <w:adjustRightInd w:val="0"/>
              <w:jc w:val="both"/>
            </w:pPr>
            <w:r>
              <w:t>ПРу</w:t>
            </w:r>
            <w:r w:rsidRPr="001A46FA">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3135" w:type="dxa"/>
          </w:tcPr>
          <w:p w:rsidR="00065A1E" w:rsidRPr="002872A2" w:rsidRDefault="00065A1E" w:rsidP="00D35BAB">
            <w:pPr>
              <w:jc w:val="both"/>
            </w:pPr>
            <w:r>
              <w:rPr>
                <w:color w:val="000000"/>
              </w:rPr>
              <w:t xml:space="preserve">ОК 05 </w:t>
            </w:r>
            <w:r w:rsidRPr="00AD49DF">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7" w:type="dxa"/>
          </w:tcPr>
          <w:p w:rsidR="00065A1E" w:rsidRDefault="00065A1E" w:rsidP="00D35BAB">
            <w:pPr>
              <w:jc w:val="both"/>
            </w:pPr>
            <w:r w:rsidRPr="007A12AA">
              <w:t>Знать</w:t>
            </w:r>
            <w:r>
              <w:t>:</w:t>
            </w:r>
          </w:p>
          <w:p w:rsidR="00065A1E" w:rsidRPr="00F8506B" w:rsidRDefault="00065A1E" w:rsidP="00D35BAB">
            <w:pPr>
              <w:widowControl w:val="0"/>
              <w:autoSpaceDE w:val="0"/>
              <w:autoSpaceDN w:val="0"/>
              <w:adjustRightInd w:val="0"/>
              <w:jc w:val="both"/>
            </w:pPr>
            <w:r>
              <w:t>-</w:t>
            </w:r>
            <w:r w:rsidRPr="00F8506B">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065A1E" w:rsidRDefault="00065A1E" w:rsidP="00D35BAB">
            <w:pPr>
              <w:jc w:val="both"/>
            </w:pPr>
            <w:r>
              <w:t>Уметь:</w:t>
            </w:r>
          </w:p>
          <w:p w:rsidR="00065A1E" w:rsidRPr="007A12AA" w:rsidRDefault="00065A1E" w:rsidP="00D35BAB">
            <w:pPr>
              <w:jc w:val="both"/>
            </w:pPr>
            <w:r>
              <w:t>-</w:t>
            </w:r>
            <w:r w:rsidRPr="001A46FA">
              <w:t>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724" w:type="dxa"/>
          </w:tcPr>
          <w:p w:rsidR="00065A1E" w:rsidRPr="00F70AE9" w:rsidRDefault="00065A1E" w:rsidP="00D35BAB">
            <w:pPr>
              <w:jc w:val="both"/>
            </w:pPr>
            <w:r w:rsidRPr="00F70AE9">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rsidR="00065A1E" w:rsidRPr="00F70AE9" w:rsidRDefault="00065A1E" w:rsidP="00D35BAB">
            <w:pPr>
              <w:jc w:val="both"/>
            </w:pPr>
            <w:r w:rsidRPr="00F70AE9">
              <w:t>2) Наблюдение и анализ деятельности обучающихся в рамках внеаудиторных занятий</w:t>
            </w:r>
          </w:p>
          <w:p w:rsidR="00065A1E" w:rsidRPr="00F70AE9" w:rsidRDefault="00065A1E" w:rsidP="00D35BAB">
            <w:pPr>
              <w:jc w:val="both"/>
            </w:pPr>
            <w:r>
              <w:t>3</w:t>
            </w:r>
            <w:r w:rsidRPr="00F70AE9">
              <w:t xml:space="preserve">) Тестирование с целью определения теоретической подготовленности. </w:t>
            </w:r>
          </w:p>
          <w:p w:rsidR="00065A1E" w:rsidRPr="00F70AE9" w:rsidRDefault="00065A1E" w:rsidP="00D35BAB">
            <w:pPr>
              <w:jc w:val="both"/>
            </w:pPr>
            <w:r>
              <w:t>4</w:t>
            </w:r>
            <w:r w:rsidRPr="00F70AE9">
              <w:t>) Проверка выполнения самостоятельной работы обучающимися</w:t>
            </w:r>
          </w:p>
        </w:tc>
        <w:tc>
          <w:tcPr>
            <w:tcW w:w="2923" w:type="dxa"/>
          </w:tcPr>
          <w:p w:rsidR="00065A1E" w:rsidRPr="00F70AE9" w:rsidRDefault="00065A1E" w:rsidP="00D35BAB">
            <w:pPr>
              <w:jc w:val="both"/>
              <w:rPr>
                <w:bCs/>
              </w:rPr>
            </w:pPr>
            <w:r w:rsidRPr="00F70AE9">
              <w:rPr>
                <w:bCs/>
              </w:rPr>
              <w:t>Практическое занятие: (в том числе в форме практической подготовки):</w:t>
            </w:r>
          </w:p>
          <w:p w:rsidR="00065A1E" w:rsidRDefault="00065A1E" w:rsidP="00D35BAB">
            <w:pPr>
              <w:jc w:val="both"/>
            </w:pPr>
            <w:r>
              <w:t>Тема доклада</w:t>
            </w:r>
          </w:p>
          <w:p w:rsidR="00065A1E" w:rsidRPr="002872A2" w:rsidRDefault="00065A1E" w:rsidP="00D35BAB">
            <w:pPr>
              <w:rPr>
                <w:bCs/>
              </w:rPr>
            </w:pPr>
            <w:r w:rsidRPr="004D0D25">
              <w:t xml:space="preserve">Расчет </w:t>
            </w:r>
            <w:r w:rsidRPr="002872A2">
              <w:rPr>
                <w:bCs/>
              </w:rPr>
              <w:t>История тригонометрии</w:t>
            </w:r>
          </w:p>
          <w:p w:rsidR="00065A1E" w:rsidRPr="00737B10" w:rsidRDefault="00065A1E" w:rsidP="00D35BAB">
            <w:pPr>
              <w:rPr>
                <w:bCs/>
              </w:rPr>
            </w:pPr>
            <w:r w:rsidRPr="002872A2">
              <w:t>Параллельное проектирование</w:t>
            </w:r>
          </w:p>
          <w:p w:rsidR="00065A1E" w:rsidRDefault="00065A1E" w:rsidP="00D35BAB">
            <w:pPr>
              <w:jc w:val="both"/>
            </w:pPr>
          </w:p>
          <w:p w:rsidR="00065A1E" w:rsidRPr="00F70AE9" w:rsidRDefault="00065A1E" w:rsidP="00D35BAB">
            <w:pPr>
              <w:jc w:val="both"/>
            </w:pPr>
          </w:p>
        </w:tc>
      </w:tr>
    </w:tbl>
    <w:p w:rsidR="00065A1E" w:rsidRDefault="00065A1E" w:rsidP="002872A2">
      <w:pPr>
        <w:jc w:val="both"/>
        <w:rPr>
          <w:b/>
          <w:bCs/>
        </w:rPr>
      </w:pPr>
    </w:p>
    <w:p w:rsidR="00065A1E" w:rsidRDefault="00065A1E" w:rsidP="002872A2">
      <w:pPr>
        <w:jc w:val="both"/>
        <w:rPr>
          <w:b/>
          <w:bCs/>
        </w:rPr>
        <w:sectPr w:rsidR="00065A1E" w:rsidSect="003D1899">
          <w:pgSz w:w="16838" w:h="11906" w:orient="landscape"/>
          <w:pgMar w:top="709" w:right="1134" w:bottom="850" w:left="1985" w:header="708" w:footer="708" w:gutter="0"/>
          <w:cols w:space="720"/>
          <w:docGrid w:linePitch="326"/>
        </w:sectPr>
      </w:pPr>
    </w:p>
    <w:p w:rsidR="00065A1E" w:rsidRDefault="00065A1E" w:rsidP="002872A2">
      <w:pPr>
        <w:jc w:val="both"/>
        <w:rPr>
          <w:b/>
          <w:bCs/>
        </w:rPr>
      </w:pPr>
    </w:p>
    <w:p w:rsidR="00065A1E" w:rsidRPr="002872A2" w:rsidRDefault="00065A1E" w:rsidP="002872A2">
      <w:pPr>
        <w:jc w:val="both"/>
        <w:rPr>
          <w:b/>
          <w:bCs/>
        </w:rPr>
      </w:pPr>
      <w:r w:rsidRPr="002872A2">
        <w:rPr>
          <w:b/>
          <w:bCs/>
        </w:rPr>
        <w:t>4.2. Формы и методы текущего контроля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rsidR="00065A1E" w:rsidRPr="002872A2" w:rsidRDefault="00065A1E" w:rsidP="002872A2">
      <w:pPr>
        <w:jc w:val="both"/>
      </w:pPr>
    </w:p>
    <w:tbl>
      <w:tblPr>
        <w:tblW w:w="1477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4"/>
        <w:gridCol w:w="3704"/>
        <w:gridCol w:w="9434"/>
      </w:tblGrid>
      <w:tr w:rsidR="00065A1E" w:rsidRPr="002872A2" w:rsidTr="00D4213D">
        <w:trPr>
          <w:trHeight w:val="702"/>
        </w:trPr>
        <w:tc>
          <w:tcPr>
            <w:tcW w:w="1634" w:type="dxa"/>
          </w:tcPr>
          <w:p w:rsidR="00065A1E" w:rsidRPr="002872A2" w:rsidRDefault="00065A1E" w:rsidP="002872A2">
            <w:pPr>
              <w:jc w:val="center"/>
            </w:pPr>
            <w:r w:rsidRPr="002872A2">
              <w:t>№ п/п</w:t>
            </w:r>
          </w:p>
        </w:tc>
        <w:tc>
          <w:tcPr>
            <w:tcW w:w="3704" w:type="dxa"/>
          </w:tcPr>
          <w:p w:rsidR="00065A1E" w:rsidRPr="002872A2" w:rsidRDefault="00065A1E" w:rsidP="002872A2">
            <w:pPr>
              <w:jc w:val="center"/>
            </w:pPr>
            <w:r w:rsidRPr="002872A2">
              <w:t>Наименование оценочного средства</w:t>
            </w:r>
          </w:p>
        </w:tc>
        <w:tc>
          <w:tcPr>
            <w:tcW w:w="9434" w:type="dxa"/>
          </w:tcPr>
          <w:p w:rsidR="00065A1E" w:rsidRPr="002872A2" w:rsidRDefault="00065A1E" w:rsidP="002872A2">
            <w:pPr>
              <w:jc w:val="center"/>
            </w:pPr>
            <w:r w:rsidRPr="002872A2">
              <w:t>Краткая характеристика оценочного средства</w:t>
            </w:r>
          </w:p>
        </w:tc>
      </w:tr>
      <w:tr w:rsidR="00065A1E" w:rsidRPr="002872A2" w:rsidTr="00D4213D">
        <w:tc>
          <w:tcPr>
            <w:tcW w:w="1634" w:type="dxa"/>
          </w:tcPr>
          <w:p w:rsidR="00065A1E" w:rsidRPr="002872A2" w:rsidRDefault="00065A1E" w:rsidP="002872A2">
            <w:pPr>
              <w:jc w:val="both"/>
            </w:pPr>
            <w:r w:rsidRPr="002872A2">
              <w:t>1.</w:t>
            </w:r>
          </w:p>
        </w:tc>
        <w:tc>
          <w:tcPr>
            <w:tcW w:w="370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Сообщения </w:t>
            </w:r>
          </w:p>
        </w:tc>
        <w:tc>
          <w:tcPr>
            <w:tcW w:w="943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Обучающийся самостоятельно находит материал и готовит сообщение, возможно, с презентацией. Готов ответить на вопросы </w:t>
            </w:r>
          </w:p>
        </w:tc>
      </w:tr>
      <w:tr w:rsidR="00065A1E" w:rsidRPr="002872A2" w:rsidTr="00D4213D">
        <w:tc>
          <w:tcPr>
            <w:tcW w:w="1634" w:type="dxa"/>
          </w:tcPr>
          <w:p w:rsidR="00065A1E" w:rsidRPr="002872A2" w:rsidRDefault="00065A1E" w:rsidP="002872A2">
            <w:pPr>
              <w:jc w:val="both"/>
            </w:pPr>
            <w:r w:rsidRPr="002872A2">
              <w:t>2.</w:t>
            </w:r>
          </w:p>
        </w:tc>
        <w:tc>
          <w:tcPr>
            <w:tcW w:w="370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Самостоятельная</w:t>
            </w:r>
            <w:r>
              <w:rPr>
                <w:color w:val="000000"/>
                <w:sz w:val="23"/>
                <w:szCs w:val="23"/>
              </w:rPr>
              <w:t xml:space="preserve"> </w:t>
            </w:r>
            <w:r w:rsidRPr="002872A2">
              <w:rPr>
                <w:color w:val="000000"/>
                <w:sz w:val="23"/>
                <w:szCs w:val="23"/>
              </w:rPr>
              <w:t xml:space="preserve">работа </w:t>
            </w:r>
          </w:p>
        </w:tc>
        <w:tc>
          <w:tcPr>
            <w:tcW w:w="943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для решения задач определенного типа по теме или разделу </w:t>
            </w:r>
          </w:p>
        </w:tc>
      </w:tr>
      <w:tr w:rsidR="00065A1E" w:rsidRPr="002872A2" w:rsidTr="00D4213D">
        <w:tc>
          <w:tcPr>
            <w:tcW w:w="1634" w:type="dxa"/>
          </w:tcPr>
          <w:p w:rsidR="00065A1E" w:rsidRPr="002872A2" w:rsidRDefault="00065A1E" w:rsidP="002872A2">
            <w:pPr>
              <w:jc w:val="both"/>
            </w:pPr>
            <w:r w:rsidRPr="002872A2">
              <w:t>3.</w:t>
            </w:r>
          </w:p>
        </w:tc>
        <w:tc>
          <w:tcPr>
            <w:tcW w:w="370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Практическое задание</w:t>
            </w:r>
          </w:p>
        </w:tc>
        <w:tc>
          <w:tcPr>
            <w:tcW w:w="943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r>
      <w:tr w:rsidR="00065A1E" w:rsidRPr="002872A2" w:rsidTr="00D4213D">
        <w:tc>
          <w:tcPr>
            <w:tcW w:w="1634" w:type="dxa"/>
          </w:tcPr>
          <w:p w:rsidR="00065A1E" w:rsidRPr="002872A2" w:rsidRDefault="00065A1E" w:rsidP="002872A2">
            <w:pPr>
              <w:jc w:val="both"/>
            </w:pPr>
            <w:r w:rsidRPr="002872A2">
              <w:t>4.</w:t>
            </w:r>
          </w:p>
        </w:tc>
        <w:tc>
          <w:tcPr>
            <w:tcW w:w="370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Проект </w:t>
            </w:r>
          </w:p>
        </w:tc>
        <w:tc>
          <w:tcPr>
            <w:tcW w:w="9434" w:type="dxa"/>
          </w:tcPr>
          <w:p w:rsidR="00065A1E" w:rsidRPr="002872A2" w:rsidRDefault="00065A1E" w:rsidP="002872A2">
            <w:pPr>
              <w:autoSpaceDE w:val="0"/>
              <w:autoSpaceDN w:val="0"/>
              <w:adjustRightInd w:val="0"/>
              <w:rPr>
                <w:color w:val="000000"/>
                <w:sz w:val="23"/>
                <w:szCs w:val="23"/>
              </w:rPr>
            </w:pPr>
            <w:r w:rsidRPr="002872A2">
              <w:rPr>
                <w:color w:val="000000"/>
                <w:sz w:val="23"/>
                <w:szCs w:val="23"/>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 </w:t>
            </w:r>
          </w:p>
        </w:tc>
      </w:tr>
      <w:tr w:rsidR="00065A1E" w:rsidRPr="002872A2" w:rsidTr="00D4213D">
        <w:tc>
          <w:tcPr>
            <w:tcW w:w="1634" w:type="dxa"/>
          </w:tcPr>
          <w:p w:rsidR="00065A1E" w:rsidRPr="002872A2" w:rsidRDefault="00065A1E" w:rsidP="002872A2">
            <w:pPr>
              <w:jc w:val="both"/>
            </w:pPr>
            <w:r w:rsidRPr="002872A2">
              <w:t>5.</w:t>
            </w:r>
          </w:p>
        </w:tc>
        <w:tc>
          <w:tcPr>
            <w:tcW w:w="3704" w:type="dxa"/>
          </w:tcPr>
          <w:p w:rsidR="00065A1E" w:rsidRPr="002872A2" w:rsidRDefault="00065A1E" w:rsidP="002872A2">
            <w:pPr>
              <w:jc w:val="both"/>
            </w:pPr>
            <w:r w:rsidRPr="002872A2">
              <w:t>Опрос</w:t>
            </w:r>
          </w:p>
        </w:tc>
        <w:tc>
          <w:tcPr>
            <w:tcW w:w="9434" w:type="dxa"/>
          </w:tcPr>
          <w:p w:rsidR="00065A1E" w:rsidRPr="002872A2" w:rsidRDefault="00065A1E" w:rsidP="002872A2">
            <w:pPr>
              <w:jc w:val="both"/>
            </w:pPr>
            <w:r w:rsidRPr="002872A2">
              <w:t>Целевая подборка работ слушателя, раскрывающая его индивидуальные образовательные достижения в одной или нескольких учебных дисциплинах</w:t>
            </w:r>
          </w:p>
        </w:tc>
      </w:tr>
      <w:tr w:rsidR="00065A1E" w:rsidRPr="002872A2" w:rsidTr="00D4213D">
        <w:tc>
          <w:tcPr>
            <w:tcW w:w="1634" w:type="dxa"/>
          </w:tcPr>
          <w:p w:rsidR="00065A1E" w:rsidRPr="002872A2" w:rsidRDefault="00065A1E" w:rsidP="002872A2">
            <w:pPr>
              <w:jc w:val="both"/>
            </w:pPr>
            <w:r w:rsidRPr="002872A2">
              <w:t>6.</w:t>
            </w:r>
          </w:p>
        </w:tc>
        <w:tc>
          <w:tcPr>
            <w:tcW w:w="3704" w:type="dxa"/>
          </w:tcPr>
          <w:p w:rsidR="00065A1E" w:rsidRPr="002872A2" w:rsidRDefault="00065A1E" w:rsidP="002872A2">
            <w:pPr>
              <w:jc w:val="both"/>
            </w:pPr>
            <w:r w:rsidRPr="002872A2">
              <w:t>Тест</w:t>
            </w:r>
          </w:p>
        </w:tc>
        <w:tc>
          <w:tcPr>
            <w:tcW w:w="9434" w:type="dxa"/>
          </w:tcPr>
          <w:p w:rsidR="00065A1E" w:rsidRPr="002872A2" w:rsidRDefault="00065A1E" w:rsidP="002872A2">
            <w:pPr>
              <w:jc w:val="both"/>
            </w:pPr>
            <w:r w:rsidRPr="002872A2">
              <w:t>Система стандартизированных заданий, позволяющая автоматизировать процедуру измерения уровня знаний и умений обучающегося</w:t>
            </w:r>
          </w:p>
        </w:tc>
      </w:tr>
      <w:tr w:rsidR="00065A1E" w:rsidRPr="002872A2" w:rsidTr="00D4213D">
        <w:tc>
          <w:tcPr>
            <w:tcW w:w="1634" w:type="dxa"/>
          </w:tcPr>
          <w:p w:rsidR="00065A1E" w:rsidRPr="002872A2" w:rsidRDefault="00065A1E" w:rsidP="002872A2">
            <w:pPr>
              <w:jc w:val="both"/>
            </w:pPr>
            <w:r>
              <w:t>7.</w:t>
            </w:r>
          </w:p>
        </w:tc>
        <w:tc>
          <w:tcPr>
            <w:tcW w:w="3704" w:type="dxa"/>
          </w:tcPr>
          <w:p w:rsidR="00065A1E" w:rsidRPr="002872A2" w:rsidRDefault="00065A1E" w:rsidP="002872A2">
            <w:pPr>
              <w:jc w:val="both"/>
            </w:pPr>
            <w:r>
              <w:t>Дискуссия</w:t>
            </w:r>
          </w:p>
        </w:tc>
        <w:tc>
          <w:tcPr>
            <w:tcW w:w="9434" w:type="dxa"/>
          </w:tcPr>
          <w:p w:rsidR="00065A1E" w:rsidRPr="00B22772" w:rsidRDefault="00065A1E" w:rsidP="002872A2">
            <w:pPr>
              <w:jc w:val="both"/>
            </w:pPr>
            <w:r w:rsidRPr="00B22772">
              <w:rPr>
                <w:color w:val="333333"/>
                <w:shd w:val="clear" w:color="auto" w:fill="FBFBFB"/>
              </w:rPr>
              <w:t>Средства обсуждение спорного вопроса, проблемы; разновидность спора, направленного на достижение истины и использующего только корректные приёмы ведения спора</w:t>
            </w:r>
          </w:p>
        </w:tc>
      </w:tr>
    </w:tbl>
    <w:p w:rsidR="00065A1E" w:rsidRPr="002872A2" w:rsidRDefault="00065A1E" w:rsidP="002872A2">
      <w:pPr>
        <w:jc w:val="both"/>
      </w:pPr>
    </w:p>
    <w:p w:rsidR="00065A1E" w:rsidRPr="002872A2" w:rsidRDefault="00065A1E" w:rsidP="002872A2">
      <w:pPr>
        <w:jc w:val="both"/>
      </w:pPr>
      <w:r w:rsidRPr="002872A2">
        <w:t xml:space="preserve">Результаты подготовки обучающихся при освоении по </w:t>
      </w:r>
      <w:r>
        <w:t>общеобразовательной</w:t>
      </w:r>
      <w:r w:rsidRPr="002872A2">
        <w:t xml:space="preserve"> дисциплине определяется оценками: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9"/>
        <w:gridCol w:w="12391"/>
      </w:tblGrid>
      <w:tr w:rsidR="00065A1E" w:rsidRPr="002872A2" w:rsidTr="00EC0E1C">
        <w:tc>
          <w:tcPr>
            <w:tcW w:w="2429" w:type="dxa"/>
          </w:tcPr>
          <w:p w:rsidR="00065A1E" w:rsidRPr="002872A2" w:rsidRDefault="00065A1E" w:rsidP="002872A2">
            <w:pPr>
              <w:jc w:val="center"/>
            </w:pPr>
            <w:r w:rsidRPr="002872A2">
              <w:t>Оценка</w:t>
            </w:r>
          </w:p>
        </w:tc>
        <w:tc>
          <w:tcPr>
            <w:tcW w:w="12391" w:type="dxa"/>
          </w:tcPr>
          <w:p w:rsidR="00065A1E" w:rsidRPr="002872A2" w:rsidRDefault="00065A1E" w:rsidP="002872A2">
            <w:pPr>
              <w:jc w:val="center"/>
            </w:pPr>
            <w:r w:rsidRPr="002872A2">
              <w:t>Показатель (проявления)</w:t>
            </w:r>
          </w:p>
        </w:tc>
      </w:tr>
      <w:tr w:rsidR="00065A1E" w:rsidRPr="002872A2" w:rsidTr="00EC0E1C">
        <w:tc>
          <w:tcPr>
            <w:tcW w:w="2429" w:type="dxa"/>
          </w:tcPr>
          <w:p w:rsidR="00065A1E" w:rsidRPr="002872A2" w:rsidRDefault="00065A1E" w:rsidP="002872A2">
            <w:pPr>
              <w:jc w:val="both"/>
            </w:pPr>
            <w:r w:rsidRPr="002872A2">
              <w:t>неудовлетворительно</w:t>
            </w:r>
          </w:p>
        </w:tc>
        <w:tc>
          <w:tcPr>
            <w:tcW w:w="12391" w:type="dxa"/>
          </w:tcPr>
          <w:p w:rsidR="00065A1E" w:rsidRPr="00C773D7" w:rsidRDefault="00065A1E"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Pr>
                <w:rFonts w:ascii="YS Text" w:hAnsi="YS Text"/>
                <w:b/>
                <w:bCs/>
                <w:color w:val="000000"/>
                <w:sz w:val="23"/>
                <w:szCs w:val="23"/>
              </w:rPr>
              <w:t xml:space="preserve"> алгебраических</w:t>
            </w:r>
            <w:r w:rsidRPr="00C773D7">
              <w:rPr>
                <w:rFonts w:ascii="YS Text" w:hAnsi="YS Text"/>
                <w:b/>
                <w:bCs/>
                <w:color w:val="000000"/>
                <w:sz w:val="23"/>
                <w:szCs w:val="23"/>
              </w:rPr>
              <w:t xml:space="preserve"> преобразований</w:t>
            </w:r>
            <w:r>
              <w:rPr>
                <w:rFonts w:ascii="YS Text" w:hAnsi="YS Text"/>
                <w:b/>
                <w:bCs/>
                <w:color w:val="000000"/>
                <w:sz w:val="23"/>
                <w:szCs w:val="23"/>
              </w:rPr>
              <w:t>:</w:t>
            </w:r>
          </w:p>
          <w:p w:rsidR="00065A1E" w:rsidRDefault="00065A1E" w:rsidP="00C773D7">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rsidR="00065A1E" w:rsidRDefault="00065A1E" w:rsidP="00C773D7">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rsidR="00065A1E" w:rsidRDefault="00065A1E" w:rsidP="00C773D7">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rsidR="00065A1E" w:rsidRDefault="00065A1E"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360CB7">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rsidR="00065A1E" w:rsidRDefault="00065A1E" w:rsidP="00360CB7">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rsidR="00065A1E" w:rsidRPr="002872A2" w:rsidRDefault="00065A1E" w:rsidP="00FA504D">
            <w:pPr>
              <w:shd w:val="clear" w:color="auto" w:fill="FFFFFF"/>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065A1E" w:rsidRPr="002872A2" w:rsidTr="00EC0E1C">
        <w:tc>
          <w:tcPr>
            <w:tcW w:w="2429" w:type="dxa"/>
          </w:tcPr>
          <w:p w:rsidR="00065A1E" w:rsidRPr="002872A2" w:rsidRDefault="00065A1E" w:rsidP="002872A2">
            <w:pPr>
              <w:jc w:val="both"/>
            </w:pPr>
            <w:r w:rsidRPr="002872A2">
              <w:t>удовлетворительно</w:t>
            </w:r>
          </w:p>
        </w:tc>
        <w:tc>
          <w:tcPr>
            <w:tcW w:w="12391" w:type="dxa"/>
          </w:tcPr>
          <w:p w:rsidR="00065A1E" w:rsidRPr="00C773D7" w:rsidRDefault="00065A1E"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w:t>
            </w:r>
            <w:r>
              <w:rPr>
                <w:rFonts w:ascii="YS Text" w:hAnsi="YS Text"/>
                <w:b/>
                <w:bCs/>
                <w:color w:val="000000"/>
                <w:sz w:val="23"/>
                <w:szCs w:val="23"/>
              </w:rPr>
              <w:t xml:space="preserve"> алгебраических</w:t>
            </w:r>
            <w:r w:rsidRPr="00C773D7">
              <w:rPr>
                <w:rFonts w:ascii="YS Text" w:hAnsi="YS Text"/>
                <w:b/>
                <w:bCs/>
                <w:color w:val="000000"/>
                <w:sz w:val="23"/>
                <w:szCs w:val="23"/>
              </w:rPr>
              <w:t xml:space="preserve"> преобразований</w:t>
            </w:r>
            <w:r>
              <w:rPr>
                <w:rFonts w:ascii="YS Text" w:hAnsi="YS Text"/>
                <w:b/>
                <w:bCs/>
                <w:color w:val="000000"/>
                <w:sz w:val="23"/>
                <w:szCs w:val="23"/>
              </w:rPr>
              <w:t>:</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 ошибок;</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rsidR="00065A1E"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rsidR="00065A1E" w:rsidRDefault="00065A1E"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rsidR="00065A1E" w:rsidRDefault="00065A1E"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360CB7">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rsidR="00065A1E" w:rsidRDefault="00065A1E" w:rsidP="00360CB7">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rsidR="00065A1E" w:rsidRPr="002872A2" w:rsidRDefault="00065A1E" w:rsidP="00FA504D">
            <w:pPr>
              <w:shd w:val="clear" w:color="auto" w:fill="FFFFFF"/>
            </w:pPr>
            <w:r>
              <w:rPr>
                <w:rFonts w:ascii="YS Text" w:hAnsi="YS Text"/>
                <w:color w:val="000000"/>
                <w:sz w:val="23"/>
                <w:szCs w:val="23"/>
              </w:rPr>
              <w:t>3) обучающийся не справился с применением теории в новой ситуации при выполнении практического</w:t>
            </w:r>
            <w:r>
              <w:rPr>
                <w:rFonts w:ascii="YS Text" w:hAnsi="YS Text"/>
                <w:color w:val="000000"/>
                <w:sz w:val="23"/>
                <w:szCs w:val="23"/>
                <w:shd w:val="clear" w:color="auto" w:fill="FFFFFF"/>
              </w:rPr>
              <w:t xml:space="preserve"> задания, но выполнил обязательное задание.</w:t>
            </w:r>
          </w:p>
        </w:tc>
      </w:tr>
      <w:tr w:rsidR="00065A1E" w:rsidRPr="002872A2" w:rsidTr="00EC0E1C">
        <w:tc>
          <w:tcPr>
            <w:tcW w:w="2429" w:type="dxa"/>
          </w:tcPr>
          <w:p w:rsidR="00065A1E" w:rsidRPr="002872A2" w:rsidRDefault="00065A1E" w:rsidP="002872A2">
            <w:pPr>
              <w:jc w:val="both"/>
            </w:pPr>
            <w:r w:rsidRPr="002872A2">
              <w:t>хорошо</w:t>
            </w:r>
          </w:p>
        </w:tc>
        <w:tc>
          <w:tcPr>
            <w:tcW w:w="12391" w:type="dxa"/>
          </w:tcPr>
          <w:p w:rsidR="00065A1E" w:rsidRPr="00C773D7" w:rsidRDefault="00065A1E"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rsidR="00065A1E" w:rsidRDefault="00065A1E" w:rsidP="002872A2">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rsidR="00065A1E" w:rsidRDefault="00065A1E"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 допущена одна не грубая ошибка или два-три недочета.</w:t>
            </w:r>
          </w:p>
          <w:p w:rsidR="00065A1E" w:rsidRDefault="00065A1E"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4D5DA5">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rsidR="00065A1E" w:rsidRDefault="00065A1E" w:rsidP="004D5DA5">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rsidR="00065A1E" w:rsidRDefault="00065A1E" w:rsidP="004D5DA5">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rsidR="00065A1E" w:rsidRPr="002872A2" w:rsidRDefault="00065A1E" w:rsidP="00FA504D">
            <w:pPr>
              <w:shd w:val="clear" w:color="auto" w:fill="FFFFFF"/>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065A1E" w:rsidRPr="002872A2" w:rsidTr="00EC0E1C">
        <w:tc>
          <w:tcPr>
            <w:tcW w:w="2429" w:type="dxa"/>
          </w:tcPr>
          <w:p w:rsidR="00065A1E" w:rsidRPr="002872A2" w:rsidRDefault="00065A1E" w:rsidP="002872A2">
            <w:pPr>
              <w:jc w:val="both"/>
            </w:pPr>
            <w:r w:rsidRPr="002872A2">
              <w:t>отлично</w:t>
            </w:r>
          </w:p>
        </w:tc>
        <w:tc>
          <w:tcPr>
            <w:tcW w:w="12391" w:type="dxa"/>
          </w:tcPr>
          <w:p w:rsidR="00065A1E" w:rsidRPr="00C773D7" w:rsidRDefault="00065A1E"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rsidR="00065A1E" w:rsidRPr="00C773D7"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rsidR="00065A1E" w:rsidRDefault="00065A1E" w:rsidP="00C773D7">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rsidR="00065A1E" w:rsidRPr="00580E74" w:rsidRDefault="00065A1E" w:rsidP="00580E74">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rsidR="00065A1E" w:rsidRDefault="00065A1E" w:rsidP="00580E74">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rsidR="00065A1E" w:rsidRDefault="00065A1E"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 и учебником;</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 терминологию и символику, в определенной логической последовательности;</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 новой ситуации при выполнении практического задания;</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065A1E" w:rsidRDefault="00065A1E" w:rsidP="007753B3">
            <w:pPr>
              <w:shd w:val="clear" w:color="auto" w:fill="FFFFFF"/>
              <w:rPr>
                <w:rFonts w:ascii="YS Text" w:hAnsi="YS Text"/>
                <w:color w:val="000000"/>
                <w:sz w:val="23"/>
                <w:szCs w:val="23"/>
              </w:rPr>
            </w:pPr>
            <w:r>
              <w:rPr>
                <w:rFonts w:ascii="YS Text" w:hAnsi="YS Text"/>
                <w:color w:val="000000"/>
                <w:sz w:val="23"/>
                <w:szCs w:val="23"/>
              </w:rPr>
              <w:t>6) отвечая самостоятельно, без наводящих вопросов.</w:t>
            </w:r>
          </w:p>
          <w:p w:rsidR="00065A1E" w:rsidRPr="002872A2" w:rsidRDefault="00065A1E" w:rsidP="00FA504D">
            <w:pPr>
              <w:shd w:val="clear" w:color="auto" w:fill="FFFFFF"/>
            </w:pPr>
            <w:r>
              <w:rPr>
                <w:rFonts w:ascii="YS Text" w:hAnsi="YS Text"/>
                <w:color w:val="000000"/>
                <w:sz w:val="23"/>
                <w:szCs w:val="23"/>
              </w:rPr>
              <w:t>Возможны 1-2 неточности при освещении второстепенных вопросов или в выкладках, которые обучающийся легко исправил после замечания преподавателя.</w:t>
            </w:r>
          </w:p>
        </w:tc>
      </w:tr>
    </w:tbl>
    <w:p w:rsidR="00065A1E" w:rsidRPr="002872A2" w:rsidRDefault="00065A1E" w:rsidP="002872A2">
      <w:pPr>
        <w:jc w:val="both"/>
      </w:pPr>
    </w:p>
    <w:p w:rsidR="00065A1E" w:rsidRPr="002872A2" w:rsidRDefault="00065A1E" w:rsidP="002872A2">
      <w:pPr>
        <w:jc w:val="both"/>
        <w:rPr>
          <w:b/>
          <w:bCs/>
        </w:rPr>
      </w:pPr>
    </w:p>
    <w:p w:rsidR="00065A1E" w:rsidRPr="002872A2" w:rsidRDefault="00065A1E" w:rsidP="002872A2">
      <w:pPr>
        <w:jc w:val="both"/>
        <w:rPr>
          <w:b/>
          <w:bCs/>
        </w:rPr>
      </w:pPr>
    </w:p>
    <w:p w:rsidR="00065A1E" w:rsidRPr="002872A2" w:rsidRDefault="00065A1E" w:rsidP="002872A2">
      <w:pPr>
        <w:jc w:val="both"/>
        <w:rPr>
          <w:b/>
          <w:bCs/>
        </w:rPr>
      </w:pPr>
    </w:p>
    <w:p w:rsidR="00065A1E" w:rsidRPr="002872A2" w:rsidRDefault="00065A1E" w:rsidP="002872A2">
      <w:pPr>
        <w:jc w:val="both"/>
        <w:rPr>
          <w:b/>
          <w:bCs/>
        </w:rPr>
      </w:pPr>
    </w:p>
    <w:p w:rsidR="00065A1E" w:rsidRPr="002872A2" w:rsidRDefault="00065A1E" w:rsidP="002872A2">
      <w:pPr>
        <w:jc w:val="both"/>
        <w:rPr>
          <w:b/>
          <w:bCs/>
        </w:rPr>
        <w:sectPr w:rsidR="00065A1E" w:rsidRPr="002872A2" w:rsidSect="003D1899">
          <w:pgSz w:w="16838" w:h="11906" w:orient="landscape"/>
          <w:pgMar w:top="709" w:right="1134" w:bottom="850" w:left="1985" w:header="708" w:footer="708" w:gutter="0"/>
          <w:cols w:space="720"/>
          <w:docGrid w:linePitch="326"/>
        </w:sectPr>
      </w:pPr>
    </w:p>
    <w:p w:rsidR="00065A1E" w:rsidRPr="002872A2" w:rsidRDefault="00065A1E" w:rsidP="002872A2">
      <w:pPr>
        <w:jc w:val="both"/>
        <w:rPr>
          <w:b/>
          <w:bCs/>
        </w:rPr>
      </w:pPr>
      <w:r w:rsidRPr="002872A2">
        <w:rPr>
          <w:b/>
          <w:bCs/>
        </w:rPr>
        <w:t>Раздел 5. 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rsidR="00065A1E" w:rsidRPr="002872A2" w:rsidRDefault="00065A1E" w:rsidP="002872A2">
      <w:pPr>
        <w:jc w:val="both"/>
      </w:pPr>
    </w:p>
    <w:p w:rsidR="00065A1E" w:rsidRPr="002872A2" w:rsidRDefault="00065A1E" w:rsidP="002872A2">
      <w:pPr>
        <w:jc w:val="both"/>
        <w:rPr>
          <w:b/>
          <w:bCs/>
        </w:rPr>
      </w:pPr>
      <w:r w:rsidRPr="002872A2">
        <w:rPr>
          <w:b/>
          <w:bCs/>
        </w:rPr>
        <w:t>5.1Специфика организации учебных занятий с учетом достижений, обозначенных выше результатов, механизмов, инструментов реализации профессиональной направленности общеобразовательной дисциплины</w:t>
      </w:r>
    </w:p>
    <w:bookmarkEnd w:id="4"/>
    <w:bookmarkEnd w:id="5"/>
    <w:p w:rsidR="00065A1E" w:rsidRPr="002872A2" w:rsidRDefault="00065A1E" w:rsidP="003C39BB">
      <w:pPr>
        <w:ind w:firstLine="708"/>
        <w:jc w:val="both"/>
        <w:rPr>
          <w:b/>
          <w:bCs/>
        </w:rPr>
      </w:pPr>
      <w:r>
        <w:t>Приоритетными формами организации занятий следует определить проблемные лекции, бинарные занятия, практические работы, 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Важно, чтобы информация, собранная на экскурсиях, обязательно включалась и применялась на других занятиях. Организация образовательного процесса строится на основе субъект субъектных отношений, т.е. многовариантном взаимодействии участников этого процесса. Такие отношения учитывают трансформирующиеся социальные и психолого-педагогические характеристики обучающихся возраста ранней юности и предполагают триединую роль преподавателя СПО: - направляющего - постановка цели или учебной задачи и создание и/или поддержание мотивационной обусловленности будущей деятельности, - организующего - обеспечение строгой последовательности учебных действий в соответствии со структурой деятельности, - корректирующего - оценивание и контроль учебной деятельности.</w:t>
      </w:r>
    </w:p>
    <w:p w:rsidR="00065A1E" w:rsidRPr="002872A2" w:rsidRDefault="00065A1E" w:rsidP="003C39BB">
      <w:pPr>
        <w:tabs>
          <w:tab w:val="left" w:pos="142"/>
        </w:tabs>
        <w:jc w:val="both"/>
      </w:pPr>
      <w:r w:rsidRPr="002872A2">
        <w:tab/>
        <w:t>Основными формами организации занятий по ОД следует определить лекции, практические работы, консультации, самостоятельную работу, бинарные занятия, внеучебную деятельность (экскурсии, мастер-классы, конкурсы) и др.</w:t>
      </w:r>
    </w:p>
    <w:p w:rsidR="00065A1E" w:rsidRPr="002872A2" w:rsidRDefault="00065A1E" w:rsidP="003C39BB">
      <w:pPr>
        <w:tabs>
          <w:tab w:val="left" w:pos="142"/>
        </w:tabs>
        <w:autoSpaceDE w:val="0"/>
        <w:autoSpaceDN w:val="0"/>
        <w:adjustRightInd w:val="0"/>
        <w:jc w:val="both"/>
        <w:rPr>
          <w:color w:val="000000"/>
        </w:rPr>
      </w:pPr>
      <w:r w:rsidRPr="002872A2">
        <w:rPr>
          <w:color w:val="000000"/>
        </w:rPr>
        <w:tab/>
        <w:t xml:space="preserve">Лекции направлены на систематическое структурированное изложение теоретического материала с иллюстрацией наиболее сложных аспектов для понимания и усвоения обучающимися. Данный вид </w:t>
      </w:r>
      <w:r>
        <w:rPr>
          <w:color w:val="000000"/>
        </w:rPr>
        <w:t>учебной</w:t>
      </w:r>
      <w:r w:rsidRPr="002872A2">
        <w:rPr>
          <w:color w:val="000000"/>
        </w:rPr>
        <w:t xml:space="preserve"> деятельности предусмотрен при освоении ОД «Математика» в рамках изучения алгебры, основ тригонометрии, функций свойств и графиков, начало математического анализа, уравнения и неравенства, геометрия. Также при изучении ОД приоритетной формой является проблемная лекция, где основной формой познания обучающихся становится поисковая или исследовательская деятельность. </w:t>
      </w:r>
    </w:p>
    <w:p w:rsidR="00065A1E" w:rsidRPr="002872A2" w:rsidRDefault="00065A1E" w:rsidP="003C39BB">
      <w:pPr>
        <w:tabs>
          <w:tab w:val="left" w:pos="142"/>
        </w:tabs>
        <w:jc w:val="both"/>
      </w:pPr>
      <w:r w:rsidRPr="002872A2">
        <w:tab/>
        <w:t>Практические занятия направлены на рассмотрение обучающимися отдельных теоретических положений, систематизацию, закрепление, обобщение знаний по ОД, формирование умений и навыков по решению практических задач.</w:t>
      </w:r>
    </w:p>
    <w:p w:rsidR="00065A1E" w:rsidRPr="002872A2" w:rsidRDefault="00065A1E" w:rsidP="003C39BB">
      <w:pPr>
        <w:tabs>
          <w:tab w:val="left" w:pos="142"/>
        </w:tabs>
        <w:autoSpaceDE w:val="0"/>
        <w:autoSpaceDN w:val="0"/>
        <w:adjustRightInd w:val="0"/>
        <w:jc w:val="both"/>
      </w:pPr>
      <w:r w:rsidRPr="002872A2">
        <w:rPr>
          <w:color w:val="000000"/>
        </w:rPr>
        <w:tab/>
        <w:t>Самостоятельная работа ориентирована на достижение предметных результатов и ОК, ПК специальности. В рамках самостоятельной работы предусмотрена проектная деятельность, направленная на интеграцию знаний, умений и навыков ОД и общепрофессиональных дисциплин, МДК специальности. Проектная деятельность способствует выявлению терминологической специфики специальности</w:t>
      </w:r>
      <w:r w:rsidRPr="002872A2">
        <w:t xml:space="preserve">, особенностей деловой риторики специалистов определенного профиля. </w:t>
      </w:r>
    </w:p>
    <w:p w:rsidR="00065A1E" w:rsidRPr="002872A2" w:rsidRDefault="00065A1E" w:rsidP="003C39BB">
      <w:pPr>
        <w:tabs>
          <w:tab w:val="left" w:pos="142"/>
        </w:tabs>
        <w:jc w:val="both"/>
      </w:pPr>
      <w:r w:rsidRPr="002872A2">
        <w:tab/>
        <w:t>Бинарные занятия предполагают создание условий для мотивированного применения практических знаний, умений и навыков наоснове интеграции нескольких учебных предметов.</w:t>
      </w:r>
    </w:p>
    <w:p w:rsidR="00065A1E" w:rsidRDefault="00065A1E" w:rsidP="003C39BB">
      <w:pPr>
        <w:tabs>
          <w:tab w:val="left" w:pos="142"/>
        </w:tabs>
        <w:jc w:val="both"/>
      </w:pPr>
      <w:r w:rsidRPr="002872A2">
        <w:tab/>
        <w:t>Внеучебная деятельность направлена на формирование готовности к ценностно-ориентированному взаимодействию. К формам вне</w:t>
      </w:r>
      <w:r>
        <w:t>учебной</w:t>
      </w:r>
      <w:r w:rsidRPr="002872A2">
        <w:t xml:space="preserve"> деятельности относят: экскурсии, в том числе в учебные, учебно-производственные лаборатории, мастерские.</w:t>
      </w:r>
    </w:p>
    <w:p w:rsidR="00065A1E" w:rsidRDefault="00065A1E" w:rsidP="003C39BB">
      <w:pPr>
        <w:tabs>
          <w:tab w:val="left" w:pos="142"/>
        </w:tabs>
        <w:jc w:val="both"/>
      </w:pPr>
    </w:p>
    <w:p w:rsidR="00065A1E" w:rsidRPr="002872A2" w:rsidRDefault="00065A1E" w:rsidP="00FA504D">
      <w:pPr>
        <w:jc w:val="both"/>
      </w:pPr>
      <w:r w:rsidRPr="002872A2">
        <w:rPr>
          <w:b/>
          <w:bCs/>
        </w:rPr>
        <w:t>5.2. Требования к материально-техническому оснащению</w:t>
      </w:r>
      <w:r w:rsidRPr="002872A2">
        <w:t xml:space="preserve">. </w:t>
      </w:r>
    </w:p>
    <w:p w:rsidR="00065A1E" w:rsidRPr="00474F41" w:rsidRDefault="00065A1E" w:rsidP="00A77939">
      <w:pPr>
        <w:jc w:val="both"/>
      </w:pPr>
      <w:r w:rsidRPr="00474F41">
        <w:t xml:space="preserve">Реализация </w:t>
      </w:r>
      <w:r>
        <w:t>общеобразовательной дисциплины</w:t>
      </w:r>
      <w:r w:rsidRPr="00474F41">
        <w:t xml:space="preserve"> требует наличия кабинета общеобразовательных дисциплин.</w:t>
      </w:r>
    </w:p>
    <w:p w:rsidR="00065A1E" w:rsidRPr="00474F41" w:rsidRDefault="00065A1E" w:rsidP="00A77939">
      <w:pPr>
        <w:widowControl w:val="0"/>
        <w:suppressAutoHyphens/>
        <w:rPr>
          <w:kern w:val="1"/>
          <w:lang w:eastAsia="ar-SA"/>
        </w:rPr>
      </w:pPr>
      <w:r w:rsidRPr="00474F41">
        <w:rPr>
          <w:kern w:val="1"/>
          <w:lang w:eastAsia="ar-SA"/>
        </w:rPr>
        <w:t>Кабинет общеобразовательных дисциплин (кабинет математики)</w:t>
      </w:r>
    </w:p>
    <w:p w:rsidR="00065A1E" w:rsidRPr="00474F41" w:rsidRDefault="00065A1E" w:rsidP="00A77939">
      <w:pPr>
        <w:shd w:val="clear" w:color="auto" w:fill="FFFFFF"/>
        <w:tabs>
          <w:tab w:val="left" w:pos="3969"/>
        </w:tabs>
        <w:ind w:firstLine="851"/>
        <w:jc w:val="both"/>
        <w:rPr>
          <w:shd w:val="clear" w:color="auto" w:fill="FFFFFF"/>
        </w:rPr>
      </w:pPr>
      <w:r w:rsidRPr="00474F41">
        <w:rPr>
          <w:shd w:val="clear" w:color="auto" w:fill="FFFFFF"/>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4785"/>
      </w:tblGrid>
      <w:tr w:rsidR="00065A1E" w:rsidRPr="00474F41" w:rsidTr="00236976">
        <w:tc>
          <w:tcPr>
            <w:tcW w:w="534" w:type="dxa"/>
          </w:tcPr>
          <w:p w:rsidR="00065A1E" w:rsidRPr="00474F41" w:rsidRDefault="00065A1E" w:rsidP="00236976">
            <w:pPr>
              <w:jc w:val="both"/>
            </w:pPr>
            <w:r w:rsidRPr="00474F41">
              <w:t>№</w:t>
            </w:r>
          </w:p>
        </w:tc>
        <w:tc>
          <w:tcPr>
            <w:tcW w:w="4252" w:type="dxa"/>
          </w:tcPr>
          <w:p w:rsidR="00065A1E" w:rsidRPr="00474F41" w:rsidRDefault="00065A1E" w:rsidP="00236976">
            <w:pPr>
              <w:jc w:val="both"/>
            </w:pPr>
            <w:r w:rsidRPr="00474F41">
              <w:t>Наименование оборудования</w:t>
            </w:r>
          </w:p>
        </w:tc>
        <w:tc>
          <w:tcPr>
            <w:tcW w:w="4785" w:type="dxa"/>
          </w:tcPr>
          <w:p w:rsidR="00065A1E" w:rsidRPr="00474F41" w:rsidRDefault="00065A1E" w:rsidP="00236976">
            <w:pPr>
              <w:jc w:val="both"/>
            </w:pPr>
            <w:r w:rsidRPr="00474F41">
              <w:t xml:space="preserve">Техническое описание </w:t>
            </w:r>
          </w:p>
        </w:tc>
      </w:tr>
      <w:tr w:rsidR="00065A1E" w:rsidRPr="00474F41" w:rsidTr="00236976">
        <w:tc>
          <w:tcPr>
            <w:tcW w:w="9571" w:type="dxa"/>
            <w:gridSpan w:val="3"/>
          </w:tcPr>
          <w:p w:rsidR="00065A1E" w:rsidRPr="00474F41" w:rsidRDefault="00065A1E" w:rsidP="00236976">
            <w:pPr>
              <w:shd w:val="clear" w:color="auto" w:fill="FFFFFF"/>
              <w:jc w:val="both"/>
            </w:pPr>
            <w:r w:rsidRPr="00474F41">
              <w:t>I. Специализированная мебель и системы хранения</w:t>
            </w:r>
          </w:p>
        </w:tc>
      </w:tr>
      <w:tr w:rsidR="00065A1E" w:rsidRPr="00474F41" w:rsidTr="00236976">
        <w:tc>
          <w:tcPr>
            <w:tcW w:w="9571" w:type="dxa"/>
            <w:gridSpan w:val="3"/>
          </w:tcPr>
          <w:p w:rsidR="00065A1E" w:rsidRPr="00474F41" w:rsidRDefault="00065A1E" w:rsidP="00236976">
            <w:pPr>
              <w:shd w:val="clear" w:color="auto" w:fill="FFFFFF"/>
              <w:ind w:firstLine="708"/>
              <w:jc w:val="both"/>
            </w:pPr>
            <w:r w:rsidRPr="00474F41">
              <w:t>Основное оборудование: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Стол ученический</w:t>
            </w:r>
          </w:p>
        </w:tc>
        <w:tc>
          <w:tcPr>
            <w:tcW w:w="4785" w:type="dxa"/>
          </w:tcPr>
          <w:p w:rsidR="00065A1E" w:rsidRPr="00474F41" w:rsidRDefault="00065A1E" w:rsidP="00236976">
            <w:pPr>
              <w:shd w:val="clear" w:color="auto" w:fill="FFFFFF"/>
              <w:jc w:val="both"/>
            </w:pPr>
            <w:r w:rsidRPr="00474F41">
              <w:t>регулируемый по высоте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shd w:val="clear" w:color="auto" w:fill="FFFFFF"/>
              <w:jc w:val="both"/>
            </w:pPr>
            <w:r w:rsidRPr="00474F41">
              <w:t xml:space="preserve">Стул ученический </w:t>
            </w:r>
          </w:p>
        </w:tc>
        <w:tc>
          <w:tcPr>
            <w:tcW w:w="4785" w:type="dxa"/>
          </w:tcPr>
          <w:p w:rsidR="00065A1E" w:rsidRPr="00474F41" w:rsidRDefault="00065A1E" w:rsidP="00236976">
            <w:pPr>
              <w:shd w:val="clear" w:color="auto" w:fill="FFFFFF"/>
              <w:jc w:val="both"/>
              <w:rPr>
                <w:shd w:val="clear" w:color="auto" w:fill="FFFFFF"/>
              </w:rPr>
            </w:pPr>
            <w:r w:rsidRPr="00474F41">
              <w:t>регулируемый по высоте</w:t>
            </w:r>
          </w:p>
        </w:tc>
      </w:tr>
      <w:tr w:rsidR="00065A1E" w:rsidRPr="00474F41" w:rsidTr="00236976">
        <w:tc>
          <w:tcPr>
            <w:tcW w:w="9571" w:type="dxa"/>
            <w:gridSpan w:val="3"/>
          </w:tcPr>
          <w:p w:rsidR="00065A1E" w:rsidRPr="00474F41" w:rsidRDefault="00065A1E" w:rsidP="00236976">
            <w:pPr>
              <w:ind w:firstLine="709"/>
              <w:jc w:val="both"/>
            </w:pPr>
            <w:r w:rsidRPr="00474F41">
              <w:t>Дополнительное оборудование: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Магнитно-маркерная доска</w:t>
            </w:r>
            <w:r w:rsidRPr="00474F41">
              <w:rPr>
                <w:b/>
              </w:rPr>
              <w:t xml:space="preserve"> / </w:t>
            </w:r>
            <w:r w:rsidRPr="00474F41">
              <w:t>флипчарт</w:t>
            </w:r>
          </w:p>
        </w:tc>
        <w:tc>
          <w:tcPr>
            <w:tcW w:w="4785" w:type="dxa"/>
          </w:tcPr>
          <w:p w:rsidR="00065A1E" w:rsidRPr="00474F41" w:rsidRDefault="00065A1E" w:rsidP="00236976">
            <w:pPr>
              <w:jc w:val="both"/>
            </w:pPr>
            <w:r w:rsidRPr="00474F41">
              <w:rPr>
                <w:shd w:val="clear" w:color="auto" w:fill="FFFFFF"/>
              </w:rPr>
              <w:t>модель подходит для письма (рисования) маркерами и для размещения бумажных материалов с помощью магнитов</w:t>
            </w:r>
          </w:p>
        </w:tc>
      </w:tr>
      <w:tr w:rsidR="00065A1E" w:rsidRPr="00474F41" w:rsidTr="00236976">
        <w:tc>
          <w:tcPr>
            <w:tcW w:w="9571" w:type="dxa"/>
            <w:gridSpan w:val="3"/>
          </w:tcPr>
          <w:p w:rsidR="00065A1E" w:rsidRPr="00474F41" w:rsidRDefault="00065A1E" w:rsidP="00236976">
            <w:pPr>
              <w:jc w:val="both"/>
            </w:pPr>
            <w:r w:rsidRPr="00474F41">
              <w:t>II. Технические средства</w:t>
            </w:r>
          </w:p>
        </w:tc>
      </w:tr>
      <w:tr w:rsidR="00065A1E" w:rsidRPr="00474F41" w:rsidTr="00236976">
        <w:tc>
          <w:tcPr>
            <w:tcW w:w="9571" w:type="dxa"/>
            <w:gridSpan w:val="3"/>
          </w:tcPr>
          <w:p w:rsidR="00065A1E" w:rsidRPr="00474F41" w:rsidRDefault="00065A1E" w:rsidP="00236976">
            <w:pPr>
              <w:pStyle w:val="Heading1"/>
              <w:ind w:right="180" w:firstLine="709"/>
              <w:jc w:val="both"/>
              <w:textAlignment w:val="center"/>
              <w:rPr>
                <w:b/>
              </w:rPr>
            </w:pPr>
            <w:r w:rsidRPr="00474F41">
              <w:rPr>
                <w:b/>
              </w:rPr>
              <w:t>Основное оборудование: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Сетевой фильтр</w:t>
            </w:r>
          </w:p>
        </w:tc>
        <w:tc>
          <w:tcPr>
            <w:tcW w:w="4785" w:type="dxa"/>
          </w:tcPr>
          <w:p w:rsidR="00065A1E" w:rsidRPr="00474F41" w:rsidRDefault="00065A1E" w:rsidP="00236976">
            <w:pPr>
              <w:jc w:val="both"/>
            </w:pPr>
            <w:r w:rsidRPr="00474F41">
              <w:t>с предохранителем</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Интерактивный программно-аппаратный комплекс мобильный или стационарный, программное обеспечение</w:t>
            </w:r>
          </w:p>
        </w:tc>
        <w:tc>
          <w:tcPr>
            <w:tcW w:w="4785" w:type="dxa"/>
          </w:tcPr>
          <w:p w:rsidR="00065A1E" w:rsidRPr="00474F41" w:rsidRDefault="00065A1E" w:rsidP="00236976">
            <w:pPr>
              <w:jc w:val="both"/>
            </w:pPr>
            <w:r w:rsidRPr="00474F41">
              <w:rPr>
                <w:shd w:val="clear" w:color="auto" w:fill="FFFFFF"/>
              </w:rPr>
              <w:t>диагональ интерактивной доски должна составлять </w:t>
            </w:r>
            <w:r w:rsidRPr="00474F41">
              <w:rPr>
                <w:bCs/>
                <w:shd w:val="clear" w:color="auto" w:fill="FFFFFF"/>
              </w:rPr>
              <w:t>не менее 65”</w:t>
            </w:r>
            <w:r w:rsidRPr="00474F41">
              <w:rPr>
                <w:shd w:val="clear" w:color="auto" w:fill="FFFFFF"/>
              </w:rPr>
              <w:t> дюймов (165,1 см); для монитора персонального компьютера и ноутбука – не менее 15,6” (39,6 см), планшета – 10,5” (26,6 см)</w:t>
            </w:r>
            <w:r w:rsidRPr="00474F41">
              <w:rPr>
                <w:rStyle w:val="FootnoteReference"/>
                <w:shd w:val="clear" w:color="auto" w:fill="FFFFFF"/>
              </w:rPr>
              <w:footnoteReference w:id="1"/>
            </w:r>
          </w:p>
        </w:tc>
      </w:tr>
      <w:tr w:rsidR="00065A1E" w:rsidRPr="00474F41" w:rsidTr="00236976">
        <w:tc>
          <w:tcPr>
            <w:tcW w:w="9571" w:type="dxa"/>
            <w:gridSpan w:val="3"/>
          </w:tcPr>
          <w:p w:rsidR="00065A1E" w:rsidRPr="00474F41" w:rsidRDefault="00065A1E" w:rsidP="00236976">
            <w:pPr>
              <w:pStyle w:val="Heading1"/>
              <w:ind w:right="180" w:firstLine="709"/>
              <w:jc w:val="both"/>
              <w:textAlignment w:val="center"/>
              <w:rPr>
                <w:b/>
              </w:rPr>
            </w:pPr>
            <w:r w:rsidRPr="00474F41">
              <w:rPr>
                <w:b/>
              </w:rPr>
              <w:t>Дополнительное оборудование: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Колонки</w:t>
            </w:r>
          </w:p>
        </w:tc>
        <w:tc>
          <w:tcPr>
            <w:tcW w:w="4785" w:type="dxa"/>
          </w:tcPr>
          <w:p w:rsidR="00065A1E" w:rsidRPr="00474F41" w:rsidRDefault="00065A1E" w:rsidP="00236976">
            <w:pPr>
              <w:pStyle w:val="Heading1"/>
              <w:ind w:right="180"/>
              <w:jc w:val="both"/>
              <w:textAlignment w:val="center"/>
              <w:rPr>
                <w:b/>
              </w:rPr>
            </w:pPr>
            <w:r w:rsidRPr="00474F41">
              <w:rPr>
                <w:b/>
              </w:rPr>
              <w:t>для воспроизведения звука любой модификации</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rPr>
                <w:lang w:val="en-US"/>
              </w:rPr>
              <w:t>Web</w:t>
            </w:r>
            <w:r w:rsidRPr="00474F41">
              <w:t>-камера</w:t>
            </w:r>
          </w:p>
        </w:tc>
        <w:tc>
          <w:tcPr>
            <w:tcW w:w="4785" w:type="dxa"/>
          </w:tcPr>
          <w:p w:rsidR="00065A1E" w:rsidRPr="00474F41" w:rsidRDefault="00065A1E" w:rsidP="00236976">
            <w:pPr>
              <w:jc w:val="both"/>
            </w:pPr>
            <w:r w:rsidRPr="00474F41">
              <w:t>любой модификации</w:t>
            </w:r>
          </w:p>
        </w:tc>
      </w:tr>
      <w:tr w:rsidR="00065A1E" w:rsidRPr="00474F41" w:rsidTr="00236976">
        <w:tc>
          <w:tcPr>
            <w:tcW w:w="9571" w:type="dxa"/>
            <w:gridSpan w:val="3"/>
          </w:tcPr>
          <w:p w:rsidR="00065A1E" w:rsidRPr="00474F41" w:rsidRDefault="00065A1E" w:rsidP="00236976">
            <w:pPr>
              <w:pStyle w:val="Heading1"/>
              <w:ind w:right="180"/>
              <w:jc w:val="both"/>
              <w:textAlignment w:val="center"/>
              <w:rPr>
                <w:b/>
              </w:rPr>
            </w:pPr>
            <w:r w:rsidRPr="00474F41">
              <w:rPr>
                <w:b/>
              </w:rPr>
              <w:t>III. Демонстрационные учебно-наглядные пособия</w:t>
            </w:r>
          </w:p>
        </w:tc>
      </w:tr>
      <w:tr w:rsidR="00065A1E" w:rsidRPr="00474F41" w:rsidTr="00236976">
        <w:tc>
          <w:tcPr>
            <w:tcW w:w="9571" w:type="dxa"/>
            <w:gridSpan w:val="3"/>
          </w:tcPr>
          <w:p w:rsidR="00065A1E" w:rsidRPr="00474F41" w:rsidRDefault="00065A1E" w:rsidP="00236976">
            <w:pPr>
              <w:pStyle w:val="Heading1"/>
              <w:ind w:right="180" w:firstLine="709"/>
              <w:jc w:val="both"/>
              <w:textAlignment w:val="center"/>
              <w:rPr>
                <w:b/>
              </w:rPr>
            </w:pPr>
            <w:r w:rsidRPr="00474F41">
              <w:rPr>
                <w:b/>
              </w:rPr>
              <w:t xml:space="preserve">Основные: </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репродукции к занятиям</w:t>
            </w:r>
          </w:p>
        </w:tc>
        <w:tc>
          <w:tcPr>
            <w:tcW w:w="4785" w:type="dxa"/>
          </w:tcPr>
          <w:p w:rsidR="00065A1E" w:rsidRPr="00474F41" w:rsidRDefault="00065A1E" w:rsidP="00236976">
            <w:pPr>
              <w:jc w:val="both"/>
            </w:pPr>
            <w:r w:rsidRPr="00474F41">
              <w:t>размер не менее А4</w:t>
            </w:r>
          </w:p>
        </w:tc>
      </w:tr>
      <w:tr w:rsidR="00065A1E" w:rsidRPr="00474F41" w:rsidTr="00236976">
        <w:tc>
          <w:tcPr>
            <w:tcW w:w="9571" w:type="dxa"/>
            <w:gridSpan w:val="3"/>
          </w:tcPr>
          <w:p w:rsidR="00065A1E" w:rsidRPr="00474F41" w:rsidRDefault="00065A1E" w:rsidP="00236976">
            <w:pPr>
              <w:ind w:firstLine="709"/>
              <w:jc w:val="both"/>
            </w:pPr>
            <w:r w:rsidRPr="00474F41">
              <w:t>Дополнительные:</w:t>
            </w:r>
          </w:p>
        </w:tc>
      </w:tr>
      <w:tr w:rsidR="00065A1E" w:rsidRPr="00474F41" w:rsidTr="00236976">
        <w:tc>
          <w:tcPr>
            <w:tcW w:w="534" w:type="dxa"/>
          </w:tcPr>
          <w:p w:rsidR="00065A1E" w:rsidRPr="00474F41" w:rsidRDefault="00065A1E" w:rsidP="00236976">
            <w:pPr>
              <w:jc w:val="both"/>
            </w:pPr>
          </w:p>
        </w:tc>
        <w:tc>
          <w:tcPr>
            <w:tcW w:w="4252" w:type="dxa"/>
          </w:tcPr>
          <w:p w:rsidR="00065A1E" w:rsidRPr="00474F41" w:rsidRDefault="00065A1E" w:rsidP="00236976">
            <w:pPr>
              <w:jc w:val="both"/>
            </w:pPr>
            <w:r w:rsidRPr="00474F41">
              <w:t>презентации к занятиям</w:t>
            </w:r>
          </w:p>
        </w:tc>
        <w:tc>
          <w:tcPr>
            <w:tcW w:w="4785" w:type="dxa"/>
          </w:tcPr>
          <w:p w:rsidR="00065A1E" w:rsidRPr="00474F41" w:rsidRDefault="00065A1E" w:rsidP="00236976">
            <w:pPr>
              <w:jc w:val="both"/>
            </w:pPr>
            <w:r w:rsidRPr="00474F41">
              <w:t>отражающие специфику дисциплины</w:t>
            </w:r>
          </w:p>
        </w:tc>
      </w:tr>
    </w:tbl>
    <w:p w:rsidR="00065A1E" w:rsidRPr="00474F41" w:rsidRDefault="00065A1E" w:rsidP="00A77939">
      <w:pPr>
        <w:shd w:val="clear" w:color="auto" w:fill="FFFFFF"/>
        <w:jc w:val="both"/>
      </w:pPr>
    </w:p>
    <w:p w:rsidR="00065A1E" w:rsidRPr="00474F41" w:rsidRDefault="00065A1E" w:rsidP="00A77939">
      <w:pPr>
        <w:shd w:val="clear" w:color="auto" w:fill="FFFFFF"/>
        <w:ind w:firstLine="851"/>
        <w:jc w:val="both"/>
      </w:pPr>
      <w:r w:rsidRPr="00474F41">
        <w:t>- оснащение помещений, задействованных при организации самостоятельной и воспитательной работы:</w:t>
      </w:r>
    </w:p>
    <w:p w:rsidR="00065A1E" w:rsidRPr="00474F41" w:rsidRDefault="00065A1E" w:rsidP="00A77939">
      <w:pPr>
        <w:shd w:val="clear" w:color="auto" w:fill="FFFFFF"/>
        <w:ind w:firstLine="851"/>
        <w:jc w:val="both"/>
      </w:pPr>
      <w:r w:rsidRPr="00474F41">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065A1E" w:rsidRPr="002872A2" w:rsidRDefault="00065A1E" w:rsidP="00FA504D">
      <w:pPr>
        <w:jc w:val="both"/>
        <w:rPr>
          <w:b/>
          <w:bCs/>
        </w:rPr>
      </w:pPr>
      <w:r w:rsidRPr="002872A2">
        <w:rPr>
          <w:b/>
          <w:bCs/>
        </w:rPr>
        <w:t>5.3 Требования к учебно-методическому обеспечению.</w:t>
      </w:r>
    </w:p>
    <w:p w:rsidR="00065A1E" w:rsidRPr="002872A2" w:rsidRDefault="00065A1E" w:rsidP="00FA504D">
      <w:pPr>
        <w:jc w:val="both"/>
      </w:pPr>
      <w:r w:rsidRPr="002872A2">
        <w:t xml:space="preserve">Учебно-методическая документация по дисциплине математика включает: лекции; практические </w:t>
      </w:r>
    </w:p>
    <w:p w:rsidR="00065A1E" w:rsidRPr="002872A2" w:rsidRDefault="00065A1E" w:rsidP="00FA504D">
      <w:pPr>
        <w:jc w:val="both"/>
      </w:pPr>
      <w:r w:rsidRPr="002872A2">
        <w:t>работы, темы дискуссий, тематику по докладам, тестовые задания, задачи и перечень вопросов к</w:t>
      </w:r>
    </w:p>
    <w:p w:rsidR="00065A1E" w:rsidRDefault="00065A1E" w:rsidP="00FA504D">
      <w:pPr>
        <w:jc w:val="both"/>
      </w:pPr>
      <w:r w:rsidRPr="002872A2">
        <w:t xml:space="preserve">текущему контролю и промежуточной аттестации. </w:t>
      </w:r>
    </w:p>
    <w:p w:rsidR="00065A1E" w:rsidRPr="002872A2" w:rsidRDefault="00065A1E" w:rsidP="00FA504D">
      <w:pPr>
        <w:jc w:val="both"/>
        <w:rPr>
          <w:b/>
          <w:bCs/>
        </w:rPr>
      </w:pPr>
    </w:p>
    <w:p w:rsidR="00065A1E" w:rsidRPr="002872A2" w:rsidRDefault="00065A1E" w:rsidP="00B61904">
      <w:pPr>
        <w:jc w:val="both"/>
        <w:rPr>
          <w:b/>
        </w:rPr>
      </w:pPr>
      <w:r w:rsidRPr="002872A2">
        <w:rPr>
          <w:b/>
        </w:rPr>
        <w:t>5.4. Интернет-ресурсы</w:t>
      </w:r>
    </w:p>
    <w:p w:rsidR="00065A1E" w:rsidRPr="008843C9" w:rsidRDefault="00065A1E" w:rsidP="00B61904">
      <w:pPr>
        <w:widowControl w:val="0"/>
        <w:autoSpaceDE w:val="0"/>
        <w:autoSpaceDN w:val="0"/>
        <w:ind w:right="94"/>
        <w:jc w:val="both"/>
        <w:rPr>
          <w:lang w:eastAsia="en-US"/>
        </w:rPr>
      </w:pPr>
      <w:r>
        <w:rPr>
          <w:color w:val="0000FF"/>
          <w:u w:val="single" w:color="0000FF"/>
          <w:lang w:eastAsia="en-US"/>
        </w:rPr>
        <w:t>1.</w:t>
      </w:r>
      <w:hyperlink r:id="rId24" w:history="1">
        <w:r w:rsidRPr="008843C9">
          <w:rPr>
            <w:rStyle w:val="Hyperlink"/>
            <w:lang w:eastAsia="en-US"/>
          </w:rPr>
          <w:t>http://math4school.ru/a</w:t>
        </w:r>
      </w:hyperlink>
      <w:r w:rsidRPr="008843C9">
        <w:rPr>
          <w:color w:val="0000FF"/>
          <w:spacing w:val="1"/>
          <w:lang w:eastAsia="en-US"/>
        </w:rPr>
        <w:t xml:space="preserve"> </w:t>
      </w:r>
      <w:hyperlink r:id="rId25">
        <w:r w:rsidRPr="008843C9">
          <w:rPr>
            <w:color w:val="0000FF"/>
            <w:u w:val="single" w:color="0000FF"/>
            <w:lang w:eastAsia="en-US"/>
          </w:rPr>
          <w:t>llnews.0..html</w:t>
        </w:r>
      </w:hyperlink>
      <w:r w:rsidRPr="008843C9">
        <w:rPr>
          <w:color w:val="0000FF"/>
          <w:spacing w:val="1"/>
          <w:lang w:eastAsia="en-US"/>
        </w:rPr>
        <w:t xml:space="preserve"> </w:t>
      </w:r>
      <w:r w:rsidRPr="008843C9">
        <w:rPr>
          <w:lang w:eastAsia="en-US"/>
        </w:rPr>
        <w:t>Математика</w:t>
      </w:r>
      <w:r w:rsidRPr="008843C9">
        <w:rPr>
          <w:spacing w:val="-1"/>
          <w:lang w:eastAsia="en-US"/>
        </w:rPr>
        <w:t xml:space="preserve"> </w:t>
      </w:r>
      <w:r w:rsidRPr="008843C9">
        <w:rPr>
          <w:lang w:eastAsia="en-US"/>
        </w:rPr>
        <w:t>для</w:t>
      </w:r>
      <w:r w:rsidRPr="008843C9">
        <w:rPr>
          <w:spacing w:val="-2"/>
          <w:lang w:eastAsia="en-US"/>
        </w:rPr>
        <w:t xml:space="preserve"> </w:t>
      </w:r>
      <w:r w:rsidRPr="008843C9">
        <w:rPr>
          <w:lang w:eastAsia="en-US"/>
        </w:rPr>
        <w:t>школы</w:t>
      </w:r>
    </w:p>
    <w:p w:rsidR="00065A1E" w:rsidRPr="008843C9" w:rsidRDefault="00065A1E" w:rsidP="00B61904">
      <w:pPr>
        <w:jc w:val="both"/>
      </w:pPr>
      <w:r>
        <w:rPr>
          <w:lang w:eastAsia="en-US"/>
        </w:rPr>
        <w:t>2.</w:t>
      </w:r>
      <w:hyperlink r:id="rId26" w:history="1">
        <w:r w:rsidRPr="000D17AC">
          <w:rPr>
            <w:rStyle w:val="Hyperlink"/>
            <w:lang w:eastAsia="en-US"/>
          </w:rPr>
          <w:t>http://www.mathnet.ru/</w:t>
        </w:r>
      </w:hyperlink>
      <w:r w:rsidRPr="008843C9">
        <w:rPr>
          <w:color w:val="0000FF"/>
          <w:spacing w:val="-48"/>
          <w:lang w:eastAsia="en-US"/>
        </w:rPr>
        <w:t xml:space="preserve"> </w:t>
      </w:r>
      <w:hyperlink r:id="rId27">
        <w:r w:rsidRPr="008843C9">
          <w:rPr>
            <w:color w:val="0000FF"/>
            <w:u w:val="single" w:color="0000FF"/>
            <w:lang w:eastAsia="en-US"/>
          </w:rPr>
          <w:t>index.phtml/?option_la</w:t>
        </w:r>
      </w:hyperlink>
      <w:r w:rsidRPr="008843C9">
        <w:rPr>
          <w:color w:val="0000FF"/>
          <w:spacing w:val="1"/>
          <w:lang w:eastAsia="en-US"/>
        </w:rPr>
        <w:t xml:space="preserve"> </w:t>
      </w:r>
      <w:hyperlink r:id="rId28">
        <w:r w:rsidRPr="008843C9">
          <w:rPr>
            <w:color w:val="0000FF"/>
            <w:u w:val="single" w:color="0000FF"/>
            <w:lang w:eastAsia="en-US"/>
          </w:rPr>
          <w:t>ng=rus</w:t>
        </w:r>
      </w:hyperlink>
      <w:r w:rsidRPr="008843C9">
        <w:rPr>
          <w:color w:val="0000FF"/>
          <w:spacing w:val="1"/>
          <w:lang w:eastAsia="en-US"/>
        </w:rPr>
        <w:t xml:space="preserve"> </w:t>
      </w:r>
      <w:r w:rsidRPr="008843C9">
        <w:rPr>
          <w:lang w:eastAsia="en-US"/>
        </w:rPr>
        <w:t>Общероссийский</w:t>
      </w:r>
      <w:r w:rsidRPr="008843C9">
        <w:rPr>
          <w:spacing w:val="1"/>
          <w:lang w:eastAsia="en-US"/>
        </w:rPr>
        <w:t xml:space="preserve"> </w:t>
      </w:r>
      <w:r w:rsidRPr="008843C9">
        <w:rPr>
          <w:lang w:eastAsia="en-US"/>
        </w:rPr>
        <w:t>портал</w:t>
      </w:r>
      <w:r w:rsidRPr="008843C9">
        <w:rPr>
          <w:spacing w:val="1"/>
          <w:lang w:eastAsia="en-US"/>
        </w:rPr>
        <w:t xml:space="preserve"> </w:t>
      </w:r>
      <w:r w:rsidRPr="008843C9">
        <w:rPr>
          <w:lang w:eastAsia="en-US"/>
        </w:rPr>
        <w:t>Math-</w:t>
      </w:r>
      <w:r w:rsidRPr="008843C9">
        <w:rPr>
          <w:spacing w:val="-47"/>
          <w:lang w:eastAsia="en-US"/>
        </w:rPr>
        <w:t xml:space="preserve"> </w:t>
      </w:r>
      <w:r w:rsidRPr="008843C9">
        <w:rPr>
          <w:lang w:eastAsia="en-US"/>
        </w:rPr>
        <w:t>Net.Ru</w:t>
      </w:r>
    </w:p>
    <w:p w:rsidR="00065A1E" w:rsidRPr="002872A2" w:rsidRDefault="00065A1E" w:rsidP="00B61904">
      <w:pPr>
        <w:jc w:val="both"/>
        <w:rPr>
          <w:b/>
        </w:rPr>
      </w:pPr>
      <w:r w:rsidRPr="002872A2">
        <w:rPr>
          <w:b/>
        </w:rPr>
        <w:t xml:space="preserve">5.5. Программное обеспечение, цифровые инструменты </w:t>
      </w:r>
    </w:p>
    <w:p w:rsidR="00065A1E" w:rsidRPr="002872A2" w:rsidRDefault="00065A1E" w:rsidP="00B61904">
      <w:pPr>
        <w:ind w:firstLine="708"/>
        <w:jc w:val="both"/>
        <w:rPr>
          <w:b/>
        </w:rPr>
      </w:pPr>
      <w:r w:rsidRPr="002872A2">
        <w:rPr>
          <w:color w:val="000000"/>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rsidR="00065A1E" w:rsidRPr="002872A2" w:rsidRDefault="00065A1E" w:rsidP="00B61904">
      <w:pPr>
        <w:ind w:firstLine="708"/>
        <w:jc w:val="both"/>
      </w:pPr>
      <w:r w:rsidRPr="002872A2">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rsidR="00065A1E" w:rsidRPr="002872A2" w:rsidRDefault="00065A1E" w:rsidP="00B61904">
      <w:pPr>
        <w:keepNext/>
        <w:shd w:val="clear" w:color="auto" w:fill="FFFFFF"/>
        <w:outlineLvl w:val="1"/>
        <w:rPr>
          <w:bCs/>
          <w:iCs/>
        </w:rPr>
      </w:pPr>
      <w:r w:rsidRPr="002872A2">
        <w:rPr>
          <w:iCs/>
        </w:rPr>
        <w:t xml:space="preserve">«Яндекс. Диск (для Windows)», </w:t>
      </w:r>
      <w:r w:rsidRPr="002872A2">
        <w:rPr>
          <w:bCs/>
          <w:iCs/>
        </w:rPr>
        <w:t>Яндекс. Почта, Т</w:t>
      </w:r>
      <w:r w:rsidRPr="002872A2">
        <w:rPr>
          <w:bCs/>
          <w:iCs/>
          <w:shd w:val="clear" w:color="auto" w:fill="FFFFFF"/>
        </w:rPr>
        <w:t xml:space="preserve">elegram, </w:t>
      </w:r>
      <w:r w:rsidRPr="002872A2">
        <w:rPr>
          <w:bCs/>
          <w:iCs/>
        </w:rPr>
        <w:t xml:space="preserve">Power Point, </w:t>
      </w:r>
      <w:r w:rsidRPr="002872A2">
        <w:rPr>
          <w:bCs/>
          <w:iCs/>
          <w:color w:val="000000"/>
          <w:shd w:val="clear" w:color="auto" w:fill="FFFFFF"/>
        </w:rPr>
        <w:t>ВКонтакте (vk.com), Вебинар.ру</w:t>
      </w:r>
    </w:p>
    <w:p w:rsidR="00065A1E" w:rsidRPr="002872A2" w:rsidRDefault="00065A1E" w:rsidP="00B61904">
      <w:pPr>
        <w:shd w:val="clear" w:color="auto" w:fill="FFFFFF"/>
        <w:outlineLvl w:val="2"/>
        <w:rPr>
          <w:bCs/>
        </w:rPr>
      </w:pPr>
    </w:p>
    <w:p w:rsidR="00065A1E" w:rsidRPr="002872A2" w:rsidRDefault="00065A1E" w:rsidP="00B61904">
      <w:pPr>
        <w:jc w:val="both"/>
        <w:rPr>
          <w:b/>
        </w:rPr>
      </w:pPr>
      <w:r w:rsidRPr="002872A2">
        <w:rPr>
          <w:b/>
        </w:rPr>
        <w:t>5.6. Основная печатная или электронная литература</w:t>
      </w:r>
    </w:p>
    <w:p w:rsidR="00065A1E" w:rsidRPr="008843C9" w:rsidRDefault="00065A1E" w:rsidP="00B61904">
      <w:pPr>
        <w:widowControl w:val="0"/>
        <w:autoSpaceDE w:val="0"/>
        <w:autoSpaceDN w:val="0"/>
        <w:ind w:left="107" w:right="91"/>
        <w:jc w:val="both"/>
        <w:rPr>
          <w:lang w:eastAsia="en-US"/>
        </w:rPr>
      </w:pPr>
      <w:r>
        <w:rPr>
          <w:color w:val="202429"/>
          <w:lang w:eastAsia="en-US"/>
        </w:rPr>
        <w:t>1.</w:t>
      </w:r>
      <w:r w:rsidRPr="008843C9">
        <w:rPr>
          <w:color w:val="202429"/>
          <w:lang w:eastAsia="en-US"/>
        </w:rPr>
        <w:t>Математика: алгебра и начала математического анализа, геометрия. Алгебра и начала математического анализа. 10-11 классы:</w:t>
      </w:r>
      <w:r w:rsidRPr="008843C9">
        <w:rPr>
          <w:color w:val="202429"/>
          <w:spacing w:val="1"/>
          <w:lang w:eastAsia="en-US"/>
        </w:rPr>
        <w:t xml:space="preserve"> </w:t>
      </w:r>
      <w:r w:rsidRPr="008843C9">
        <w:rPr>
          <w:color w:val="202429"/>
          <w:lang w:eastAsia="en-US"/>
        </w:rPr>
        <w:t>базовый и</w:t>
      </w:r>
      <w:r w:rsidRPr="008843C9">
        <w:rPr>
          <w:color w:val="202429"/>
          <w:spacing w:val="1"/>
          <w:lang w:eastAsia="en-US"/>
        </w:rPr>
        <w:t xml:space="preserve"> </w:t>
      </w:r>
      <w:r w:rsidRPr="008843C9">
        <w:rPr>
          <w:color w:val="202429"/>
          <w:lang w:eastAsia="en-US"/>
        </w:rPr>
        <w:t>углублённый уровни:</w:t>
      </w:r>
      <w:r w:rsidRPr="008843C9">
        <w:rPr>
          <w:color w:val="202429"/>
          <w:spacing w:val="1"/>
          <w:lang w:eastAsia="en-US"/>
        </w:rPr>
        <w:t xml:space="preserve"> </w:t>
      </w:r>
      <w:r w:rsidRPr="008843C9">
        <w:rPr>
          <w:color w:val="202429"/>
          <w:lang w:eastAsia="en-US"/>
        </w:rPr>
        <w:t>учебник / Ш. А. Алимов, Ю. М. Колягин, М. В. Ткачёва</w:t>
      </w:r>
      <w:r w:rsidRPr="008843C9">
        <w:rPr>
          <w:color w:val="202429"/>
          <w:spacing w:val="1"/>
          <w:lang w:eastAsia="en-US"/>
        </w:rPr>
        <w:t xml:space="preserve"> </w:t>
      </w:r>
      <w:r w:rsidRPr="008843C9">
        <w:rPr>
          <w:color w:val="202429"/>
          <w:lang w:eastAsia="en-US"/>
        </w:rPr>
        <w:t>[и др.]. — 11-е изд. — Москва: Просвещение, 2023. —</w:t>
      </w:r>
      <w:r w:rsidRPr="008843C9">
        <w:rPr>
          <w:color w:val="202429"/>
          <w:spacing w:val="1"/>
          <w:lang w:eastAsia="en-US"/>
        </w:rPr>
        <w:t xml:space="preserve"> </w:t>
      </w:r>
      <w:r w:rsidRPr="008843C9">
        <w:rPr>
          <w:color w:val="202429"/>
          <w:lang w:eastAsia="en-US"/>
        </w:rPr>
        <w:t>464</w:t>
      </w:r>
      <w:r w:rsidRPr="008843C9">
        <w:rPr>
          <w:color w:val="202429"/>
          <w:spacing w:val="19"/>
          <w:lang w:eastAsia="en-US"/>
        </w:rPr>
        <w:t xml:space="preserve"> </w:t>
      </w:r>
      <w:r w:rsidRPr="008843C9">
        <w:rPr>
          <w:color w:val="202429"/>
          <w:lang w:eastAsia="en-US"/>
        </w:rPr>
        <w:t>c.</w:t>
      </w:r>
      <w:r w:rsidRPr="008843C9">
        <w:rPr>
          <w:color w:val="202429"/>
          <w:spacing w:val="20"/>
          <w:lang w:eastAsia="en-US"/>
        </w:rPr>
        <w:t xml:space="preserve"> </w:t>
      </w:r>
      <w:r w:rsidRPr="008843C9">
        <w:rPr>
          <w:color w:val="202429"/>
          <w:lang w:eastAsia="en-US"/>
        </w:rPr>
        <w:t>—</w:t>
      </w:r>
      <w:r w:rsidRPr="008843C9">
        <w:rPr>
          <w:color w:val="202429"/>
          <w:spacing w:val="19"/>
          <w:lang w:eastAsia="en-US"/>
        </w:rPr>
        <w:t xml:space="preserve"> </w:t>
      </w:r>
      <w:r w:rsidRPr="008843C9">
        <w:rPr>
          <w:color w:val="202429"/>
          <w:lang w:eastAsia="en-US"/>
        </w:rPr>
        <w:t>ISBN</w:t>
      </w:r>
      <w:r w:rsidRPr="008843C9">
        <w:rPr>
          <w:color w:val="202429"/>
          <w:spacing w:val="18"/>
          <w:lang w:eastAsia="en-US"/>
        </w:rPr>
        <w:t xml:space="preserve"> </w:t>
      </w:r>
      <w:r w:rsidRPr="008843C9">
        <w:rPr>
          <w:color w:val="202429"/>
          <w:lang w:eastAsia="en-US"/>
        </w:rPr>
        <w:t>978-5-09-107210-5.</w:t>
      </w:r>
      <w:r w:rsidRPr="008843C9">
        <w:rPr>
          <w:color w:val="202429"/>
          <w:spacing w:val="21"/>
          <w:lang w:eastAsia="en-US"/>
        </w:rPr>
        <w:t xml:space="preserve"> </w:t>
      </w:r>
      <w:r w:rsidRPr="008843C9">
        <w:rPr>
          <w:color w:val="202429"/>
          <w:lang w:eastAsia="en-US"/>
        </w:rPr>
        <w:t>—</w:t>
      </w:r>
      <w:r w:rsidRPr="008843C9">
        <w:rPr>
          <w:color w:val="202429"/>
          <w:spacing w:val="16"/>
          <w:lang w:eastAsia="en-US"/>
        </w:rPr>
        <w:t xml:space="preserve"> </w:t>
      </w:r>
      <w:r w:rsidRPr="008843C9">
        <w:rPr>
          <w:color w:val="202429"/>
          <w:lang w:eastAsia="en-US"/>
        </w:rPr>
        <w:t>Текст</w:t>
      </w:r>
      <w:r w:rsidRPr="008843C9">
        <w:rPr>
          <w:color w:val="202429"/>
          <w:spacing w:val="18"/>
          <w:lang w:eastAsia="en-US"/>
        </w:rPr>
        <w:t xml:space="preserve">: </w:t>
      </w:r>
      <w:r w:rsidRPr="008843C9">
        <w:rPr>
          <w:color w:val="202429"/>
          <w:lang w:eastAsia="en-US"/>
        </w:rPr>
        <w:t>электронный // Электронный ресурс цифровой 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1"/>
          <w:lang w:eastAsia="en-US"/>
        </w:rPr>
        <w:t xml:space="preserve"> </w:t>
      </w:r>
      <w:hyperlink r:id="rId29">
        <w:r w:rsidRPr="008843C9">
          <w:rPr>
            <w:color w:val="0000FF"/>
            <w:u w:val="single" w:color="0000FF"/>
            <w:lang w:eastAsia="en-US"/>
          </w:rPr>
          <w:t>https://profspo.ru/books/132452</w:t>
        </w:r>
      </w:hyperlink>
    </w:p>
    <w:p w:rsidR="00065A1E" w:rsidRPr="008843C9" w:rsidRDefault="00065A1E" w:rsidP="00B61904">
      <w:pPr>
        <w:widowControl w:val="0"/>
        <w:autoSpaceDE w:val="0"/>
        <w:autoSpaceDN w:val="0"/>
        <w:ind w:left="107" w:right="90"/>
        <w:jc w:val="both"/>
        <w:rPr>
          <w:lang w:eastAsia="en-US"/>
        </w:rPr>
      </w:pPr>
      <w:r>
        <w:rPr>
          <w:color w:val="202429"/>
          <w:lang w:eastAsia="en-US"/>
        </w:rPr>
        <w:t>2.</w:t>
      </w:r>
      <w:r w:rsidRPr="008843C9">
        <w:rPr>
          <w:color w:val="202429"/>
          <w:lang w:eastAsia="en-US"/>
        </w:rPr>
        <w:t>Мерзляк, А. Г. Математика. Алгебра и начала математического</w:t>
      </w:r>
      <w:r w:rsidRPr="008843C9">
        <w:rPr>
          <w:color w:val="202429"/>
          <w:spacing w:val="1"/>
          <w:lang w:eastAsia="en-US"/>
        </w:rPr>
        <w:t xml:space="preserve"> </w:t>
      </w:r>
      <w:r w:rsidRPr="008843C9">
        <w:rPr>
          <w:color w:val="202429"/>
          <w:lang w:eastAsia="en-US"/>
        </w:rPr>
        <w:t>анализа:</w:t>
      </w:r>
      <w:r w:rsidRPr="008843C9">
        <w:rPr>
          <w:color w:val="202429"/>
          <w:spacing w:val="1"/>
          <w:lang w:eastAsia="en-US"/>
        </w:rPr>
        <w:t xml:space="preserve"> </w:t>
      </w:r>
      <w:r w:rsidRPr="008843C9">
        <w:rPr>
          <w:color w:val="202429"/>
          <w:lang w:eastAsia="en-US"/>
        </w:rPr>
        <w:t>11</w:t>
      </w:r>
      <w:r w:rsidRPr="008843C9">
        <w:rPr>
          <w:color w:val="202429"/>
          <w:spacing w:val="1"/>
          <w:lang w:eastAsia="en-US"/>
        </w:rPr>
        <w:t xml:space="preserve"> </w:t>
      </w:r>
      <w:r w:rsidRPr="008843C9">
        <w:rPr>
          <w:color w:val="202429"/>
          <w:lang w:eastAsia="en-US"/>
        </w:rPr>
        <w:t>класс:</w:t>
      </w:r>
      <w:r w:rsidRPr="008843C9">
        <w:rPr>
          <w:color w:val="202429"/>
          <w:spacing w:val="1"/>
          <w:lang w:eastAsia="en-US"/>
        </w:rPr>
        <w:t xml:space="preserve"> </w:t>
      </w:r>
      <w:r w:rsidRPr="008843C9">
        <w:rPr>
          <w:color w:val="202429"/>
          <w:lang w:eastAsia="en-US"/>
        </w:rPr>
        <w:t>углублённый</w:t>
      </w:r>
      <w:r w:rsidRPr="008843C9">
        <w:rPr>
          <w:color w:val="202429"/>
          <w:spacing w:val="1"/>
          <w:lang w:eastAsia="en-US"/>
        </w:rPr>
        <w:t xml:space="preserve"> </w:t>
      </w:r>
      <w:r w:rsidRPr="008843C9">
        <w:rPr>
          <w:color w:val="202429"/>
          <w:lang w:eastAsia="en-US"/>
        </w:rPr>
        <w:t>уровень:</w:t>
      </w:r>
      <w:r w:rsidRPr="008843C9">
        <w:rPr>
          <w:color w:val="202429"/>
          <w:spacing w:val="1"/>
          <w:lang w:eastAsia="en-US"/>
        </w:rPr>
        <w:t xml:space="preserve"> </w:t>
      </w:r>
      <w:r w:rsidRPr="008843C9">
        <w:rPr>
          <w:color w:val="202429"/>
          <w:lang w:eastAsia="en-US"/>
        </w:rPr>
        <w:t>учебник / А. Г. Мерзляк, Д. А. Номировский, В. М. Поляков; под редакцией В. Е. Подольского. — 6-е изд. —</w:t>
      </w:r>
      <w:r w:rsidRPr="008843C9">
        <w:rPr>
          <w:color w:val="202429"/>
          <w:spacing w:val="1"/>
          <w:lang w:eastAsia="en-US"/>
        </w:rPr>
        <w:t xml:space="preserve"> </w:t>
      </w:r>
      <w:r w:rsidRPr="008843C9">
        <w:rPr>
          <w:color w:val="202429"/>
          <w:lang w:eastAsia="en-US"/>
        </w:rPr>
        <w:t>Москва: Просвещение, 2023. — 416 c. — ISBN 978-5-</w:t>
      </w:r>
      <w:r w:rsidRPr="008843C9">
        <w:rPr>
          <w:color w:val="202429"/>
          <w:spacing w:val="1"/>
          <w:lang w:eastAsia="en-US"/>
        </w:rPr>
        <w:t xml:space="preserve"> </w:t>
      </w:r>
      <w:r w:rsidRPr="008843C9">
        <w:rPr>
          <w:color w:val="202429"/>
          <w:lang w:eastAsia="en-US"/>
        </w:rPr>
        <w:t>09-103608-4.</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Текст:</w:t>
      </w:r>
      <w:r w:rsidRPr="008843C9">
        <w:rPr>
          <w:color w:val="202429"/>
          <w:spacing w:val="1"/>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Электронный</w:t>
      </w:r>
      <w:r w:rsidRPr="008843C9">
        <w:rPr>
          <w:color w:val="202429"/>
          <w:spacing w:val="-47"/>
          <w:lang w:eastAsia="en-US"/>
        </w:rPr>
        <w:t xml:space="preserve"> </w:t>
      </w:r>
      <w:r w:rsidRPr="008843C9">
        <w:rPr>
          <w:color w:val="202429"/>
          <w:lang w:eastAsia="en-US"/>
        </w:rPr>
        <w:t>ресурс</w:t>
      </w:r>
      <w:r w:rsidRPr="008843C9">
        <w:rPr>
          <w:color w:val="202429"/>
          <w:spacing w:val="1"/>
          <w:lang w:eastAsia="en-US"/>
        </w:rPr>
        <w:t xml:space="preserve"> </w:t>
      </w:r>
      <w:r w:rsidRPr="008843C9">
        <w:rPr>
          <w:color w:val="202429"/>
          <w:lang w:eastAsia="en-US"/>
        </w:rPr>
        <w:t>цифровой</w:t>
      </w:r>
      <w:r w:rsidRPr="008843C9">
        <w:rPr>
          <w:color w:val="202429"/>
          <w:spacing w:val="1"/>
          <w:lang w:eastAsia="en-US"/>
        </w:rPr>
        <w:t xml:space="preserve"> </w:t>
      </w:r>
      <w:r w:rsidRPr="008843C9">
        <w:rPr>
          <w:color w:val="202429"/>
          <w:lang w:eastAsia="en-US"/>
        </w:rPr>
        <w:t>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47"/>
          <w:lang w:eastAsia="en-US"/>
        </w:rPr>
        <w:t xml:space="preserve"> </w:t>
      </w:r>
      <w:hyperlink r:id="rId30">
        <w:r w:rsidRPr="008843C9">
          <w:rPr>
            <w:color w:val="0000FF"/>
            <w:u w:val="single" w:color="0000FF"/>
            <w:lang w:eastAsia="en-US"/>
          </w:rPr>
          <w:t>https://profspo.ru/books/132453</w:t>
        </w:r>
      </w:hyperlink>
    </w:p>
    <w:p w:rsidR="00065A1E" w:rsidRPr="002872A2" w:rsidRDefault="00065A1E" w:rsidP="00B61904">
      <w:pPr>
        <w:jc w:val="both"/>
      </w:pPr>
    </w:p>
    <w:p w:rsidR="00065A1E" w:rsidRPr="002872A2" w:rsidRDefault="00065A1E" w:rsidP="00B61904">
      <w:pPr>
        <w:jc w:val="both"/>
        <w:rPr>
          <w:b/>
        </w:rPr>
      </w:pPr>
      <w:r w:rsidRPr="002872A2">
        <w:rPr>
          <w:b/>
        </w:rPr>
        <w:t>5.7. Дополнительная печатная или электронная литература</w:t>
      </w:r>
    </w:p>
    <w:p w:rsidR="00065A1E" w:rsidRPr="008843C9" w:rsidRDefault="00065A1E" w:rsidP="00B61904">
      <w:pPr>
        <w:widowControl w:val="0"/>
        <w:autoSpaceDE w:val="0"/>
        <w:autoSpaceDN w:val="0"/>
        <w:ind w:left="107" w:right="91"/>
        <w:jc w:val="both"/>
        <w:rPr>
          <w:lang w:eastAsia="en-US"/>
        </w:rPr>
      </w:pPr>
      <w:r>
        <w:rPr>
          <w:color w:val="202429"/>
          <w:shd w:val="clear" w:color="auto" w:fill="F8F8F9"/>
          <w:lang w:eastAsia="en-US"/>
        </w:rPr>
        <w:t>1.</w:t>
      </w:r>
      <w:r w:rsidRPr="008843C9">
        <w:rPr>
          <w:color w:val="202429"/>
          <w:shd w:val="clear" w:color="auto" w:fill="F8F8F9"/>
          <w:lang w:eastAsia="en-US"/>
        </w:rPr>
        <w:t>Золотарёва, Н. Д. Математика. ЕГЭ. Профильный уровень. Сборник задач с теоретическим материалом, примерами решений и тренировочными вариантами: учеб-</w:t>
      </w:r>
      <w:r w:rsidRPr="008843C9">
        <w:rPr>
          <w:color w:val="202429"/>
          <w:spacing w:val="1"/>
          <w:lang w:eastAsia="en-US"/>
        </w:rPr>
        <w:t xml:space="preserve"> </w:t>
      </w:r>
      <w:r w:rsidRPr="008843C9">
        <w:rPr>
          <w:color w:val="202429"/>
          <w:shd w:val="clear" w:color="auto" w:fill="F8F8F9"/>
          <w:lang w:eastAsia="en-US"/>
        </w:rPr>
        <w:t>но-методическое пособие / Н. Д. Золотарёва, А. Б. Золотарёв; под редакцией М. В. Федотова. — Москва: Лаборатория знаний, 2021. — 273 c. — ISBN 978-5-00101-</w:t>
      </w:r>
      <w:r w:rsidRPr="008843C9">
        <w:rPr>
          <w:color w:val="202429"/>
          <w:spacing w:val="1"/>
          <w:lang w:eastAsia="en-US"/>
        </w:rPr>
        <w:t xml:space="preserve"> </w:t>
      </w:r>
      <w:r w:rsidRPr="008843C9">
        <w:rPr>
          <w:color w:val="202429"/>
          <w:shd w:val="clear" w:color="auto" w:fill="F8F8F9"/>
          <w:lang w:eastAsia="en-US"/>
        </w:rPr>
        <w:t>701-1.</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Текст</w:t>
      </w:r>
      <w:r w:rsidRPr="008843C9">
        <w:rPr>
          <w:color w:val="202429"/>
          <w:spacing w:val="1"/>
          <w:shd w:val="clear" w:color="auto" w:fill="F8F8F9"/>
          <w:lang w:eastAsia="en-US"/>
        </w:rPr>
        <w:t xml:space="preserve">: </w:t>
      </w:r>
      <w:r w:rsidRPr="008843C9">
        <w:rPr>
          <w:color w:val="202429"/>
          <w:shd w:val="clear" w:color="auto" w:fill="F8F8F9"/>
          <w:lang w:eastAsia="en-US"/>
        </w:rPr>
        <w:t>электронный</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Электронно-</w:t>
      </w:r>
      <w:r w:rsidRPr="008843C9">
        <w:rPr>
          <w:color w:val="202429"/>
          <w:spacing w:val="1"/>
          <w:lang w:eastAsia="en-US"/>
        </w:rPr>
        <w:t xml:space="preserve"> </w:t>
      </w:r>
      <w:r w:rsidRPr="008843C9">
        <w:rPr>
          <w:color w:val="202429"/>
          <w:shd w:val="clear" w:color="auto" w:fill="F8F8F9"/>
          <w:lang w:eastAsia="en-US"/>
        </w:rPr>
        <w:t>библиотечная</w:t>
      </w:r>
      <w:r w:rsidRPr="008843C9">
        <w:rPr>
          <w:color w:val="202429"/>
          <w:spacing w:val="1"/>
          <w:shd w:val="clear" w:color="auto" w:fill="F8F8F9"/>
          <w:lang w:eastAsia="en-US"/>
        </w:rPr>
        <w:t xml:space="preserve"> </w:t>
      </w:r>
      <w:r w:rsidRPr="008843C9">
        <w:rPr>
          <w:color w:val="202429"/>
          <w:shd w:val="clear" w:color="auto" w:fill="F8F8F9"/>
          <w:lang w:eastAsia="en-US"/>
        </w:rPr>
        <w:t>система</w:t>
      </w:r>
      <w:r w:rsidRPr="008843C9">
        <w:rPr>
          <w:color w:val="202429"/>
          <w:spacing w:val="1"/>
          <w:shd w:val="clear" w:color="auto" w:fill="F8F8F9"/>
          <w:lang w:eastAsia="en-US"/>
        </w:rPr>
        <w:t xml:space="preserve"> </w:t>
      </w:r>
      <w:r w:rsidRPr="008843C9">
        <w:rPr>
          <w:color w:val="202429"/>
          <w:shd w:val="clear" w:color="auto" w:fill="F8F8F9"/>
          <w:lang w:eastAsia="en-US"/>
        </w:rPr>
        <w:t>IPR</w:t>
      </w:r>
      <w:r w:rsidRPr="008843C9">
        <w:rPr>
          <w:color w:val="202429"/>
          <w:spacing w:val="1"/>
          <w:shd w:val="clear" w:color="auto" w:fill="F8F8F9"/>
          <w:lang w:eastAsia="en-US"/>
        </w:rPr>
        <w:t xml:space="preserve"> </w:t>
      </w:r>
      <w:r w:rsidRPr="008843C9">
        <w:rPr>
          <w:color w:val="202429"/>
          <w:shd w:val="clear" w:color="auto" w:fill="F8F8F9"/>
          <w:lang w:eastAsia="en-US"/>
        </w:rPr>
        <w:t>BOOKS</w:t>
      </w:r>
      <w:r w:rsidRPr="008843C9">
        <w:rPr>
          <w:color w:val="202429"/>
          <w:spacing w:val="1"/>
          <w:shd w:val="clear" w:color="auto" w:fill="F8F8F9"/>
          <w:lang w:eastAsia="en-US"/>
        </w:rPr>
        <w:t xml:space="preserve">: </w:t>
      </w:r>
      <w:r w:rsidRPr="008843C9">
        <w:rPr>
          <w:color w:val="202429"/>
          <w:shd w:val="clear" w:color="auto" w:fill="F8F8F9"/>
          <w:lang w:eastAsia="en-US"/>
        </w:rPr>
        <w:t>[сайт].</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URL:</w:t>
      </w:r>
      <w:r w:rsidRPr="008843C9">
        <w:rPr>
          <w:color w:val="202429"/>
          <w:spacing w:val="-47"/>
          <w:lang w:eastAsia="en-US"/>
        </w:rPr>
        <w:t xml:space="preserve"> </w:t>
      </w:r>
      <w:hyperlink r:id="rId31">
        <w:r w:rsidRPr="008843C9">
          <w:rPr>
            <w:color w:val="0000FF"/>
            <w:u w:val="single" w:color="0000FF"/>
            <w:shd w:val="clear" w:color="auto" w:fill="F8F8F9"/>
            <w:lang w:eastAsia="en-US"/>
          </w:rPr>
          <w:t>https://www.iprbookshop.ru/109460.html</w:t>
        </w:r>
      </w:hyperlink>
    </w:p>
    <w:p w:rsidR="00065A1E" w:rsidRPr="008843C9" w:rsidRDefault="00065A1E" w:rsidP="00B61904">
      <w:pPr>
        <w:widowControl w:val="0"/>
        <w:autoSpaceDE w:val="0"/>
        <w:autoSpaceDN w:val="0"/>
        <w:ind w:left="107" w:right="92"/>
        <w:jc w:val="both"/>
        <w:rPr>
          <w:lang w:eastAsia="en-US"/>
        </w:rPr>
      </w:pPr>
      <w:r>
        <w:rPr>
          <w:color w:val="202429"/>
          <w:shd w:val="clear" w:color="auto" w:fill="F8F8F9"/>
          <w:lang w:eastAsia="en-US"/>
        </w:rPr>
        <w:t>2.</w:t>
      </w:r>
      <w:r w:rsidRPr="008843C9">
        <w:rPr>
          <w:color w:val="202429"/>
          <w:shd w:val="clear" w:color="auto" w:fill="F8F8F9"/>
          <w:lang w:eastAsia="en-US"/>
        </w:rPr>
        <w:t>Тетруашвили,</w:t>
      </w:r>
      <w:r w:rsidRPr="008843C9">
        <w:rPr>
          <w:color w:val="202429"/>
          <w:spacing w:val="20"/>
          <w:shd w:val="clear" w:color="auto" w:fill="F8F8F9"/>
          <w:lang w:eastAsia="en-US"/>
        </w:rPr>
        <w:t xml:space="preserve"> </w:t>
      </w:r>
      <w:r w:rsidRPr="008843C9">
        <w:rPr>
          <w:color w:val="202429"/>
          <w:shd w:val="clear" w:color="auto" w:fill="F8F8F9"/>
          <w:lang w:eastAsia="en-US"/>
        </w:rPr>
        <w:t>Е.</w:t>
      </w:r>
      <w:r w:rsidRPr="008843C9">
        <w:rPr>
          <w:color w:val="202429"/>
          <w:spacing w:val="21"/>
          <w:shd w:val="clear" w:color="auto" w:fill="F8F8F9"/>
          <w:lang w:eastAsia="en-US"/>
        </w:rPr>
        <w:t xml:space="preserve"> </w:t>
      </w:r>
      <w:r w:rsidRPr="008843C9">
        <w:rPr>
          <w:color w:val="202429"/>
          <w:shd w:val="clear" w:color="auto" w:fill="F8F8F9"/>
          <w:lang w:eastAsia="en-US"/>
        </w:rPr>
        <w:t>В.</w:t>
      </w:r>
      <w:r w:rsidRPr="008843C9">
        <w:rPr>
          <w:color w:val="202429"/>
          <w:spacing w:val="21"/>
          <w:shd w:val="clear" w:color="auto" w:fill="F8F8F9"/>
          <w:lang w:eastAsia="en-US"/>
        </w:rPr>
        <w:t xml:space="preserve"> </w:t>
      </w:r>
      <w:r w:rsidRPr="008843C9">
        <w:rPr>
          <w:color w:val="202429"/>
          <w:shd w:val="clear" w:color="auto" w:fill="F8F8F9"/>
          <w:lang w:eastAsia="en-US"/>
        </w:rPr>
        <w:t>Математика.</w:t>
      </w:r>
      <w:r w:rsidRPr="008843C9">
        <w:rPr>
          <w:color w:val="202429"/>
          <w:spacing w:val="20"/>
          <w:shd w:val="clear" w:color="auto" w:fill="F8F8F9"/>
          <w:lang w:eastAsia="en-US"/>
        </w:rPr>
        <w:t xml:space="preserve"> </w:t>
      </w:r>
      <w:r w:rsidRPr="008843C9">
        <w:rPr>
          <w:color w:val="202429"/>
          <w:shd w:val="clear" w:color="auto" w:fill="F8F8F9"/>
          <w:lang w:eastAsia="en-US"/>
        </w:rPr>
        <w:t>Часть</w:t>
      </w:r>
      <w:r w:rsidRPr="008843C9">
        <w:rPr>
          <w:color w:val="202429"/>
          <w:spacing w:val="21"/>
          <w:shd w:val="clear" w:color="auto" w:fill="F8F8F9"/>
          <w:lang w:eastAsia="en-US"/>
        </w:rPr>
        <w:t xml:space="preserve"> </w:t>
      </w:r>
      <w:r w:rsidRPr="008843C9">
        <w:rPr>
          <w:color w:val="202429"/>
          <w:shd w:val="clear" w:color="auto" w:fill="F8F8F9"/>
          <w:lang w:eastAsia="en-US"/>
        </w:rPr>
        <w:t>1</w:t>
      </w:r>
      <w:r w:rsidRPr="008843C9">
        <w:rPr>
          <w:color w:val="202429"/>
          <w:spacing w:val="22"/>
          <w:shd w:val="clear" w:color="auto" w:fill="F8F8F9"/>
          <w:lang w:eastAsia="en-US"/>
        </w:rPr>
        <w:t>:</w:t>
      </w:r>
      <w:r w:rsidRPr="008843C9">
        <w:rPr>
          <w:color w:val="202429"/>
          <w:spacing w:val="20"/>
          <w:shd w:val="clear" w:color="auto" w:fill="F8F8F9"/>
          <w:lang w:eastAsia="en-US"/>
        </w:rPr>
        <w:t xml:space="preserve"> </w:t>
      </w:r>
      <w:r w:rsidRPr="008843C9">
        <w:rPr>
          <w:color w:val="202429"/>
          <w:shd w:val="clear" w:color="auto" w:fill="F8F8F9"/>
          <w:lang w:eastAsia="en-US"/>
        </w:rPr>
        <w:t>практикум</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48"/>
          <w:lang w:eastAsia="en-US"/>
        </w:rPr>
        <w:t xml:space="preserve"> </w:t>
      </w:r>
      <w:r w:rsidRPr="008843C9">
        <w:rPr>
          <w:color w:val="202429"/>
          <w:shd w:val="clear" w:color="auto" w:fill="F8F8F9"/>
          <w:lang w:eastAsia="en-US"/>
        </w:rPr>
        <w:t>Е. В. Тетруашвили, В. В. Ершов. — 2-е изд. — Москва:</w:t>
      </w:r>
      <w:r w:rsidRPr="008843C9">
        <w:rPr>
          <w:color w:val="202429"/>
          <w:spacing w:val="1"/>
          <w:lang w:eastAsia="en-US"/>
        </w:rPr>
        <w:t xml:space="preserve"> </w:t>
      </w:r>
      <w:r w:rsidRPr="008843C9">
        <w:rPr>
          <w:color w:val="202429"/>
          <w:shd w:val="clear" w:color="auto" w:fill="F8F8F9"/>
          <w:lang w:eastAsia="en-US"/>
        </w:rPr>
        <w:t>Ай</w:t>
      </w:r>
      <w:r w:rsidRPr="008843C9">
        <w:rPr>
          <w:color w:val="202429"/>
          <w:spacing w:val="21"/>
          <w:shd w:val="clear" w:color="auto" w:fill="F8F8F9"/>
          <w:lang w:eastAsia="en-US"/>
        </w:rPr>
        <w:t xml:space="preserve"> </w:t>
      </w:r>
      <w:r w:rsidRPr="008843C9">
        <w:rPr>
          <w:color w:val="202429"/>
          <w:shd w:val="clear" w:color="auto" w:fill="F8F8F9"/>
          <w:lang w:eastAsia="en-US"/>
        </w:rPr>
        <w:t>Пи</w:t>
      </w:r>
      <w:r w:rsidRPr="008843C9">
        <w:rPr>
          <w:color w:val="202429"/>
          <w:spacing w:val="24"/>
          <w:shd w:val="clear" w:color="auto" w:fill="F8F8F9"/>
          <w:lang w:eastAsia="en-US"/>
        </w:rPr>
        <w:t xml:space="preserve"> </w:t>
      </w:r>
      <w:r w:rsidRPr="008843C9">
        <w:rPr>
          <w:color w:val="202429"/>
          <w:shd w:val="clear" w:color="auto" w:fill="F8F8F9"/>
          <w:lang w:eastAsia="en-US"/>
        </w:rPr>
        <w:t>Ар</w:t>
      </w:r>
      <w:r w:rsidRPr="008843C9">
        <w:rPr>
          <w:color w:val="202429"/>
          <w:spacing w:val="24"/>
          <w:shd w:val="clear" w:color="auto" w:fill="F8F8F9"/>
          <w:lang w:eastAsia="en-US"/>
        </w:rPr>
        <w:t xml:space="preserve"> </w:t>
      </w:r>
      <w:r w:rsidRPr="008843C9">
        <w:rPr>
          <w:color w:val="202429"/>
          <w:shd w:val="clear" w:color="auto" w:fill="F8F8F9"/>
          <w:lang w:eastAsia="en-US"/>
        </w:rPr>
        <w:t>Медиа,</w:t>
      </w:r>
      <w:r w:rsidRPr="008843C9">
        <w:rPr>
          <w:color w:val="202429"/>
          <w:spacing w:val="23"/>
          <w:shd w:val="clear" w:color="auto" w:fill="F8F8F9"/>
          <w:lang w:eastAsia="en-US"/>
        </w:rPr>
        <w:t xml:space="preserve"> </w:t>
      </w:r>
      <w:r w:rsidRPr="008843C9">
        <w:rPr>
          <w:color w:val="202429"/>
          <w:shd w:val="clear" w:color="auto" w:fill="F8F8F9"/>
          <w:lang w:eastAsia="en-US"/>
        </w:rPr>
        <w:t>2021.</w:t>
      </w:r>
      <w:r w:rsidRPr="008843C9">
        <w:rPr>
          <w:color w:val="202429"/>
          <w:spacing w:val="24"/>
          <w:shd w:val="clear" w:color="auto" w:fill="F8F8F9"/>
          <w:lang w:eastAsia="en-US"/>
        </w:rPr>
        <w:t xml:space="preserve"> </w:t>
      </w:r>
      <w:r w:rsidRPr="008843C9">
        <w:rPr>
          <w:color w:val="202429"/>
          <w:shd w:val="clear" w:color="auto" w:fill="F8F8F9"/>
          <w:lang w:eastAsia="en-US"/>
        </w:rPr>
        <w:t>—</w:t>
      </w:r>
      <w:r w:rsidRPr="008843C9">
        <w:rPr>
          <w:color w:val="202429"/>
          <w:spacing w:val="21"/>
          <w:shd w:val="clear" w:color="auto" w:fill="F8F8F9"/>
          <w:lang w:eastAsia="en-US"/>
        </w:rPr>
        <w:t xml:space="preserve"> </w:t>
      </w:r>
      <w:r w:rsidRPr="008843C9">
        <w:rPr>
          <w:color w:val="202429"/>
          <w:shd w:val="clear" w:color="auto" w:fill="F8F8F9"/>
          <w:lang w:eastAsia="en-US"/>
        </w:rPr>
        <w:t>204</w:t>
      </w:r>
      <w:r w:rsidRPr="008843C9">
        <w:rPr>
          <w:color w:val="202429"/>
          <w:spacing w:val="24"/>
          <w:shd w:val="clear" w:color="auto" w:fill="F8F8F9"/>
          <w:lang w:eastAsia="en-US"/>
        </w:rPr>
        <w:t xml:space="preserve"> </w:t>
      </w:r>
      <w:r w:rsidRPr="008843C9">
        <w:rPr>
          <w:color w:val="202429"/>
          <w:shd w:val="clear" w:color="auto" w:fill="F8F8F9"/>
          <w:lang w:eastAsia="en-US"/>
        </w:rPr>
        <w:t>c.</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23"/>
          <w:shd w:val="clear" w:color="auto" w:fill="F8F8F9"/>
          <w:lang w:eastAsia="en-US"/>
        </w:rPr>
        <w:t xml:space="preserve"> </w:t>
      </w:r>
      <w:r w:rsidRPr="008843C9">
        <w:rPr>
          <w:color w:val="202429"/>
          <w:shd w:val="clear" w:color="auto" w:fill="F8F8F9"/>
          <w:lang w:eastAsia="en-US"/>
        </w:rPr>
        <w:t>ISBN</w:t>
      </w:r>
      <w:r w:rsidRPr="008843C9">
        <w:rPr>
          <w:color w:val="202429"/>
          <w:spacing w:val="20"/>
          <w:shd w:val="clear" w:color="auto" w:fill="F8F8F9"/>
          <w:lang w:eastAsia="en-US"/>
        </w:rPr>
        <w:t xml:space="preserve"> </w:t>
      </w:r>
      <w:r w:rsidRPr="008843C9">
        <w:rPr>
          <w:color w:val="202429"/>
          <w:shd w:val="clear" w:color="auto" w:fill="F8F8F9"/>
          <w:lang w:eastAsia="en-US"/>
        </w:rPr>
        <w:t>978-5-4497-</w:t>
      </w:r>
    </w:p>
    <w:p w:rsidR="00065A1E" w:rsidRPr="008843C9" w:rsidRDefault="00065A1E" w:rsidP="00B61904">
      <w:pPr>
        <w:jc w:val="both"/>
      </w:pPr>
      <w:r w:rsidRPr="008843C9">
        <w:rPr>
          <w:color w:val="202429"/>
          <w:shd w:val="clear" w:color="auto" w:fill="F8F8F9"/>
          <w:lang w:eastAsia="en-US"/>
        </w:rPr>
        <w:t>0748-2.</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Текст</w:t>
      </w:r>
      <w:r w:rsidRPr="008843C9">
        <w:rPr>
          <w:color w:val="202429"/>
          <w:spacing w:val="1"/>
          <w:shd w:val="clear" w:color="auto" w:fill="F8F8F9"/>
          <w:lang w:eastAsia="en-US"/>
        </w:rPr>
        <w:t xml:space="preserve">: </w:t>
      </w:r>
      <w:r w:rsidRPr="008843C9">
        <w:rPr>
          <w:color w:val="202429"/>
          <w:shd w:val="clear" w:color="auto" w:fill="F8F8F9"/>
          <w:lang w:eastAsia="en-US"/>
        </w:rPr>
        <w:t>электронный</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Электронно-</w:t>
      </w:r>
      <w:r w:rsidRPr="008843C9">
        <w:rPr>
          <w:color w:val="202429"/>
          <w:spacing w:val="1"/>
          <w:lang w:eastAsia="en-US"/>
        </w:rPr>
        <w:t xml:space="preserve"> </w:t>
      </w:r>
      <w:r w:rsidRPr="008843C9">
        <w:rPr>
          <w:color w:val="202429"/>
          <w:shd w:val="clear" w:color="auto" w:fill="F8F8F9"/>
          <w:lang w:eastAsia="en-US"/>
        </w:rPr>
        <w:t>библиотечная</w:t>
      </w:r>
      <w:r w:rsidRPr="008843C9">
        <w:rPr>
          <w:color w:val="202429"/>
          <w:spacing w:val="1"/>
          <w:shd w:val="clear" w:color="auto" w:fill="F8F8F9"/>
          <w:lang w:eastAsia="en-US"/>
        </w:rPr>
        <w:t xml:space="preserve"> </w:t>
      </w:r>
      <w:r w:rsidRPr="008843C9">
        <w:rPr>
          <w:color w:val="202429"/>
          <w:shd w:val="clear" w:color="auto" w:fill="F8F8F9"/>
          <w:lang w:eastAsia="en-US"/>
        </w:rPr>
        <w:t>система</w:t>
      </w:r>
      <w:r w:rsidRPr="008843C9">
        <w:rPr>
          <w:color w:val="202429"/>
          <w:spacing w:val="1"/>
          <w:shd w:val="clear" w:color="auto" w:fill="F8F8F9"/>
          <w:lang w:eastAsia="en-US"/>
        </w:rPr>
        <w:t xml:space="preserve"> </w:t>
      </w:r>
      <w:r w:rsidRPr="008843C9">
        <w:rPr>
          <w:color w:val="202429"/>
          <w:shd w:val="clear" w:color="auto" w:fill="F8F8F9"/>
          <w:lang w:eastAsia="en-US"/>
        </w:rPr>
        <w:t>IPR</w:t>
      </w:r>
      <w:r w:rsidRPr="008843C9">
        <w:rPr>
          <w:color w:val="202429"/>
          <w:spacing w:val="1"/>
          <w:shd w:val="clear" w:color="auto" w:fill="F8F8F9"/>
          <w:lang w:eastAsia="en-US"/>
        </w:rPr>
        <w:t xml:space="preserve"> </w:t>
      </w:r>
      <w:r w:rsidRPr="008843C9">
        <w:rPr>
          <w:color w:val="202429"/>
          <w:shd w:val="clear" w:color="auto" w:fill="F8F8F9"/>
          <w:lang w:eastAsia="en-US"/>
        </w:rPr>
        <w:t>BOOKS</w:t>
      </w:r>
      <w:r w:rsidRPr="008843C9">
        <w:rPr>
          <w:color w:val="202429"/>
          <w:spacing w:val="1"/>
          <w:shd w:val="clear" w:color="auto" w:fill="F8F8F9"/>
          <w:lang w:eastAsia="en-US"/>
        </w:rPr>
        <w:t xml:space="preserve">: </w:t>
      </w:r>
      <w:r w:rsidRPr="008843C9">
        <w:rPr>
          <w:color w:val="202429"/>
          <w:shd w:val="clear" w:color="auto" w:fill="F8F8F9"/>
          <w:lang w:eastAsia="en-US"/>
        </w:rPr>
        <w:t>[сайт].</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URL:</w:t>
      </w:r>
      <w:r w:rsidRPr="008843C9">
        <w:rPr>
          <w:color w:val="202429"/>
          <w:spacing w:val="-47"/>
          <w:lang w:eastAsia="en-US"/>
        </w:rPr>
        <w:t xml:space="preserve"> </w:t>
      </w:r>
      <w:hyperlink r:id="rId32">
        <w:r w:rsidRPr="008843C9">
          <w:rPr>
            <w:color w:val="0000FF"/>
            <w:u w:val="single" w:color="0000FF"/>
            <w:shd w:val="clear" w:color="auto" w:fill="F8F8F9"/>
            <w:lang w:eastAsia="en-US"/>
          </w:rPr>
          <w:t>https://www.iprbookshop.ru/99095.htm</w:t>
        </w:r>
      </w:hyperlink>
      <w:r w:rsidRPr="008843C9">
        <w:rPr>
          <w:color w:val="0000FF"/>
          <w:u w:val="single" w:color="0000FF"/>
          <w:shd w:val="clear" w:color="auto" w:fill="F8F8F9"/>
          <w:lang w:eastAsia="en-US"/>
        </w:rPr>
        <w:t xml:space="preserve">l </w:t>
      </w:r>
      <w:r w:rsidRPr="008843C9">
        <w:rPr>
          <w:color w:val="0000FF"/>
          <w:spacing w:val="7"/>
          <w:u w:val="single" w:color="0000FF"/>
          <w:shd w:val="clear" w:color="auto" w:fill="F8F8F9"/>
          <w:lang w:eastAsia="en-US"/>
        </w:rPr>
        <w:t xml:space="preserve"> </w:t>
      </w:r>
    </w:p>
    <w:p w:rsidR="00065A1E" w:rsidRPr="002872A2" w:rsidRDefault="00065A1E" w:rsidP="00B61904">
      <w:pPr>
        <w:jc w:val="both"/>
      </w:pPr>
      <w:r w:rsidRPr="002872A2">
        <w:rPr>
          <w:b/>
        </w:rPr>
        <w:t>5.8. Словари, справочники, энциклопедии, периодические материалы (журналы и газеты</w:t>
      </w:r>
      <w:r w:rsidRPr="002872A2">
        <w:t>)</w:t>
      </w:r>
    </w:p>
    <w:p w:rsidR="00065A1E" w:rsidRPr="008843C9" w:rsidRDefault="00065A1E" w:rsidP="00B61904">
      <w:pPr>
        <w:widowControl w:val="0"/>
        <w:tabs>
          <w:tab w:val="left" w:pos="782"/>
        </w:tabs>
        <w:autoSpaceDE w:val="0"/>
        <w:autoSpaceDN w:val="0"/>
        <w:rPr>
          <w:lang w:eastAsia="en-US"/>
        </w:rPr>
      </w:pPr>
      <w:r>
        <w:rPr>
          <w:lang w:eastAsia="en-US"/>
        </w:rPr>
        <w:t>1.</w:t>
      </w:r>
      <w:r w:rsidRPr="008843C9">
        <w:rPr>
          <w:lang w:eastAsia="en-US"/>
        </w:rPr>
        <w:t>Журнал</w:t>
      </w:r>
      <w:r w:rsidRPr="008843C9">
        <w:rPr>
          <w:spacing w:val="27"/>
          <w:lang w:eastAsia="en-US"/>
        </w:rPr>
        <w:t xml:space="preserve"> </w:t>
      </w:r>
      <w:r w:rsidRPr="008843C9">
        <w:rPr>
          <w:lang w:eastAsia="en-US"/>
        </w:rPr>
        <w:t>«Естественные</w:t>
      </w:r>
      <w:r w:rsidRPr="008843C9">
        <w:rPr>
          <w:spacing w:val="-47"/>
          <w:lang w:eastAsia="en-US"/>
        </w:rPr>
        <w:t xml:space="preserve"> </w:t>
      </w:r>
      <w:r w:rsidRPr="008843C9">
        <w:rPr>
          <w:lang w:eastAsia="en-US"/>
        </w:rPr>
        <w:t>и</w:t>
      </w:r>
      <w:r w:rsidRPr="008843C9">
        <w:rPr>
          <w:lang w:eastAsia="en-US"/>
        </w:rPr>
        <w:tab/>
      </w:r>
      <w:r w:rsidRPr="008843C9">
        <w:rPr>
          <w:spacing w:val="-1"/>
          <w:lang w:eastAsia="en-US"/>
        </w:rPr>
        <w:t>математические</w:t>
      </w:r>
      <w:r w:rsidRPr="008843C9">
        <w:rPr>
          <w:spacing w:val="-47"/>
          <w:lang w:eastAsia="en-US"/>
        </w:rPr>
        <w:t xml:space="preserve"> </w:t>
      </w:r>
      <w:r w:rsidRPr="008843C9">
        <w:rPr>
          <w:lang w:eastAsia="en-US"/>
        </w:rPr>
        <w:t>науки</w:t>
      </w:r>
      <w:r w:rsidRPr="008843C9">
        <w:rPr>
          <w:spacing w:val="6"/>
          <w:lang w:eastAsia="en-US"/>
        </w:rPr>
        <w:t xml:space="preserve"> </w:t>
      </w:r>
      <w:r w:rsidRPr="008843C9">
        <w:rPr>
          <w:lang w:eastAsia="en-US"/>
        </w:rPr>
        <w:t>в</w:t>
      </w:r>
      <w:r w:rsidRPr="008843C9">
        <w:rPr>
          <w:spacing w:val="7"/>
          <w:lang w:eastAsia="en-US"/>
        </w:rPr>
        <w:t xml:space="preserve"> </w:t>
      </w:r>
      <w:r w:rsidRPr="008843C9">
        <w:rPr>
          <w:lang w:eastAsia="en-US"/>
        </w:rPr>
        <w:t>современном</w:t>
      </w:r>
      <w:r w:rsidRPr="008843C9">
        <w:rPr>
          <w:spacing w:val="-47"/>
          <w:lang w:eastAsia="en-US"/>
        </w:rPr>
        <w:t xml:space="preserve"> </w:t>
      </w:r>
      <w:r w:rsidRPr="008843C9">
        <w:rPr>
          <w:lang w:eastAsia="en-US"/>
        </w:rPr>
        <w:t>мире»</w:t>
      </w:r>
      <w:r w:rsidRPr="008843C9">
        <w:rPr>
          <w:spacing w:val="1"/>
          <w:lang w:eastAsia="en-US"/>
        </w:rPr>
        <w:t xml:space="preserve"> </w:t>
      </w:r>
      <w:hyperlink r:id="rId33" w:history="1">
        <w:r w:rsidRPr="008843C9">
          <w:rPr>
            <w:rStyle w:val="Hyperlink"/>
            <w:lang w:eastAsia="en-US"/>
          </w:rPr>
          <w:t>https://www.iprbookshop</w:t>
        </w:r>
      </w:hyperlink>
      <w:hyperlink r:id="rId34">
        <w:r w:rsidRPr="008843C9">
          <w:rPr>
            <w:color w:val="0000FF"/>
            <w:lang w:eastAsia="en-US"/>
          </w:rPr>
          <w:t>.ru/48377.html</w:t>
        </w:r>
      </w:hyperlink>
    </w:p>
    <w:p w:rsidR="00065A1E" w:rsidRDefault="00065A1E" w:rsidP="00B61904">
      <w:pPr>
        <w:keepNext/>
        <w:outlineLvl w:val="3"/>
        <w:rPr>
          <w:color w:val="0000FF"/>
          <w:lang w:eastAsia="en-US"/>
        </w:rPr>
      </w:pPr>
      <w:r>
        <w:rPr>
          <w:lang w:eastAsia="en-US"/>
        </w:rPr>
        <w:t>2.</w:t>
      </w:r>
      <w:r w:rsidRPr="008843C9">
        <w:rPr>
          <w:lang w:eastAsia="en-US"/>
        </w:rPr>
        <w:t>Журнал</w:t>
      </w:r>
      <w:r w:rsidRPr="008843C9">
        <w:rPr>
          <w:spacing w:val="1"/>
          <w:lang w:eastAsia="en-US"/>
        </w:rPr>
        <w:t xml:space="preserve"> </w:t>
      </w:r>
      <w:r w:rsidRPr="008843C9">
        <w:rPr>
          <w:lang w:eastAsia="en-US"/>
        </w:rPr>
        <w:t>Инновации</w:t>
      </w:r>
      <w:r w:rsidRPr="008843C9">
        <w:rPr>
          <w:spacing w:val="1"/>
          <w:lang w:eastAsia="en-US"/>
        </w:rPr>
        <w:t xml:space="preserve"> </w:t>
      </w:r>
      <w:r w:rsidRPr="008843C9">
        <w:rPr>
          <w:lang w:eastAsia="en-US"/>
        </w:rPr>
        <w:t>в</w:t>
      </w:r>
      <w:r w:rsidRPr="008843C9">
        <w:rPr>
          <w:spacing w:val="-47"/>
          <w:lang w:eastAsia="en-US"/>
        </w:rPr>
        <w:t xml:space="preserve"> </w:t>
      </w:r>
      <w:r w:rsidRPr="008843C9">
        <w:rPr>
          <w:lang w:eastAsia="en-US"/>
        </w:rPr>
        <w:t>науке</w:t>
      </w:r>
      <w:r w:rsidRPr="008843C9">
        <w:rPr>
          <w:spacing w:val="1"/>
          <w:lang w:eastAsia="en-US"/>
        </w:rPr>
        <w:t xml:space="preserve"> </w:t>
      </w:r>
      <w:hyperlink r:id="rId35">
        <w:r w:rsidRPr="008843C9">
          <w:rPr>
            <w:color w:val="0000FF"/>
            <w:u w:val="single" w:color="0000FF"/>
            <w:lang w:eastAsia="en-US"/>
          </w:rPr>
          <w:t>https://www.iprbookshop</w:t>
        </w:r>
      </w:hyperlink>
      <w:hyperlink r:id="rId36">
        <w:r w:rsidRPr="008843C9">
          <w:rPr>
            <w:color w:val="0000FF"/>
            <w:lang w:eastAsia="en-US"/>
          </w:rPr>
          <w:t>.ru/48409.html</w:t>
        </w:r>
      </w:hyperlink>
    </w:p>
    <w:p w:rsidR="00065A1E" w:rsidRPr="008843C9" w:rsidRDefault="00065A1E" w:rsidP="00B61904">
      <w:pPr>
        <w:widowControl w:val="0"/>
        <w:tabs>
          <w:tab w:val="left" w:pos="1873"/>
          <w:tab w:val="left" w:pos="3192"/>
        </w:tabs>
        <w:autoSpaceDE w:val="0"/>
        <w:autoSpaceDN w:val="0"/>
        <w:ind w:right="99"/>
        <w:rPr>
          <w:lang w:eastAsia="en-US"/>
        </w:rPr>
      </w:pPr>
      <w:r>
        <w:rPr>
          <w:lang w:eastAsia="en-US"/>
        </w:rPr>
        <w:t>3.</w:t>
      </w:r>
      <w:r w:rsidRPr="008843C9">
        <w:rPr>
          <w:lang w:eastAsia="en-US"/>
        </w:rPr>
        <w:t>Электронный</w:t>
      </w:r>
      <w:r w:rsidRPr="008843C9">
        <w:rPr>
          <w:lang w:eastAsia="en-US"/>
        </w:rPr>
        <w:tab/>
        <w:t>словарь.</w:t>
      </w:r>
      <w:r w:rsidRPr="008843C9">
        <w:rPr>
          <w:spacing w:val="-1"/>
          <w:lang w:eastAsia="en-US"/>
        </w:rPr>
        <w:t>Математика</w:t>
      </w:r>
      <w:r w:rsidRPr="008843C9">
        <w:rPr>
          <w:spacing w:val="-47"/>
          <w:lang w:eastAsia="en-US"/>
        </w:rPr>
        <w:t xml:space="preserve"> </w:t>
      </w:r>
      <w:r>
        <w:rPr>
          <w:spacing w:val="-47"/>
          <w:lang w:eastAsia="en-US"/>
        </w:rPr>
        <w:t xml:space="preserve">  </w:t>
      </w:r>
      <w:hyperlink r:id="rId37" w:history="1">
        <w:r w:rsidRPr="008843C9">
          <w:rPr>
            <w:rStyle w:val="Hyperlink"/>
            <w:lang w:eastAsia="en-US"/>
          </w:rPr>
          <w:t>https://www.andreyolegovich.ru/edu/mathematics/</w:t>
        </w:r>
      </w:hyperlink>
      <w:r w:rsidRPr="008843C9">
        <w:rPr>
          <w:color w:val="0000FF"/>
          <w:spacing w:val="1"/>
          <w:lang w:eastAsia="en-US"/>
        </w:rPr>
        <w:t xml:space="preserve"> </w:t>
      </w:r>
      <w:hyperlink r:id="rId38">
        <w:r w:rsidRPr="008843C9">
          <w:rPr>
            <w:color w:val="0000FF"/>
            <w:u w:val="single" w:color="0000FF"/>
            <w:lang w:eastAsia="en-US"/>
          </w:rPr>
          <w:t>mathdict.php</w:t>
        </w:r>
      </w:hyperlink>
    </w:p>
    <w:p w:rsidR="00065A1E" w:rsidRPr="008843C9" w:rsidRDefault="00065A1E" w:rsidP="00B61904">
      <w:pPr>
        <w:widowControl w:val="0"/>
        <w:autoSpaceDE w:val="0"/>
        <w:autoSpaceDN w:val="0"/>
        <w:spacing w:before="1"/>
        <w:ind w:right="92"/>
        <w:jc w:val="both"/>
        <w:rPr>
          <w:lang w:eastAsia="en-US"/>
        </w:rPr>
      </w:pPr>
      <w:r>
        <w:rPr>
          <w:color w:val="202429"/>
          <w:lang w:eastAsia="en-US"/>
        </w:rPr>
        <w:t>4.</w:t>
      </w:r>
      <w:r w:rsidRPr="008843C9">
        <w:rPr>
          <w:color w:val="202429"/>
          <w:lang w:eastAsia="en-US"/>
        </w:rPr>
        <w:t>Словарь финансово-экономических терминов /</w:t>
      </w:r>
      <w:r w:rsidRPr="008843C9">
        <w:rPr>
          <w:color w:val="202429"/>
          <w:spacing w:val="1"/>
          <w:lang w:eastAsia="en-US"/>
        </w:rPr>
        <w:t xml:space="preserve"> </w:t>
      </w:r>
      <w:r w:rsidRPr="008843C9">
        <w:rPr>
          <w:color w:val="202429"/>
          <w:lang w:eastAsia="en-US"/>
        </w:rPr>
        <w:t>А. В. Шаркова, А. А. Килячков, Е. В. Маркина</w:t>
      </w:r>
      <w:r w:rsidRPr="008843C9">
        <w:rPr>
          <w:color w:val="202429"/>
          <w:spacing w:val="1"/>
          <w:lang w:eastAsia="en-US"/>
        </w:rPr>
        <w:t xml:space="preserve"> </w:t>
      </w:r>
      <w:r w:rsidRPr="008843C9">
        <w:rPr>
          <w:color w:val="202429"/>
          <w:lang w:eastAsia="en-US"/>
        </w:rPr>
        <w:t>[и др.] ; под редакцией М. А. Эскиндарова. —</w:t>
      </w:r>
      <w:r w:rsidRPr="008843C9">
        <w:rPr>
          <w:color w:val="202429"/>
          <w:spacing w:val="1"/>
          <w:lang w:eastAsia="en-US"/>
        </w:rPr>
        <w:t xml:space="preserve"> </w:t>
      </w:r>
      <w:r w:rsidRPr="008843C9">
        <w:rPr>
          <w:color w:val="202429"/>
          <w:lang w:eastAsia="en-US"/>
        </w:rPr>
        <w:t>3-е изд. — Москва : Дашков и К, 2020. — 1168</w:t>
      </w:r>
      <w:r w:rsidRPr="008843C9">
        <w:rPr>
          <w:color w:val="202429"/>
          <w:spacing w:val="1"/>
          <w:lang w:eastAsia="en-US"/>
        </w:rPr>
        <w:t xml:space="preserve"> </w:t>
      </w:r>
      <w:r w:rsidRPr="008843C9">
        <w:rPr>
          <w:color w:val="202429"/>
          <w:lang w:eastAsia="en-US"/>
        </w:rPr>
        <w:t>c.</w:t>
      </w:r>
      <w:r w:rsidRPr="008843C9">
        <w:rPr>
          <w:color w:val="202429"/>
          <w:spacing w:val="24"/>
          <w:lang w:eastAsia="en-US"/>
        </w:rPr>
        <w:t xml:space="preserve"> </w:t>
      </w:r>
      <w:r w:rsidRPr="008843C9">
        <w:rPr>
          <w:color w:val="202429"/>
          <w:lang w:eastAsia="en-US"/>
        </w:rPr>
        <w:t>—</w:t>
      </w:r>
      <w:r w:rsidRPr="008843C9">
        <w:rPr>
          <w:color w:val="202429"/>
          <w:spacing w:val="24"/>
          <w:lang w:eastAsia="en-US"/>
        </w:rPr>
        <w:t xml:space="preserve"> </w:t>
      </w:r>
      <w:r w:rsidRPr="008843C9">
        <w:rPr>
          <w:color w:val="202429"/>
          <w:lang w:eastAsia="en-US"/>
        </w:rPr>
        <w:t>ISBN</w:t>
      </w:r>
      <w:r w:rsidRPr="008843C9">
        <w:rPr>
          <w:color w:val="202429"/>
          <w:spacing w:val="24"/>
          <w:lang w:eastAsia="en-US"/>
        </w:rPr>
        <w:t xml:space="preserve"> </w:t>
      </w:r>
      <w:r w:rsidRPr="008843C9">
        <w:rPr>
          <w:color w:val="202429"/>
          <w:lang w:eastAsia="en-US"/>
        </w:rPr>
        <w:t>978-5-394-02995-0.</w:t>
      </w:r>
      <w:r w:rsidRPr="008843C9">
        <w:rPr>
          <w:color w:val="202429"/>
          <w:spacing w:val="25"/>
          <w:lang w:eastAsia="en-US"/>
        </w:rPr>
        <w:t xml:space="preserve"> </w:t>
      </w:r>
      <w:r w:rsidRPr="008843C9">
        <w:rPr>
          <w:color w:val="202429"/>
          <w:lang w:eastAsia="en-US"/>
        </w:rPr>
        <w:t>—</w:t>
      </w:r>
      <w:r w:rsidRPr="008843C9">
        <w:rPr>
          <w:color w:val="202429"/>
          <w:spacing w:val="23"/>
          <w:lang w:eastAsia="en-US"/>
        </w:rPr>
        <w:t xml:space="preserve"> </w:t>
      </w:r>
      <w:r w:rsidRPr="008843C9">
        <w:rPr>
          <w:color w:val="202429"/>
          <w:lang w:eastAsia="en-US"/>
        </w:rPr>
        <w:t>Текст</w:t>
      </w:r>
      <w:r w:rsidRPr="008843C9">
        <w:rPr>
          <w:color w:val="202429"/>
          <w:spacing w:val="23"/>
          <w:lang w:eastAsia="en-US"/>
        </w:rPr>
        <w:t>:</w:t>
      </w:r>
      <w:r w:rsidRPr="008843C9">
        <w:rPr>
          <w:color w:val="202429"/>
          <w:spacing w:val="24"/>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Электронно-библиотечная</w:t>
      </w:r>
      <w:r w:rsidRPr="008843C9">
        <w:rPr>
          <w:color w:val="202429"/>
          <w:spacing w:val="1"/>
          <w:lang w:eastAsia="en-US"/>
        </w:rPr>
        <w:t xml:space="preserve"> </w:t>
      </w:r>
      <w:r w:rsidRPr="008843C9">
        <w:rPr>
          <w:color w:val="202429"/>
          <w:lang w:eastAsia="en-US"/>
        </w:rPr>
        <w:t>система</w:t>
      </w:r>
      <w:r w:rsidRPr="008843C9">
        <w:rPr>
          <w:color w:val="202429"/>
          <w:spacing w:val="-47"/>
          <w:lang w:eastAsia="en-US"/>
        </w:rPr>
        <w:t xml:space="preserve"> </w:t>
      </w:r>
      <w:r w:rsidRPr="008843C9">
        <w:rPr>
          <w:color w:val="202429"/>
          <w:lang w:eastAsia="en-US"/>
        </w:rPr>
        <w:t xml:space="preserve">IPR      </w:t>
      </w:r>
      <w:r w:rsidRPr="008843C9">
        <w:rPr>
          <w:color w:val="202429"/>
          <w:spacing w:val="17"/>
          <w:lang w:eastAsia="en-US"/>
        </w:rPr>
        <w:t xml:space="preserve"> </w:t>
      </w:r>
      <w:r w:rsidRPr="008843C9">
        <w:rPr>
          <w:color w:val="202429"/>
          <w:lang w:eastAsia="en-US"/>
        </w:rPr>
        <w:t xml:space="preserve">BOOKS: [сайт].      </w:t>
      </w:r>
      <w:r w:rsidRPr="008843C9">
        <w:rPr>
          <w:color w:val="202429"/>
          <w:spacing w:val="23"/>
          <w:lang w:eastAsia="en-US"/>
        </w:rPr>
        <w:t xml:space="preserve"> </w:t>
      </w:r>
      <w:r w:rsidRPr="008843C9">
        <w:rPr>
          <w:color w:val="202429"/>
          <w:lang w:eastAsia="en-US"/>
        </w:rPr>
        <w:t xml:space="preserve">—      </w:t>
      </w:r>
      <w:r w:rsidRPr="008843C9">
        <w:rPr>
          <w:color w:val="202429"/>
          <w:spacing w:val="21"/>
          <w:lang w:eastAsia="en-US"/>
        </w:rPr>
        <w:t xml:space="preserve"> </w:t>
      </w:r>
      <w:r w:rsidRPr="008843C9">
        <w:rPr>
          <w:color w:val="202429"/>
          <w:lang w:eastAsia="en-US"/>
        </w:rPr>
        <w:t>URL:</w:t>
      </w:r>
    </w:p>
    <w:p w:rsidR="00065A1E" w:rsidRPr="002872A2" w:rsidRDefault="00065A1E" w:rsidP="00B61904">
      <w:pPr>
        <w:jc w:val="center"/>
      </w:pPr>
      <w:hyperlink r:id="rId39">
        <w:r w:rsidRPr="008843C9">
          <w:rPr>
            <w:color w:val="0000FF"/>
            <w:u w:val="single" w:color="0000FF"/>
            <w:lang w:eastAsia="en-US"/>
          </w:rPr>
          <w:t>https://www.iprbookshop.ru/111027.html</w:t>
        </w:r>
      </w:hyperlink>
    </w:p>
    <w:p w:rsidR="00065A1E" w:rsidRDefault="00065A1E">
      <w:pPr>
        <w:spacing w:after="160" w:line="259" w:lineRule="auto"/>
        <w:rPr>
          <w:b/>
          <w:bCs/>
        </w:rPr>
      </w:pPr>
      <w:r>
        <w:rPr>
          <w:b/>
          <w:bCs/>
        </w:rPr>
        <w:br w:type="page"/>
      </w:r>
    </w:p>
    <w:p w:rsidR="00065A1E" w:rsidRPr="002872A2" w:rsidRDefault="00065A1E" w:rsidP="002872A2">
      <w:pPr>
        <w:keepNext/>
        <w:spacing w:before="240" w:after="60"/>
        <w:jc w:val="center"/>
        <w:outlineLvl w:val="3"/>
        <w:rPr>
          <w:b/>
          <w:bCs/>
        </w:rPr>
      </w:pPr>
      <w:r w:rsidRPr="002872A2">
        <w:rPr>
          <w:b/>
          <w:bCs/>
        </w:rPr>
        <w:t>Частное профессиональное образовательное учреждение</w:t>
      </w:r>
    </w:p>
    <w:p w:rsidR="00065A1E" w:rsidRPr="002872A2" w:rsidRDefault="00065A1E" w:rsidP="002872A2">
      <w:pPr>
        <w:widowControl w:val="0"/>
        <w:suppressAutoHyphens/>
        <w:autoSpaceDE w:val="0"/>
        <w:autoSpaceDN w:val="0"/>
        <w:adjustRightInd w:val="0"/>
        <w:jc w:val="center"/>
        <w:rPr>
          <w:b/>
          <w:caps/>
        </w:rPr>
      </w:pPr>
      <w:r w:rsidRPr="002872A2">
        <w:rPr>
          <w:b/>
          <w:caps/>
        </w:rPr>
        <w:t>«Северо-Кавказский колледж инновационных технологий»</w:t>
      </w:r>
    </w:p>
    <w:p w:rsidR="00065A1E" w:rsidRPr="002872A2" w:rsidRDefault="00065A1E" w:rsidP="002872A2">
      <w:pPr>
        <w:widowControl w:val="0"/>
        <w:suppressAutoHyphens/>
        <w:autoSpaceDE w:val="0"/>
        <w:autoSpaceDN w:val="0"/>
        <w:adjustRightInd w:val="0"/>
        <w:jc w:val="center"/>
        <w:rPr>
          <w:caps/>
        </w:rPr>
      </w:pPr>
    </w:p>
    <w:p w:rsidR="00065A1E" w:rsidRPr="002872A2" w:rsidRDefault="00065A1E" w:rsidP="002872A2">
      <w:pPr>
        <w:widowControl w:val="0"/>
        <w:suppressAutoHyphens/>
        <w:autoSpaceDE w:val="0"/>
        <w:autoSpaceDN w:val="0"/>
        <w:adjustRightInd w:val="0"/>
        <w:jc w:val="center"/>
        <w:rPr>
          <w:caps/>
        </w:rPr>
      </w:pPr>
    </w:p>
    <w:tbl>
      <w:tblPr>
        <w:tblW w:w="0" w:type="auto"/>
        <w:tblLook w:val="00A0"/>
      </w:tblPr>
      <w:tblGrid>
        <w:gridCol w:w="2863"/>
        <w:gridCol w:w="3817"/>
        <w:gridCol w:w="2891"/>
      </w:tblGrid>
      <w:tr w:rsidR="00065A1E" w:rsidRPr="002872A2" w:rsidTr="007B0380">
        <w:tc>
          <w:tcPr>
            <w:tcW w:w="3256" w:type="dxa"/>
          </w:tcPr>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2872A2">
              <w:rPr>
                <w:b/>
              </w:rPr>
              <w:t xml:space="preserve">Рассмотрен и утвержден на заседании Педагогического совета протокол </w:t>
            </w:r>
            <w:r>
              <w:rPr>
                <w:b/>
              </w:rPr>
              <w:t>№ 04</w:t>
            </w:r>
          </w:p>
          <w:p w:rsidR="00065A1E" w:rsidRPr="007B0380"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7B0380">
              <w:rPr>
                <w:b/>
              </w:rPr>
              <w:t>от «</w:t>
            </w:r>
            <w:r>
              <w:rPr>
                <w:b/>
              </w:rPr>
              <w:t>14</w:t>
            </w:r>
            <w:r w:rsidRPr="007B0380">
              <w:rPr>
                <w:b/>
              </w:rPr>
              <w:t xml:space="preserve">» </w:t>
            </w:r>
            <w:r>
              <w:rPr>
                <w:b/>
              </w:rPr>
              <w:t>мая</w:t>
            </w:r>
            <w:r w:rsidRPr="007B0380">
              <w:rPr>
                <w:b/>
              </w:rPr>
              <w:t xml:space="preserve"> 202</w:t>
            </w:r>
            <w:r>
              <w:rPr>
                <w:b/>
              </w:rPr>
              <w:t>4</w:t>
            </w:r>
            <w:r w:rsidRPr="007B0380">
              <w:rPr>
                <w:b/>
              </w:rPr>
              <w:t xml:space="preserve"> г.</w:t>
            </w:r>
          </w:p>
        </w:tc>
        <w:tc>
          <w:tcPr>
            <w:tcW w:w="2693" w:type="dxa"/>
          </w:tcPr>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Pr>
                <w:rFonts w:ascii="Calibri" w:hAnsi="Calibri"/>
                <w:sz w:val="22"/>
                <w:szCs w:val="22"/>
                <w:lang w:eastAsia="en-US"/>
              </w:rPr>
              <w:object w:dxaOrig="4216" w:dyaOrig="1905">
                <v:shape id="_x0000_i1032" type="#_x0000_t75" style="width:179pt;height:81pt" o:ole="">
                  <v:imagedata r:id="rId7" o:title=""/>
                </v:shape>
                <o:OLEObject Type="Embed" ProgID="Paint.Picture" ShapeID="_x0000_i1032" DrawAspect="Content" ObjectID="_1788539349" r:id="rId40"/>
              </w:object>
            </w:r>
          </w:p>
        </w:tc>
        <w:tc>
          <w:tcPr>
            <w:tcW w:w="3396" w:type="dxa"/>
          </w:tcPr>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2872A2">
              <w:rPr>
                <w:b/>
              </w:rPr>
              <w:t>УТВЕРЖДАЮ</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2872A2">
              <w:rPr>
                <w:b/>
              </w:rPr>
              <w:t>Директор ЧПОУ «СККИТ»</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2872A2">
              <w:rPr>
                <w:b/>
              </w:rPr>
              <w:t>А.В. Жукова</w:t>
            </w:r>
          </w:p>
          <w:p w:rsidR="00065A1E" w:rsidRPr="007B0380"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7B0380">
              <w:rPr>
                <w:b/>
              </w:rPr>
              <w:t>«</w:t>
            </w:r>
            <w:r>
              <w:rPr>
                <w:b/>
              </w:rPr>
              <w:t>15</w:t>
            </w:r>
            <w:r w:rsidRPr="007B0380">
              <w:rPr>
                <w:b/>
              </w:rPr>
              <w:t xml:space="preserve">» </w:t>
            </w:r>
            <w:r>
              <w:rPr>
                <w:b/>
              </w:rPr>
              <w:t>мая</w:t>
            </w:r>
            <w:r w:rsidRPr="007B0380">
              <w:rPr>
                <w:b/>
              </w:rPr>
              <w:t xml:space="preserve"> 202</w:t>
            </w:r>
            <w:r>
              <w:rPr>
                <w:b/>
              </w:rPr>
              <w:t>4</w:t>
            </w:r>
            <w:r w:rsidRPr="007B0380">
              <w:rPr>
                <w:b/>
              </w:rPr>
              <w:t xml:space="preserve"> г.</w:t>
            </w:r>
          </w:p>
        </w:tc>
      </w:tr>
    </w:tbl>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2872A2" w:rsidRDefault="00065A1E" w:rsidP="002872A2">
      <w:pPr>
        <w:shd w:val="clear" w:color="auto" w:fill="FFFFFF"/>
        <w:spacing w:before="100" w:beforeAutospacing="1" w:after="100" w:afterAutospacing="1"/>
        <w:jc w:val="center"/>
        <w:rPr>
          <w:b/>
          <w:color w:val="000000"/>
        </w:rPr>
      </w:pPr>
      <w:r w:rsidRPr="002872A2">
        <w:rPr>
          <w:b/>
          <w:bCs/>
          <w:color w:val="000000"/>
        </w:rPr>
        <w:t>ФОНД ОЦЕНОЧНЫХ СРЕДСТВ</w:t>
      </w:r>
    </w:p>
    <w:p w:rsidR="00065A1E" w:rsidRPr="002872A2" w:rsidRDefault="00065A1E" w:rsidP="002872A2">
      <w:pPr>
        <w:shd w:val="clear" w:color="auto" w:fill="FFFFFF"/>
        <w:spacing w:before="100" w:beforeAutospacing="1" w:after="100" w:afterAutospacing="1"/>
        <w:jc w:val="center"/>
        <w:rPr>
          <w:b/>
          <w:color w:val="000000"/>
        </w:rPr>
      </w:pPr>
      <w:r>
        <w:rPr>
          <w:b/>
          <w:bCs/>
          <w:color w:val="000000"/>
        </w:rPr>
        <w:t xml:space="preserve">РАБОЧЕЙ ПРОГРАММЫ ОБЩЕОБРАЗОВАТЕЛЬНОЙ </w:t>
      </w:r>
      <w:r w:rsidRPr="002872A2">
        <w:rPr>
          <w:b/>
          <w:bCs/>
          <w:color w:val="000000"/>
        </w:rPr>
        <w:t>ДИСЦИПЛИНЫ</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65A1E" w:rsidRPr="002872A2" w:rsidRDefault="00065A1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065A1E" w:rsidRPr="00126A36" w:rsidRDefault="00065A1E" w:rsidP="00C1544F">
      <w:pPr>
        <w:widowControl w:val="0"/>
        <w:suppressAutoHyphens/>
        <w:jc w:val="center"/>
        <w:rPr>
          <w:b/>
          <w:bCs/>
          <w:kern w:val="1"/>
        </w:rPr>
      </w:pPr>
      <w:bookmarkStart w:id="6" w:name="_Hlk69742104"/>
      <w:r w:rsidRPr="00126A36">
        <w:rPr>
          <w:b/>
          <w:bCs/>
          <w:kern w:val="1"/>
        </w:rPr>
        <w:t>38.02.01 ЭКОНОМИКА И БУХГАЛТЕРСКИЙ УЧЕТ</w:t>
      </w:r>
    </w:p>
    <w:p w:rsidR="00065A1E" w:rsidRPr="00126A36" w:rsidRDefault="00065A1E" w:rsidP="00C1544F">
      <w:pPr>
        <w:widowControl w:val="0"/>
        <w:suppressAutoHyphens/>
        <w:jc w:val="center"/>
        <w:rPr>
          <w:b/>
          <w:bCs/>
          <w:kern w:val="1"/>
        </w:rPr>
      </w:pPr>
      <w:r w:rsidRPr="00126A36">
        <w:rPr>
          <w:b/>
          <w:bCs/>
          <w:kern w:val="1"/>
        </w:rPr>
        <w:t xml:space="preserve"> (ПО ОТРАСЛЯМ)</w:t>
      </w:r>
    </w:p>
    <w:p w:rsidR="00065A1E" w:rsidRPr="00126A36" w:rsidRDefault="00065A1E" w:rsidP="00C1544F">
      <w:pPr>
        <w:widowControl w:val="0"/>
        <w:suppressAutoHyphens/>
        <w:jc w:val="center"/>
        <w:rPr>
          <w:b/>
          <w:bCs/>
          <w:kern w:val="1"/>
        </w:rPr>
      </w:pPr>
    </w:p>
    <w:p w:rsidR="00065A1E" w:rsidRPr="00126A36" w:rsidRDefault="00065A1E" w:rsidP="00C1544F">
      <w:pPr>
        <w:widowControl w:val="0"/>
        <w:suppressAutoHyphens/>
        <w:jc w:val="center"/>
        <w:rPr>
          <w:b/>
          <w:bCs/>
          <w:kern w:val="1"/>
        </w:rPr>
      </w:pPr>
      <w:r>
        <w:rPr>
          <w:b/>
          <w:bCs/>
          <w:kern w:val="1"/>
        </w:rPr>
        <w:t>БУХГАЛТЕР</w:t>
      </w: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widowControl w:val="0"/>
        <w:suppressAutoHyphens/>
        <w:autoSpaceDN w:val="0"/>
        <w:ind w:left="15"/>
        <w:jc w:val="center"/>
        <w:rPr>
          <w:b/>
          <w:kern w:val="3"/>
          <w:lang w:eastAsia="ja-JP" w:bidi="fa-IR"/>
        </w:rPr>
      </w:pPr>
    </w:p>
    <w:p w:rsidR="00065A1E" w:rsidRPr="002872A2" w:rsidRDefault="00065A1E" w:rsidP="002872A2">
      <w:pPr>
        <w:suppressAutoHyphens/>
        <w:jc w:val="both"/>
      </w:pPr>
      <w:bookmarkStart w:id="7" w:name="_Hlk69736000"/>
    </w:p>
    <w:p w:rsidR="00065A1E" w:rsidRPr="002872A2" w:rsidRDefault="00065A1E" w:rsidP="002872A2">
      <w:pPr>
        <w:suppressAutoHyphens/>
        <w:jc w:val="both"/>
      </w:pPr>
    </w:p>
    <w:p w:rsidR="00065A1E" w:rsidRPr="002872A2" w:rsidRDefault="00065A1E" w:rsidP="002872A2">
      <w:pPr>
        <w:suppressAutoHyphens/>
        <w:jc w:val="both"/>
      </w:pPr>
    </w:p>
    <w:bookmarkEnd w:id="6"/>
    <w:bookmarkEnd w:id="7"/>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sidRPr="002872A2">
        <w:rPr>
          <w:b/>
        </w:rPr>
        <w:t>202</w:t>
      </w:r>
      <w:r>
        <w:rPr>
          <w:b/>
        </w:rPr>
        <w:t>4</w:t>
      </w:r>
      <w:r w:rsidRPr="002872A2">
        <w:rPr>
          <w:bCs/>
        </w:rPr>
        <w:t xml:space="preserve"> г.</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Arial Unicode MS"/>
          <w:b/>
          <w:bCs/>
          <w:color w:val="000000"/>
          <w:spacing w:val="-1"/>
        </w:rPr>
      </w:pPr>
      <w:r>
        <w:rPr>
          <w:b/>
          <w:bCs/>
          <w:caps/>
        </w:rPr>
        <w:br w:type="page"/>
      </w:r>
      <w:r w:rsidRPr="002872A2">
        <w:rPr>
          <w:b/>
          <w:bCs/>
          <w:caps/>
        </w:rPr>
        <w:t>Требования к результатам освоения дисциплины</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ab/>
      </w:r>
      <w:bookmarkStart w:id="8" w:name="_Hlk69821733"/>
      <w:r w:rsidRPr="002872A2">
        <w:rPr>
          <w:bCs/>
          <w:color w:val="000000"/>
        </w:rPr>
        <w:t xml:space="preserve">В рамках программы </w:t>
      </w:r>
      <w:r>
        <w:rPr>
          <w:bCs/>
          <w:color w:val="000000"/>
        </w:rPr>
        <w:t>общеобразовательной</w:t>
      </w:r>
      <w:r w:rsidRPr="002872A2">
        <w:rPr>
          <w:bCs/>
          <w:color w:val="000000"/>
        </w:rPr>
        <w:t xml:space="preserve"> дисциплины устанавливаются требования к результатам освоения обучающимися программы</w:t>
      </w:r>
      <w:bookmarkEnd w:id="8"/>
      <w:r w:rsidRPr="002872A2">
        <w:t>:</w:t>
      </w:r>
    </w:p>
    <w:p w:rsidR="00065A1E" w:rsidRPr="00696E33" w:rsidRDefault="00065A1E" w:rsidP="00696E33">
      <w:pPr>
        <w:widowControl w:val="0"/>
        <w:autoSpaceDE w:val="0"/>
        <w:autoSpaceDN w:val="0"/>
        <w:adjustRightInd w:val="0"/>
        <w:ind w:firstLine="540"/>
        <w:jc w:val="both"/>
      </w:pPr>
      <w:r w:rsidRPr="00696E33">
        <w:rPr>
          <w:b/>
        </w:rPr>
        <w:t>Личностные результаты</w:t>
      </w:r>
      <w:r w:rsidRPr="00696E33">
        <w:t xml:space="preserve"> освоения образовательной программы:</w:t>
      </w:r>
    </w:p>
    <w:p w:rsidR="00065A1E" w:rsidRPr="00696E33" w:rsidRDefault="00065A1E" w:rsidP="00696E33">
      <w:pPr>
        <w:widowControl w:val="0"/>
        <w:autoSpaceDE w:val="0"/>
        <w:autoSpaceDN w:val="0"/>
        <w:adjustRightInd w:val="0"/>
        <w:ind w:firstLine="539"/>
        <w:jc w:val="both"/>
      </w:pPr>
      <w:bookmarkStart w:id="9" w:name="_Hlk132378286"/>
      <w:r w:rsidRPr="00696E33">
        <w:t>гражданского воспитания:</w:t>
      </w:r>
    </w:p>
    <w:p w:rsidR="00065A1E" w:rsidRPr="00696E33" w:rsidRDefault="00065A1E" w:rsidP="00696E33">
      <w:pPr>
        <w:widowControl w:val="0"/>
        <w:autoSpaceDE w:val="0"/>
        <w:autoSpaceDN w:val="0"/>
        <w:adjustRightInd w:val="0"/>
        <w:ind w:firstLine="539"/>
        <w:jc w:val="both"/>
      </w:pPr>
      <w:r w:rsidRPr="00696E33">
        <w:t>сформированность гражданской позиции обучающегося как активного и ответственного члена российского общества;</w:t>
      </w:r>
    </w:p>
    <w:p w:rsidR="00065A1E" w:rsidRPr="00696E33" w:rsidRDefault="00065A1E" w:rsidP="00696E33">
      <w:pPr>
        <w:widowControl w:val="0"/>
        <w:autoSpaceDE w:val="0"/>
        <w:autoSpaceDN w:val="0"/>
        <w:adjustRightInd w:val="0"/>
        <w:ind w:firstLine="539"/>
        <w:jc w:val="both"/>
      </w:pPr>
      <w:r w:rsidRPr="00696E33">
        <w:t>осознание своих конституционных прав и обязанностей, уважение закона и правопорядка;</w:t>
      </w:r>
    </w:p>
    <w:p w:rsidR="00065A1E" w:rsidRPr="00696E33" w:rsidRDefault="00065A1E" w:rsidP="00696E33">
      <w:pPr>
        <w:widowControl w:val="0"/>
        <w:autoSpaceDE w:val="0"/>
        <w:autoSpaceDN w:val="0"/>
        <w:adjustRightInd w:val="0"/>
        <w:ind w:firstLine="539"/>
        <w:jc w:val="both"/>
      </w:pPr>
      <w:r w:rsidRPr="00696E33">
        <w:t>принятие традиционных национальных, общечеловеческих гуманистических и демократических ценностей;</w:t>
      </w:r>
    </w:p>
    <w:p w:rsidR="00065A1E" w:rsidRPr="00696E33" w:rsidRDefault="00065A1E" w:rsidP="00696E33">
      <w:pPr>
        <w:widowControl w:val="0"/>
        <w:autoSpaceDE w:val="0"/>
        <w:autoSpaceDN w:val="0"/>
        <w:adjustRightInd w:val="0"/>
        <w:ind w:firstLine="539"/>
        <w:jc w:val="both"/>
      </w:pPr>
      <w:r w:rsidRPr="00696E3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65A1E" w:rsidRPr="00696E33" w:rsidRDefault="00065A1E" w:rsidP="00696E33">
      <w:pPr>
        <w:widowControl w:val="0"/>
        <w:autoSpaceDE w:val="0"/>
        <w:autoSpaceDN w:val="0"/>
        <w:adjustRightInd w:val="0"/>
        <w:ind w:firstLine="539"/>
        <w:jc w:val="both"/>
      </w:pPr>
      <w:r w:rsidRPr="00696E33">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065A1E" w:rsidRPr="00696E33" w:rsidRDefault="00065A1E" w:rsidP="00696E33">
      <w:pPr>
        <w:widowControl w:val="0"/>
        <w:autoSpaceDE w:val="0"/>
        <w:autoSpaceDN w:val="0"/>
        <w:adjustRightInd w:val="0"/>
        <w:ind w:firstLine="539"/>
        <w:jc w:val="both"/>
      </w:pPr>
      <w:r w:rsidRPr="00696E33">
        <w:t>умение взаимодействовать с социальными институтами в соответствии с их функциями и назначением;</w:t>
      </w:r>
    </w:p>
    <w:p w:rsidR="00065A1E" w:rsidRPr="00696E33" w:rsidRDefault="00065A1E" w:rsidP="00696E33">
      <w:pPr>
        <w:widowControl w:val="0"/>
        <w:autoSpaceDE w:val="0"/>
        <w:autoSpaceDN w:val="0"/>
        <w:adjustRightInd w:val="0"/>
        <w:ind w:firstLine="539"/>
        <w:jc w:val="both"/>
      </w:pPr>
      <w:r w:rsidRPr="00696E33">
        <w:t>готовность к гуманитарной и волонтерской деятельности;</w:t>
      </w:r>
    </w:p>
    <w:p w:rsidR="00065A1E" w:rsidRPr="00696E33" w:rsidRDefault="00065A1E" w:rsidP="00696E33">
      <w:pPr>
        <w:widowControl w:val="0"/>
        <w:autoSpaceDE w:val="0"/>
        <w:autoSpaceDN w:val="0"/>
        <w:adjustRightInd w:val="0"/>
        <w:ind w:firstLine="539"/>
        <w:jc w:val="both"/>
      </w:pPr>
      <w:r w:rsidRPr="00696E33">
        <w:t>патриотического воспитания:</w:t>
      </w:r>
    </w:p>
    <w:p w:rsidR="00065A1E" w:rsidRPr="00696E33" w:rsidRDefault="00065A1E" w:rsidP="00696E33">
      <w:pPr>
        <w:widowControl w:val="0"/>
        <w:autoSpaceDE w:val="0"/>
        <w:autoSpaceDN w:val="0"/>
        <w:adjustRightInd w:val="0"/>
        <w:ind w:firstLine="539"/>
        <w:jc w:val="both"/>
      </w:pPr>
      <w:r w:rsidRPr="00696E3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65A1E" w:rsidRPr="00696E33" w:rsidRDefault="00065A1E" w:rsidP="00696E33">
      <w:pPr>
        <w:widowControl w:val="0"/>
        <w:autoSpaceDE w:val="0"/>
        <w:autoSpaceDN w:val="0"/>
        <w:adjustRightInd w:val="0"/>
        <w:ind w:firstLine="539"/>
        <w:jc w:val="both"/>
      </w:pPr>
      <w:r w:rsidRPr="00696E3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65A1E" w:rsidRPr="00696E33" w:rsidRDefault="00065A1E" w:rsidP="00696E33">
      <w:pPr>
        <w:widowControl w:val="0"/>
        <w:autoSpaceDE w:val="0"/>
        <w:autoSpaceDN w:val="0"/>
        <w:adjustRightInd w:val="0"/>
        <w:ind w:firstLine="539"/>
        <w:jc w:val="both"/>
      </w:pPr>
      <w:r w:rsidRPr="00696E33">
        <w:t>идейная убежденность, готовность к служению и защите Отечества, ответственность за его судьбу;</w:t>
      </w:r>
    </w:p>
    <w:p w:rsidR="00065A1E" w:rsidRPr="00696E33" w:rsidRDefault="00065A1E" w:rsidP="00696E33">
      <w:pPr>
        <w:widowControl w:val="0"/>
        <w:autoSpaceDE w:val="0"/>
        <w:autoSpaceDN w:val="0"/>
        <w:adjustRightInd w:val="0"/>
        <w:ind w:firstLine="539"/>
        <w:jc w:val="both"/>
      </w:pPr>
      <w:r w:rsidRPr="00696E33">
        <w:t>духовно-нравственного воспитания:</w:t>
      </w:r>
    </w:p>
    <w:p w:rsidR="00065A1E" w:rsidRPr="00696E33" w:rsidRDefault="00065A1E" w:rsidP="00696E33">
      <w:pPr>
        <w:widowControl w:val="0"/>
        <w:autoSpaceDE w:val="0"/>
        <w:autoSpaceDN w:val="0"/>
        <w:adjustRightInd w:val="0"/>
        <w:ind w:firstLine="539"/>
        <w:jc w:val="both"/>
      </w:pPr>
      <w:r w:rsidRPr="00696E33">
        <w:t>осознание духовных ценностей российского народа;</w:t>
      </w:r>
    </w:p>
    <w:p w:rsidR="00065A1E" w:rsidRPr="00696E33" w:rsidRDefault="00065A1E" w:rsidP="00696E33">
      <w:pPr>
        <w:widowControl w:val="0"/>
        <w:autoSpaceDE w:val="0"/>
        <w:autoSpaceDN w:val="0"/>
        <w:adjustRightInd w:val="0"/>
        <w:ind w:firstLine="539"/>
        <w:jc w:val="both"/>
      </w:pPr>
      <w:r w:rsidRPr="00696E33">
        <w:t>сформированность нравственного сознания, этического поведения;</w:t>
      </w:r>
    </w:p>
    <w:p w:rsidR="00065A1E" w:rsidRPr="00696E33" w:rsidRDefault="00065A1E" w:rsidP="00696E33">
      <w:pPr>
        <w:widowControl w:val="0"/>
        <w:autoSpaceDE w:val="0"/>
        <w:autoSpaceDN w:val="0"/>
        <w:adjustRightInd w:val="0"/>
        <w:ind w:firstLine="539"/>
        <w:jc w:val="both"/>
      </w:pPr>
      <w:r w:rsidRPr="00696E33">
        <w:t>способность оценивать ситуацию и принимать осознанные решения, ориентируясь на морально-нравственные нормы и ценности;</w:t>
      </w:r>
    </w:p>
    <w:p w:rsidR="00065A1E" w:rsidRPr="00696E33" w:rsidRDefault="00065A1E" w:rsidP="00696E33">
      <w:pPr>
        <w:widowControl w:val="0"/>
        <w:autoSpaceDE w:val="0"/>
        <w:autoSpaceDN w:val="0"/>
        <w:adjustRightInd w:val="0"/>
        <w:ind w:firstLine="539"/>
        <w:jc w:val="both"/>
      </w:pPr>
      <w:r w:rsidRPr="00696E33">
        <w:t>осознание личного вклада в построение устойчивого будущего;</w:t>
      </w:r>
    </w:p>
    <w:p w:rsidR="00065A1E" w:rsidRPr="00696E33" w:rsidRDefault="00065A1E" w:rsidP="00696E33">
      <w:pPr>
        <w:widowControl w:val="0"/>
        <w:autoSpaceDE w:val="0"/>
        <w:autoSpaceDN w:val="0"/>
        <w:adjustRightInd w:val="0"/>
        <w:ind w:firstLine="539"/>
        <w:jc w:val="both"/>
      </w:pPr>
      <w:r w:rsidRPr="00696E33">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65A1E" w:rsidRPr="00696E33" w:rsidRDefault="00065A1E" w:rsidP="00696E33">
      <w:pPr>
        <w:widowControl w:val="0"/>
        <w:autoSpaceDE w:val="0"/>
        <w:autoSpaceDN w:val="0"/>
        <w:adjustRightInd w:val="0"/>
        <w:ind w:firstLine="539"/>
        <w:jc w:val="both"/>
      </w:pPr>
      <w:r w:rsidRPr="00696E33">
        <w:t>эстетического воспитания:</w:t>
      </w:r>
    </w:p>
    <w:p w:rsidR="00065A1E" w:rsidRPr="00696E33" w:rsidRDefault="00065A1E" w:rsidP="00696E33">
      <w:pPr>
        <w:widowControl w:val="0"/>
        <w:autoSpaceDE w:val="0"/>
        <w:autoSpaceDN w:val="0"/>
        <w:adjustRightInd w:val="0"/>
        <w:ind w:firstLine="539"/>
        <w:jc w:val="both"/>
      </w:pPr>
      <w:r w:rsidRPr="00696E33">
        <w:t>эстетическое отношение к миру, включая эстетику быта, научного и технического творчества, спорта, труда и общественных отношений;</w:t>
      </w:r>
    </w:p>
    <w:p w:rsidR="00065A1E" w:rsidRPr="00696E33" w:rsidRDefault="00065A1E" w:rsidP="00696E33">
      <w:pPr>
        <w:widowControl w:val="0"/>
        <w:autoSpaceDE w:val="0"/>
        <w:autoSpaceDN w:val="0"/>
        <w:adjustRightInd w:val="0"/>
        <w:ind w:firstLine="539"/>
        <w:jc w:val="both"/>
      </w:pPr>
      <w:r w:rsidRPr="00696E3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65A1E" w:rsidRPr="00696E33" w:rsidRDefault="00065A1E" w:rsidP="00696E33">
      <w:pPr>
        <w:widowControl w:val="0"/>
        <w:autoSpaceDE w:val="0"/>
        <w:autoSpaceDN w:val="0"/>
        <w:adjustRightInd w:val="0"/>
        <w:ind w:firstLine="539"/>
        <w:jc w:val="both"/>
      </w:pPr>
      <w:r w:rsidRPr="00696E33">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65A1E" w:rsidRPr="00696E33" w:rsidRDefault="00065A1E" w:rsidP="00696E33">
      <w:pPr>
        <w:widowControl w:val="0"/>
        <w:autoSpaceDE w:val="0"/>
        <w:autoSpaceDN w:val="0"/>
        <w:adjustRightInd w:val="0"/>
        <w:ind w:firstLine="539"/>
        <w:jc w:val="both"/>
      </w:pPr>
      <w:r w:rsidRPr="00696E33">
        <w:t>готовность к самовыражению в разных видах искусства, стремление проявлять качества творческой личности;</w:t>
      </w:r>
    </w:p>
    <w:p w:rsidR="00065A1E" w:rsidRPr="00696E33" w:rsidRDefault="00065A1E" w:rsidP="00696E33">
      <w:pPr>
        <w:widowControl w:val="0"/>
        <w:autoSpaceDE w:val="0"/>
        <w:autoSpaceDN w:val="0"/>
        <w:adjustRightInd w:val="0"/>
        <w:ind w:firstLine="539"/>
        <w:jc w:val="both"/>
      </w:pPr>
      <w:r w:rsidRPr="00696E33">
        <w:t>физического воспитания:</w:t>
      </w:r>
    </w:p>
    <w:p w:rsidR="00065A1E" w:rsidRPr="00696E33" w:rsidRDefault="00065A1E" w:rsidP="00696E33">
      <w:pPr>
        <w:widowControl w:val="0"/>
        <w:autoSpaceDE w:val="0"/>
        <w:autoSpaceDN w:val="0"/>
        <w:adjustRightInd w:val="0"/>
        <w:ind w:firstLine="539"/>
        <w:jc w:val="both"/>
      </w:pPr>
      <w:r w:rsidRPr="00696E33">
        <w:t>сформированность здорового и безопасного образа жизни, ответственного отношения к своему здоровью;</w:t>
      </w:r>
    </w:p>
    <w:p w:rsidR="00065A1E" w:rsidRPr="00696E33" w:rsidRDefault="00065A1E" w:rsidP="00696E33">
      <w:pPr>
        <w:widowControl w:val="0"/>
        <w:autoSpaceDE w:val="0"/>
        <w:autoSpaceDN w:val="0"/>
        <w:adjustRightInd w:val="0"/>
        <w:ind w:firstLine="539"/>
        <w:jc w:val="both"/>
      </w:pPr>
      <w:r w:rsidRPr="00696E33">
        <w:t>потребность в физическом совершенствовании, занятиях спортивно-оздоровительной деятельностью;</w:t>
      </w:r>
    </w:p>
    <w:p w:rsidR="00065A1E" w:rsidRPr="00696E33" w:rsidRDefault="00065A1E" w:rsidP="00696E33">
      <w:pPr>
        <w:widowControl w:val="0"/>
        <w:autoSpaceDE w:val="0"/>
        <w:autoSpaceDN w:val="0"/>
        <w:adjustRightInd w:val="0"/>
        <w:ind w:firstLine="539"/>
        <w:jc w:val="both"/>
      </w:pPr>
      <w:r w:rsidRPr="00696E33">
        <w:t>активное неприятие вредных привычек и иных форм причинения вреда физическому и психическому здоровью;</w:t>
      </w:r>
    </w:p>
    <w:p w:rsidR="00065A1E" w:rsidRPr="00696E33" w:rsidRDefault="00065A1E" w:rsidP="00696E33">
      <w:pPr>
        <w:widowControl w:val="0"/>
        <w:autoSpaceDE w:val="0"/>
        <w:autoSpaceDN w:val="0"/>
        <w:adjustRightInd w:val="0"/>
        <w:ind w:firstLine="539"/>
        <w:jc w:val="both"/>
      </w:pPr>
      <w:r w:rsidRPr="00696E33">
        <w:t>трудового воспитания:</w:t>
      </w:r>
    </w:p>
    <w:p w:rsidR="00065A1E" w:rsidRPr="00696E33" w:rsidRDefault="00065A1E" w:rsidP="00696E33">
      <w:pPr>
        <w:widowControl w:val="0"/>
        <w:autoSpaceDE w:val="0"/>
        <w:autoSpaceDN w:val="0"/>
        <w:adjustRightInd w:val="0"/>
        <w:ind w:firstLine="539"/>
        <w:jc w:val="both"/>
      </w:pPr>
      <w:r w:rsidRPr="00696E33">
        <w:t>готовность к труду, осознание ценности мастерства, трудолюбие;</w:t>
      </w:r>
    </w:p>
    <w:p w:rsidR="00065A1E" w:rsidRPr="00696E33" w:rsidRDefault="00065A1E" w:rsidP="00696E33">
      <w:pPr>
        <w:widowControl w:val="0"/>
        <w:autoSpaceDE w:val="0"/>
        <w:autoSpaceDN w:val="0"/>
        <w:adjustRightInd w:val="0"/>
        <w:ind w:firstLine="539"/>
        <w:jc w:val="both"/>
      </w:pPr>
      <w:r w:rsidRPr="00696E33">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65A1E" w:rsidRPr="00696E33" w:rsidRDefault="00065A1E" w:rsidP="00696E33">
      <w:pPr>
        <w:widowControl w:val="0"/>
        <w:autoSpaceDE w:val="0"/>
        <w:autoSpaceDN w:val="0"/>
        <w:adjustRightInd w:val="0"/>
        <w:ind w:firstLine="539"/>
        <w:jc w:val="both"/>
      </w:pPr>
      <w:r w:rsidRPr="00696E33">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65A1E" w:rsidRPr="00696E33" w:rsidRDefault="00065A1E" w:rsidP="00696E33">
      <w:pPr>
        <w:widowControl w:val="0"/>
        <w:autoSpaceDE w:val="0"/>
        <w:autoSpaceDN w:val="0"/>
        <w:adjustRightInd w:val="0"/>
        <w:ind w:firstLine="539"/>
        <w:jc w:val="both"/>
      </w:pPr>
      <w:r w:rsidRPr="00696E33">
        <w:t>готовность и способность к образованию и самообразованию на протяжении всей жизни;</w:t>
      </w:r>
    </w:p>
    <w:p w:rsidR="00065A1E" w:rsidRPr="00696E33" w:rsidRDefault="00065A1E" w:rsidP="00696E33">
      <w:pPr>
        <w:widowControl w:val="0"/>
        <w:autoSpaceDE w:val="0"/>
        <w:autoSpaceDN w:val="0"/>
        <w:adjustRightInd w:val="0"/>
        <w:ind w:firstLine="539"/>
        <w:jc w:val="both"/>
      </w:pPr>
      <w:r w:rsidRPr="00696E33">
        <w:t>экологического воспитания:</w:t>
      </w:r>
    </w:p>
    <w:p w:rsidR="00065A1E" w:rsidRPr="00696E33" w:rsidRDefault="00065A1E" w:rsidP="00696E33">
      <w:pPr>
        <w:widowControl w:val="0"/>
        <w:autoSpaceDE w:val="0"/>
        <w:autoSpaceDN w:val="0"/>
        <w:adjustRightInd w:val="0"/>
        <w:ind w:firstLine="539"/>
        <w:jc w:val="both"/>
      </w:pPr>
      <w:r w:rsidRPr="00696E3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65A1E" w:rsidRPr="00696E33" w:rsidRDefault="00065A1E" w:rsidP="00696E33">
      <w:pPr>
        <w:widowControl w:val="0"/>
        <w:autoSpaceDE w:val="0"/>
        <w:autoSpaceDN w:val="0"/>
        <w:adjustRightInd w:val="0"/>
        <w:ind w:firstLine="539"/>
        <w:jc w:val="both"/>
      </w:pPr>
      <w:r w:rsidRPr="00696E33">
        <w:t>планирование и осуществление действий в окружающей среде на основе знания целей устойчивого развития человечества;</w:t>
      </w:r>
    </w:p>
    <w:p w:rsidR="00065A1E" w:rsidRPr="00696E33" w:rsidRDefault="00065A1E" w:rsidP="00696E33">
      <w:pPr>
        <w:widowControl w:val="0"/>
        <w:autoSpaceDE w:val="0"/>
        <w:autoSpaceDN w:val="0"/>
        <w:adjustRightInd w:val="0"/>
        <w:ind w:firstLine="539"/>
        <w:jc w:val="both"/>
      </w:pPr>
      <w:r w:rsidRPr="00696E33">
        <w:t>активное неприятие действий, приносящих вред окружающей среде;</w:t>
      </w:r>
    </w:p>
    <w:p w:rsidR="00065A1E" w:rsidRPr="00696E33" w:rsidRDefault="00065A1E" w:rsidP="00696E33">
      <w:pPr>
        <w:widowControl w:val="0"/>
        <w:autoSpaceDE w:val="0"/>
        <w:autoSpaceDN w:val="0"/>
        <w:adjustRightInd w:val="0"/>
        <w:ind w:firstLine="539"/>
        <w:jc w:val="both"/>
      </w:pPr>
      <w:r w:rsidRPr="00696E33">
        <w:t>умение прогнозировать неблагоприятные экологические последствия предпринимаемых действий, предотвращать их;</w:t>
      </w:r>
    </w:p>
    <w:p w:rsidR="00065A1E" w:rsidRPr="00696E33" w:rsidRDefault="00065A1E" w:rsidP="00696E33">
      <w:pPr>
        <w:widowControl w:val="0"/>
        <w:autoSpaceDE w:val="0"/>
        <w:autoSpaceDN w:val="0"/>
        <w:adjustRightInd w:val="0"/>
        <w:ind w:firstLine="539"/>
        <w:jc w:val="both"/>
      </w:pPr>
      <w:r w:rsidRPr="00696E33">
        <w:t>расширение опыта деятельности экологической направленности;</w:t>
      </w:r>
    </w:p>
    <w:p w:rsidR="00065A1E" w:rsidRPr="00696E33" w:rsidRDefault="00065A1E" w:rsidP="00696E33">
      <w:pPr>
        <w:widowControl w:val="0"/>
        <w:autoSpaceDE w:val="0"/>
        <w:autoSpaceDN w:val="0"/>
        <w:adjustRightInd w:val="0"/>
        <w:ind w:firstLine="539"/>
        <w:jc w:val="both"/>
      </w:pPr>
      <w:r w:rsidRPr="00696E33">
        <w:t>ценности научного познания:</w:t>
      </w:r>
    </w:p>
    <w:p w:rsidR="00065A1E" w:rsidRPr="00696E33" w:rsidRDefault="00065A1E" w:rsidP="00696E33">
      <w:pPr>
        <w:widowControl w:val="0"/>
        <w:autoSpaceDE w:val="0"/>
        <w:autoSpaceDN w:val="0"/>
        <w:adjustRightInd w:val="0"/>
        <w:ind w:firstLine="539"/>
        <w:jc w:val="both"/>
      </w:pPr>
      <w:r w:rsidRPr="00696E33">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65A1E" w:rsidRPr="00696E33" w:rsidRDefault="00065A1E" w:rsidP="00696E33">
      <w:pPr>
        <w:widowControl w:val="0"/>
        <w:autoSpaceDE w:val="0"/>
        <w:autoSpaceDN w:val="0"/>
        <w:adjustRightInd w:val="0"/>
        <w:ind w:firstLine="539"/>
        <w:jc w:val="both"/>
      </w:pPr>
      <w:r w:rsidRPr="00696E33">
        <w:t>совершенствование языковой и читательской культуры как средства взаимодействия между людьми и познания мира;</w:t>
      </w:r>
    </w:p>
    <w:p w:rsidR="00065A1E" w:rsidRPr="00696E33" w:rsidRDefault="00065A1E" w:rsidP="00696E33">
      <w:pPr>
        <w:widowControl w:val="0"/>
        <w:autoSpaceDE w:val="0"/>
        <w:autoSpaceDN w:val="0"/>
        <w:adjustRightInd w:val="0"/>
        <w:ind w:firstLine="539"/>
        <w:jc w:val="both"/>
      </w:pPr>
      <w:r w:rsidRPr="00696E33">
        <w:t>осознание ценности научной деятельности, готовность осуществлять проектную и исследовательскую деятельность индивидуально и в группе.</w:t>
      </w:r>
    </w:p>
    <w:p w:rsidR="00065A1E" w:rsidRPr="00696E33" w:rsidRDefault="00065A1E" w:rsidP="00696E33">
      <w:pPr>
        <w:widowControl w:val="0"/>
        <w:autoSpaceDE w:val="0"/>
        <w:autoSpaceDN w:val="0"/>
        <w:adjustRightInd w:val="0"/>
        <w:ind w:firstLine="540"/>
        <w:jc w:val="both"/>
      </w:pPr>
      <w:r w:rsidRPr="00696E33">
        <w:rPr>
          <w:b/>
        </w:rPr>
        <w:t>Метапредметные результаты</w:t>
      </w:r>
      <w:r w:rsidRPr="00696E33">
        <w:t xml:space="preserve"> освоения образовательной программы:</w:t>
      </w:r>
    </w:p>
    <w:p w:rsidR="00065A1E" w:rsidRPr="00696E33" w:rsidRDefault="00065A1E" w:rsidP="00696E33">
      <w:pPr>
        <w:widowControl w:val="0"/>
        <w:autoSpaceDE w:val="0"/>
        <w:autoSpaceDN w:val="0"/>
        <w:adjustRightInd w:val="0"/>
        <w:ind w:firstLine="540"/>
        <w:jc w:val="both"/>
      </w:pPr>
      <w:r w:rsidRPr="00696E33">
        <w:t>Овладение универсальными учебными познавательными действиями:</w:t>
      </w:r>
    </w:p>
    <w:p w:rsidR="00065A1E" w:rsidRPr="00696E33" w:rsidRDefault="00065A1E" w:rsidP="00696E33">
      <w:pPr>
        <w:widowControl w:val="0"/>
        <w:autoSpaceDE w:val="0"/>
        <w:autoSpaceDN w:val="0"/>
        <w:adjustRightInd w:val="0"/>
        <w:ind w:firstLine="540"/>
        <w:jc w:val="both"/>
      </w:pPr>
      <w:r w:rsidRPr="00696E33">
        <w:t>а) базовые логические действия:</w:t>
      </w:r>
    </w:p>
    <w:p w:rsidR="00065A1E" w:rsidRPr="00696E33" w:rsidRDefault="00065A1E" w:rsidP="00696E33">
      <w:pPr>
        <w:widowControl w:val="0"/>
        <w:autoSpaceDE w:val="0"/>
        <w:autoSpaceDN w:val="0"/>
        <w:adjustRightInd w:val="0"/>
        <w:ind w:firstLine="540"/>
        <w:jc w:val="both"/>
      </w:pPr>
      <w:r w:rsidRPr="00696E33">
        <w:t>самостоятельно формулировать и актуализировать проблему, рассматривать ее всесторонне;</w:t>
      </w:r>
    </w:p>
    <w:p w:rsidR="00065A1E" w:rsidRPr="00696E33" w:rsidRDefault="00065A1E" w:rsidP="00696E33">
      <w:pPr>
        <w:widowControl w:val="0"/>
        <w:autoSpaceDE w:val="0"/>
        <w:autoSpaceDN w:val="0"/>
        <w:adjustRightInd w:val="0"/>
        <w:ind w:firstLine="540"/>
        <w:jc w:val="both"/>
      </w:pPr>
      <w:r w:rsidRPr="00696E33">
        <w:t>устанавливать существенный признак или основания для сравнения, классификации и обобщения;</w:t>
      </w:r>
    </w:p>
    <w:p w:rsidR="00065A1E" w:rsidRPr="00696E33" w:rsidRDefault="00065A1E" w:rsidP="00696E33">
      <w:pPr>
        <w:widowControl w:val="0"/>
        <w:autoSpaceDE w:val="0"/>
        <w:autoSpaceDN w:val="0"/>
        <w:adjustRightInd w:val="0"/>
        <w:ind w:firstLine="540"/>
        <w:jc w:val="both"/>
      </w:pPr>
      <w:r w:rsidRPr="00696E33">
        <w:t>определять цели деятельности, задавать параметры и критерии их достижения;</w:t>
      </w:r>
    </w:p>
    <w:p w:rsidR="00065A1E" w:rsidRPr="00696E33" w:rsidRDefault="00065A1E" w:rsidP="00696E33">
      <w:pPr>
        <w:widowControl w:val="0"/>
        <w:autoSpaceDE w:val="0"/>
        <w:autoSpaceDN w:val="0"/>
        <w:adjustRightInd w:val="0"/>
        <w:ind w:firstLine="540"/>
        <w:jc w:val="both"/>
      </w:pPr>
      <w:r w:rsidRPr="00696E33">
        <w:t>выявлять закономерности и противоречия в рассматриваемых явлениях;</w:t>
      </w:r>
    </w:p>
    <w:p w:rsidR="00065A1E" w:rsidRPr="00696E33" w:rsidRDefault="00065A1E" w:rsidP="00696E33">
      <w:pPr>
        <w:widowControl w:val="0"/>
        <w:autoSpaceDE w:val="0"/>
        <w:autoSpaceDN w:val="0"/>
        <w:adjustRightInd w:val="0"/>
        <w:ind w:firstLine="540"/>
        <w:jc w:val="both"/>
      </w:pPr>
      <w:r w:rsidRPr="00696E33">
        <w:t>вносить коррективы в деятельность, оценивать соответствие результатов целям, оценивать риски последствий деятельности;</w:t>
      </w:r>
    </w:p>
    <w:p w:rsidR="00065A1E" w:rsidRPr="00696E33" w:rsidRDefault="00065A1E" w:rsidP="00696E33">
      <w:pPr>
        <w:widowControl w:val="0"/>
        <w:autoSpaceDE w:val="0"/>
        <w:autoSpaceDN w:val="0"/>
        <w:adjustRightInd w:val="0"/>
        <w:ind w:firstLine="540"/>
        <w:jc w:val="both"/>
      </w:pPr>
      <w:r w:rsidRPr="00696E33">
        <w:t>развивать креативное мышление при решении жизненных проблем;</w:t>
      </w:r>
    </w:p>
    <w:p w:rsidR="00065A1E" w:rsidRPr="00696E33" w:rsidRDefault="00065A1E" w:rsidP="00696E33">
      <w:pPr>
        <w:widowControl w:val="0"/>
        <w:autoSpaceDE w:val="0"/>
        <w:autoSpaceDN w:val="0"/>
        <w:adjustRightInd w:val="0"/>
        <w:ind w:firstLine="540"/>
        <w:jc w:val="both"/>
      </w:pPr>
      <w:r w:rsidRPr="00696E33">
        <w:t>б) базовые исследовательские действия:</w:t>
      </w:r>
    </w:p>
    <w:p w:rsidR="00065A1E" w:rsidRPr="00696E33" w:rsidRDefault="00065A1E" w:rsidP="00696E33">
      <w:pPr>
        <w:widowControl w:val="0"/>
        <w:autoSpaceDE w:val="0"/>
        <w:autoSpaceDN w:val="0"/>
        <w:adjustRightInd w:val="0"/>
        <w:ind w:firstLine="540"/>
        <w:jc w:val="both"/>
      </w:pPr>
      <w:r w:rsidRPr="00696E33">
        <w:t>владеть навыками учебно-исследовательской и проектной деятельности, навыками разрешения проблем;</w:t>
      </w:r>
    </w:p>
    <w:p w:rsidR="00065A1E" w:rsidRPr="00696E33" w:rsidRDefault="00065A1E" w:rsidP="00696E33">
      <w:pPr>
        <w:widowControl w:val="0"/>
        <w:autoSpaceDE w:val="0"/>
        <w:autoSpaceDN w:val="0"/>
        <w:adjustRightInd w:val="0"/>
        <w:ind w:firstLine="540"/>
        <w:jc w:val="both"/>
      </w:pPr>
      <w:r w:rsidRPr="00696E33">
        <w:t>способность и готовность к самостоятельному поиску методов решения практических задач, применению различных методов познания;</w:t>
      </w:r>
    </w:p>
    <w:p w:rsidR="00065A1E" w:rsidRPr="00696E33" w:rsidRDefault="00065A1E" w:rsidP="00696E33">
      <w:pPr>
        <w:widowControl w:val="0"/>
        <w:autoSpaceDE w:val="0"/>
        <w:autoSpaceDN w:val="0"/>
        <w:adjustRightInd w:val="0"/>
        <w:ind w:firstLine="540"/>
        <w:jc w:val="both"/>
      </w:pPr>
      <w:r w:rsidRPr="00696E33">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65A1E" w:rsidRPr="00696E33" w:rsidRDefault="00065A1E" w:rsidP="00696E33">
      <w:pPr>
        <w:widowControl w:val="0"/>
        <w:autoSpaceDE w:val="0"/>
        <w:autoSpaceDN w:val="0"/>
        <w:adjustRightInd w:val="0"/>
        <w:ind w:firstLine="540"/>
        <w:jc w:val="both"/>
      </w:pPr>
      <w:r w:rsidRPr="00696E33">
        <w:t>формирование научного типа мышления, владение научной терминологией, ключевыми понятиями и методами;</w:t>
      </w:r>
    </w:p>
    <w:p w:rsidR="00065A1E" w:rsidRPr="00696E33" w:rsidRDefault="00065A1E" w:rsidP="00696E33">
      <w:pPr>
        <w:widowControl w:val="0"/>
        <w:autoSpaceDE w:val="0"/>
        <w:autoSpaceDN w:val="0"/>
        <w:adjustRightInd w:val="0"/>
        <w:ind w:firstLine="540"/>
        <w:jc w:val="both"/>
      </w:pPr>
      <w:r w:rsidRPr="00696E33">
        <w:t>ставить и формулировать собственные задачи в образовательной деятельности и жизненных ситуациях;</w:t>
      </w:r>
    </w:p>
    <w:p w:rsidR="00065A1E" w:rsidRPr="00696E33" w:rsidRDefault="00065A1E" w:rsidP="00696E33">
      <w:pPr>
        <w:widowControl w:val="0"/>
        <w:autoSpaceDE w:val="0"/>
        <w:autoSpaceDN w:val="0"/>
        <w:adjustRightInd w:val="0"/>
        <w:ind w:firstLine="540"/>
        <w:jc w:val="both"/>
      </w:pPr>
      <w:r w:rsidRPr="00696E33">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65A1E" w:rsidRPr="00696E33" w:rsidRDefault="00065A1E" w:rsidP="00696E33">
      <w:pPr>
        <w:widowControl w:val="0"/>
        <w:autoSpaceDE w:val="0"/>
        <w:autoSpaceDN w:val="0"/>
        <w:adjustRightInd w:val="0"/>
        <w:ind w:firstLine="540"/>
        <w:jc w:val="both"/>
      </w:pPr>
      <w:r w:rsidRPr="00696E33">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65A1E" w:rsidRPr="00696E33" w:rsidRDefault="00065A1E" w:rsidP="00696E33">
      <w:pPr>
        <w:widowControl w:val="0"/>
        <w:autoSpaceDE w:val="0"/>
        <w:autoSpaceDN w:val="0"/>
        <w:adjustRightInd w:val="0"/>
        <w:ind w:firstLine="540"/>
        <w:jc w:val="both"/>
      </w:pPr>
      <w:r w:rsidRPr="00696E33">
        <w:t>давать оценку новым ситуациям, оценивать приобретенный опыт;</w:t>
      </w:r>
    </w:p>
    <w:p w:rsidR="00065A1E" w:rsidRPr="00696E33" w:rsidRDefault="00065A1E" w:rsidP="00696E33">
      <w:pPr>
        <w:widowControl w:val="0"/>
        <w:autoSpaceDE w:val="0"/>
        <w:autoSpaceDN w:val="0"/>
        <w:adjustRightInd w:val="0"/>
        <w:ind w:firstLine="540"/>
        <w:jc w:val="both"/>
      </w:pPr>
      <w:r w:rsidRPr="00696E33">
        <w:t>разрабатывать план решения проблемы с учетом анализа имеющихся материальных и нематериальных ресурсов;</w:t>
      </w:r>
    </w:p>
    <w:p w:rsidR="00065A1E" w:rsidRPr="00696E33" w:rsidRDefault="00065A1E" w:rsidP="00696E33">
      <w:pPr>
        <w:widowControl w:val="0"/>
        <w:autoSpaceDE w:val="0"/>
        <w:autoSpaceDN w:val="0"/>
        <w:adjustRightInd w:val="0"/>
        <w:ind w:firstLine="540"/>
        <w:jc w:val="both"/>
      </w:pPr>
      <w:r w:rsidRPr="00696E33">
        <w:t>осуществлять целенаправленный поиск переноса средств и способов действия в профессиональную среду;</w:t>
      </w:r>
    </w:p>
    <w:p w:rsidR="00065A1E" w:rsidRPr="00696E33" w:rsidRDefault="00065A1E" w:rsidP="00696E33">
      <w:pPr>
        <w:widowControl w:val="0"/>
        <w:autoSpaceDE w:val="0"/>
        <w:autoSpaceDN w:val="0"/>
        <w:adjustRightInd w:val="0"/>
        <w:ind w:firstLine="540"/>
        <w:jc w:val="both"/>
      </w:pPr>
      <w:r w:rsidRPr="00696E33">
        <w:t>уметь переносить знания в познавательную и практическую области жизнедеятельности;</w:t>
      </w:r>
    </w:p>
    <w:p w:rsidR="00065A1E" w:rsidRPr="00696E33" w:rsidRDefault="00065A1E" w:rsidP="00696E33">
      <w:pPr>
        <w:widowControl w:val="0"/>
        <w:autoSpaceDE w:val="0"/>
        <w:autoSpaceDN w:val="0"/>
        <w:adjustRightInd w:val="0"/>
        <w:ind w:firstLine="540"/>
        <w:jc w:val="both"/>
      </w:pPr>
      <w:r w:rsidRPr="00696E33">
        <w:t>уметь интегрировать знания из разных предметных областей;</w:t>
      </w:r>
    </w:p>
    <w:p w:rsidR="00065A1E" w:rsidRPr="00696E33" w:rsidRDefault="00065A1E" w:rsidP="00696E33">
      <w:pPr>
        <w:widowControl w:val="0"/>
        <w:autoSpaceDE w:val="0"/>
        <w:autoSpaceDN w:val="0"/>
        <w:adjustRightInd w:val="0"/>
        <w:ind w:firstLine="540"/>
        <w:jc w:val="both"/>
      </w:pPr>
      <w:r w:rsidRPr="00696E33">
        <w:t>выдвигать новые идеи, предлагать оригинальные подходы и решения;</w:t>
      </w:r>
    </w:p>
    <w:p w:rsidR="00065A1E" w:rsidRPr="00696E33" w:rsidRDefault="00065A1E" w:rsidP="00696E33">
      <w:pPr>
        <w:widowControl w:val="0"/>
        <w:autoSpaceDE w:val="0"/>
        <w:autoSpaceDN w:val="0"/>
        <w:adjustRightInd w:val="0"/>
        <w:ind w:firstLine="540"/>
        <w:jc w:val="both"/>
      </w:pPr>
      <w:r w:rsidRPr="00696E33">
        <w:t>ставить проблемы и задачи, допускающие альтернативные решения;</w:t>
      </w:r>
    </w:p>
    <w:p w:rsidR="00065A1E" w:rsidRPr="00696E33" w:rsidRDefault="00065A1E" w:rsidP="00696E33">
      <w:pPr>
        <w:widowControl w:val="0"/>
        <w:autoSpaceDE w:val="0"/>
        <w:autoSpaceDN w:val="0"/>
        <w:adjustRightInd w:val="0"/>
        <w:ind w:firstLine="540"/>
        <w:jc w:val="both"/>
      </w:pPr>
      <w:r w:rsidRPr="00696E33">
        <w:t>в) работа с информацией:</w:t>
      </w:r>
    </w:p>
    <w:p w:rsidR="00065A1E" w:rsidRPr="00696E33" w:rsidRDefault="00065A1E" w:rsidP="00696E33">
      <w:pPr>
        <w:widowControl w:val="0"/>
        <w:autoSpaceDE w:val="0"/>
        <w:autoSpaceDN w:val="0"/>
        <w:adjustRightInd w:val="0"/>
        <w:ind w:firstLine="540"/>
        <w:jc w:val="both"/>
      </w:pPr>
      <w:r w:rsidRPr="00696E33">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65A1E" w:rsidRPr="00696E33" w:rsidRDefault="00065A1E" w:rsidP="00696E33">
      <w:pPr>
        <w:widowControl w:val="0"/>
        <w:autoSpaceDE w:val="0"/>
        <w:autoSpaceDN w:val="0"/>
        <w:adjustRightInd w:val="0"/>
        <w:ind w:firstLine="540"/>
        <w:jc w:val="both"/>
      </w:pPr>
      <w:r w:rsidRPr="00696E33">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65A1E" w:rsidRPr="00696E33" w:rsidRDefault="00065A1E" w:rsidP="00696E33">
      <w:pPr>
        <w:widowControl w:val="0"/>
        <w:autoSpaceDE w:val="0"/>
        <w:autoSpaceDN w:val="0"/>
        <w:adjustRightInd w:val="0"/>
        <w:ind w:firstLine="540"/>
        <w:jc w:val="both"/>
      </w:pPr>
      <w:r w:rsidRPr="00696E33">
        <w:t>оценивать достоверность, легитимность информации, ее соответствие правовым и морально-этическим нормам;</w:t>
      </w:r>
    </w:p>
    <w:p w:rsidR="00065A1E" w:rsidRPr="00696E33" w:rsidRDefault="00065A1E" w:rsidP="00696E33">
      <w:pPr>
        <w:widowControl w:val="0"/>
        <w:autoSpaceDE w:val="0"/>
        <w:autoSpaceDN w:val="0"/>
        <w:adjustRightInd w:val="0"/>
        <w:ind w:firstLine="540"/>
        <w:jc w:val="both"/>
      </w:pPr>
      <w:r w:rsidRPr="00696E33">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65A1E" w:rsidRPr="00696E33" w:rsidRDefault="00065A1E" w:rsidP="00696E33">
      <w:pPr>
        <w:widowControl w:val="0"/>
        <w:autoSpaceDE w:val="0"/>
        <w:autoSpaceDN w:val="0"/>
        <w:adjustRightInd w:val="0"/>
        <w:ind w:firstLine="540"/>
        <w:jc w:val="both"/>
      </w:pPr>
      <w:r w:rsidRPr="00696E33">
        <w:t>владеть навыками распознавания и защиты информации, информационной безопасности личности.</w:t>
      </w:r>
    </w:p>
    <w:p w:rsidR="00065A1E" w:rsidRPr="00696E33" w:rsidRDefault="00065A1E" w:rsidP="00696E33">
      <w:pPr>
        <w:widowControl w:val="0"/>
        <w:autoSpaceDE w:val="0"/>
        <w:autoSpaceDN w:val="0"/>
        <w:adjustRightInd w:val="0"/>
        <w:ind w:firstLine="540"/>
        <w:jc w:val="both"/>
      </w:pPr>
      <w:r w:rsidRPr="00696E33">
        <w:t xml:space="preserve"> Овладение универсальными коммуникативными действиями:</w:t>
      </w:r>
    </w:p>
    <w:p w:rsidR="00065A1E" w:rsidRPr="00696E33" w:rsidRDefault="00065A1E" w:rsidP="00696E33">
      <w:pPr>
        <w:widowControl w:val="0"/>
        <w:autoSpaceDE w:val="0"/>
        <w:autoSpaceDN w:val="0"/>
        <w:adjustRightInd w:val="0"/>
        <w:ind w:firstLine="540"/>
        <w:jc w:val="both"/>
      </w:pPr>
      <w:r w:rsidRPr="00696E33">
        <w:t>а) общение:</w:t>
      </w:r>
    </w:p>
    <w:p w:rsidR="00065A1E" w:rsidRPr="00696E33" w:rsidRDefault="00065A1E" w:rsidP="00696E33">
      <w:pPr>
        <w:widowControl w:val="0"/>
        <w:autoSpaceDE w:val="0"/>
        <w:autoSpaceDN w:val="0"/>
        <w:adjustRightInd w:val="0"/>
        <w:ind w:firstLine="540"/>
        <w:jc w:val="both"/>
      </w:pPr>
      <w:r w:rsidRPr="00696E33">
        <w:t>осуществлять коммуникации во всех сферах жизни;</w:t>
      </w:r>
    </w:p>
    <w:p w:rsidR="00065A1E" w:rsidRPr="00696E33" w:rsidRDefault="00065A1E" w:rsidP="00696E33">
      <w:pPr>
        <w:widowControl w:val="0"/>
        <w:autoSpaceDE w:val="0"/>
        <w:autoSpaceDN w:val="0"/>
        <w:adjustRightInd w:val="0"/>
        <w:ind w:firstLine="540"/>
        <w:jc w:val="both"/>
      </w:pPr>
      <w:r w:rsidRPr="00696E3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65A1E" w:rsidRPr="00696E33" w:rsidRDefault="00065A1E" w:rsidP="00696E33">
      <w:pPr>
        <w:widowControl w:val="0"/>
        <w:autoSpaceDE w:val="0"/>
        <w:autoSpaceDN w:val="0"/>
        <w:adjustRightInd w:val="0"/>
        <w:ind w:firstLine="540"/>
        <w:jc w:val="both"/>
      </w:pPr>
      <w:r w:rsidRPr="00696E33">
        <w:t>владеть различными способами общения и взаимодействия;</w:t>
      </w:r>
    </w:p>
    <w:p w:rsidR="00065A1E" w:rsidRPr="00696E33" w:rsidRDefault="00065A1E" w:rsidP="00696E33">
      <w:pPr>
        <w:widowControl w:val="0"/>
        <w:autoSpaceDE w:val="0"/>
        <w:autoSpaceDN w:val="0"/>
        <w:adjustRightInd w:val="0"/>
        <w:ind w:firstLine="540"/>
        <w:jc w:val="both"/>
      </w:pPr>
      <w:r w:rsidRPr="00696E33">
        <w:t>аргументированно вести диалог, уметь смягчать конфликтные ситуации;</w:t>
      </w:r>
    </w:p>
    <w:p w:rsidR="00065A1E" w:rsidRPr="00696E33" w:rsidRDefault="00065A1E" w:rsidP="00696E33">
      <w:pPr>
        <w:widowControl w:val="0"/>
        <w:autoSpaceDE w:val="0"/>
        <w:autoSpaceDN w:val="0"/>
        <w:adjustRightInd w:val="0"/>
        <w:ind w:firstLine="540"/>
        <w:jc w:val="both"/>
      </w:pPr>
      <w:r w:rsidRPr="00696E33">
        <w:t>развернуто и логично излагать свою точку зрения с использованием языковых средств;</w:t>
      </w:r>
    </w:p>
    <w:p w:rsidR="00065A1E" w:rsidRPr="00696E33" w:rsidRDefault="00065A1E" w:rsidP="00696E33">
      <w:pPr>
        <w:widowControl w:val="0"/>
        <w:autoSpaceDE w:val="0"/>
        <w:autoSpaceDN w:val="0"/>
        <w:adjustRightInd w:val="0"/>
        <w:ind w:firstLine="540"/>
        <w:jc w:val="both"/>
      </w:pPr>
      <w:r w:rsidRPr="00696E33">
        <w:t>б) совместная деятельность:</w:t>
      </w:r>
    </w:p>
    <w:p w:rsidR="00065A1E" w:rsidRPr="00696E33" w:rsidRDefault="00065A1E" w:rsidP="00696E33">
      <w:pPr>
        <w:widowControl w:val="0"/>
        <w:autoSpaceDE w:val="0"/>
        <w:autoSpaceDN w:val="0"/>
        <w:adjustRightInd w:val="0"/>
        <w:ind w:firstLine="540"/>
        <w:jc w:val="both"/>
      </w:pPr>
      <w:r w:rsidRPr="00696E33">
        <w:t>понимать и использовать преимущества командной и индивидуальной работы;</w:t>
      </w:r>
    </w:p>
    <w:p w:rsidR="00065A1E" w:rsidRPr="00696E33" w:rsidRDefault="00065A1E" w:rsidP="00696E33">
      <w:pPr>
        <w:widowControl w:val="0"/>
        <w:autoSpaceDE w:val="0"/>
        <w:autoSpaceDN w:val="0"/>
        <w:adjustRightInd w:val="0"/>
        <w:ind w:firstLine="540"/>
        <w:jc w:val="both"/>
      </w:pPr>
      <w:r w:rsidRPr="00696E33">
        <w:t>выбирать тематику и методы совместных действий с учетом общих интересов и возможностей каждого члена коллектива;</w:t>
      </w:r>
    </w:p>
    <w:p w:rsidR="00065A1E" w:rsidRPr="00696E33" w:rsidRDefault="00065A1E" w:rsidP="00696E33">
      <w:pPr>
        <w:widowControl w:val="0"/>
        <w:autoSpaceDE w:val="0"/>
        <w:autoSpaceDN w:val="0"/>
        <w:adjustRightInd w:val="0"/>
        <w:ind w:firstLine="540"/>
        <w:jc w:val="both"/>
      </w:pPr>
      <w:r w:rsidRPr="00696E33">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65A1E" w:rsidRPr="00696E33" w:rsidRDefault="00065A1E" w:rsidP="00696E33">
      <w:pPr>
        <w:widowControl w:val="0"/>
        <w:autoSpaceDE w:val="0"/>
        <w:autoSpaceDN w:val="0"/>
        <w:adjustRightInd w:val="0"/>
        <w:ind w:firstLine="540"/>
        <w:jc w:val="both"/>
      </w:pPr>
      <w:r w:rsidRPr="00696E33">
        <w:t>оценивать качество своего вклада и каждого участника команды в общий результат по разработанным критериям;</w:t>
      </w:r>
    </w:p>
    <w:p w:rsidR="00065A1E" w:rsidRPr="00696E33" w:rsidRDefault="00065A1E" w:rsidP="00696E33">
      <w:pPr>
        <w:widowControl w:val="0"/>
        <w:autoSpaceDE w:val="0"/>
        <w:autoSpaceDN w:val="0"/>
        <w:adjustRightInd w:val="0"/>
        <w:ind w:firstLine="540"/>
        <w:jc w:val="both"/>
      </w:pPr>
      <w:r w:rsidRPr="00696E33">
        <w:t>предлагать новые проекты, оценивать идеи с позиции новизны, оригинальности, практической значимости;</w:t>
      </w:r>
    </w:p>
    <w:p w:rsidR="00065A1E" w:rsidRPr="00696E33" w:rsidRDefault="00065A1E" w:rsidP="00696E33">
      <w:pPr>
        <w:widowControl w:val="0"/>
        <w:autoSpaceDE w:val="0"/>
        <w:autoSpaceDN w:val="0"/>
        <w:adjustRightInd w:val="0"/>
        <w:ind w:firstLine="540"/>
        <w:jc w:val="both"/>
      </w:pPr>
      <w:r w:rsidRPr="00696E33">
        <w:t>координировать и выполнять работу в условиях реального, виртуального и комбинированного взаимодействия;</w:t>
      </w:r>
    </w:p>
    <w:p w:rsidR="00065A1E" w:rsidRPr="00696E33" w:rsidRDefault="00065A1E" w:rsidP="00696E33">
      <w:pPr>
        <w:widowControl w:val="0"/>
        <w:autoSpaceDE w:val="0"/>
        <w:autoSpaceDN w:val="0"/>
        <w:adjustRightInd w:val="0"/>
        <w:ind w:firstLine="540"/>
        <w:jc w:val="both"/>
      </w:pPr>
      <w:r w:rsidRPr="00696E33">
        <w:t>осуществлять позитивное стратегическое поведение в различных ситуациях, проявлять творчество и воображение, быть инициативным.</w:t>
      </w:r>
    </w:p>
    <w:p w:rsidR="00065A1E" w:rsidRPr="00696E33" w:rsidRDefault="00065A1E" w:rsidP="00696E33">
      <w:pPr>
        <w:widowControl w:val="0"/>
        <w:autoSpaceDE w:val="0"/>
        <w:autoSpaceDN w:val="0"/>
        <w:adjustRightInd w:val="0"/>
        <w:ind w:firstLine="540"/>
        <w:jc w:val="both"/>
      </w:pPr>
      <w:r w:rsidRPr="00696E33">
        <w:t>Овладение универсальными регулятивными действиями:</w:t>
      </w:r>
    </w:p>
    <w:p w:rsidR="00065A1E" w:rsidRPr="00696E33" w:rsidRDefault="00065A1E" w:rsidP="00696E33">
      <w:pPr>
        <w:widowControl w:val="0"/>
        <w:autoSpaceDE w:val="0"/>
        <w:autoSpaceDN w:val="0"/>
        <w:adjustRightInd w:val="0"/>
        <w:ind w:firstLine="540"/>
        <w:jc w:val="both"/>
      </w:pPr>
      <w:r w:rsidRPr="00696E33">
        <w:t>а) самоорганизация:</w:t>
      </w:r>
    </w:p>
    <w:p w:rsidR="00065A1E" w:rsidRPr="00696E33" w:rsidRDefault="00065A1E" w:rsidP="00696E33">
      <w:pPr>
        <w:widowControl w:val="0"/>
        <w:autoSpaceDE w:val="0"/>
        <w:autoSpaceDN w:val="0"/>
        <w:adjustRightInd w:val="0"/>
        <w:ind w:firstLine="540"/>
        <w:jc w:val="both"/>
      </w:pPr>
      <w:r w:rsidRPr="00696E3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65A1E" w:rsidRPr="00696E33" w:rsidRDefault="00065A1E" w:rsidP="00696E33">
      <w:pPr>
        <w:widowControl w:val="0"/>
        <w:autoSpaceDE w:val="0"/>
        <w:autoSpaceDN w:val="0"/>
        <w:adjustRightInd w:val="0"/>
        <w:ind w:firstLine="540"/>
        <w:jc w:val="both"/>
      </w:pPr>
      <w:r w:rsidRPr="00696E33">
        <w:t>самостоятельно составлять план решения проблемы с учетом имеющихся ресурсов, собственных возможностей и предпочтений;</w:t>
      </w:r>
    </w:p>
    <w:p w:rsidR="00065A1E" w:rsidRPr="00696E33" w:rsidRDefault="00065A1E" w:rsidP="00696E33">
      <w:pPr>
        <w:widowControl w:val="0"/>
        <w:autoSpaceDE w:val="0"/>
        <w:autoSpaceDN w:val="0"/>
        <w:adjustRightInd w:val="0"/>
        <w:ind w:firstLine="540"/>
        <w:jc w:val="both"/>
      </w:pPr>
      <w:r w:rsidRPr="00696E33">
        <w:t>давать оценку новым ситуациям;</w:t>
      </w:r>
    </w:p>
    <w:p w:rsidR="00065A1E" w:rsidRPr="00696E33" w:rsidRDefault="00065A1E" w:rsidP="00696E33">
      <w:pPr>
        <w:widowControl w:val="0"/>
        <w:autoSpaceDE w:val="0"/>
        <w:autoSpaceDN w:val="0"/>
        <w:adjustRightInd w:val="0"/>
        <w:ind w:firstLine="540"/>
        <w:jc w:val="both"/>
      </w:pPr>
      <w:r w:rsidRPr="00696E33">
        <w:t>расширять рамки учебного предмета на основе личных предпочтений;</w:t>
      </w:r>
    </w:p>
    <w:p w:rsidR="00065A1E" w:rsidRPr="00696E33" w:rsidRDefault="00065A1E" w:rsidP="00696E33">
      <w:pPr>
        <w:widowControl w:val="0"/>
        <w:autoSpaceDE w:val="0"/>
        <w:autoSpaceDN w:val="0"/>
        <w:adjustRightInd w:val="0"/>
        <w:ind w:firstLine="540"/>
        <w:jc w:val="both"/>
      </w:pPr>
      <w:r w:rsidRPr="00696E33">
        <w:t>делать осознанный выбор, аргументировать его, брать ответственность за решение;</w:t>
      </w:r>
    </w:p>
    <w:p w:rsidR="00065A1E" w:rsidRPr="00696E33" w:rsidRDefault="00065A1E" w:rsidP="00696E33">
      <w:pPr>
        <w:widowControl w:val="0"/>
        <w:autoSpaceDE w:val="0"/>
        <w:autoSpaceDN w:val="0"/>
        <w:adjustRightInd w:val="0"/>
        <w:ind w:firstLine="540"/>
        <w:jc w:val="both"/>
      </w:pPr>
      <w:r w:rsidRPr="00696E33">
        <w:t>оценивать приобретенный опыт;</w:t>
      </w:r>
    </w:p>
    <w:p w:rsidR="00065A1E" w:rsidRPr="00696E33" w:rsidRDefault="00065A1E" w:rsidP="00696E33">
      <w:pPr>
        <w:widowControl w:val="0"/>
        <w:autoSpaceDE w:val="0"/>
        <w:autoSpaceDN w:val="0"/>
        <w:adjustRightInd w:val="0"/>
        <w:ind w:firstLine="540"/>
        <w:jc w:val="both"/>
      </w:pPr>
      <w:r w:rsidRPr="00696E3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65A1E" w:rsidRPr="00696E33" w:rsidRDefault="00065A1E" w:rsidP="00696E33">
      <w:pPr>
        <w:widowControl w:val="0"/>
        <w:autoSpaceDE w:val="0"/>
        <w:autoSpaceDN w:val="0"/>
        <w:adjustRightInd w:val="0"/>
        <w:ind w:firstLine="540"/>
        <w:jc w:val="both"/>
      </w:pPr>
      <w:r w:rsidRPr="00696E33">
        <w:t>б) самоконтроль:</w:t>
      </w:r>
    </w:p>
    <w:p w:rsidR="00065A1E" w:rsidRPr="00696E33" w:rsidRDefault="00065A1E" w:rsidP="00696E33">
      <w:pPr>
        <w:widowControl w:val="0"/>
        <w:autoSpaceDE w:val="0"/>
        <w:autoSpaceDN w:val="0"/>
        <w:adjustRightInd w:val="0"/>
        <w:ind w:firstLine="540"/>
        <w:jc w:val="both"/>
      </w:pPr>
      <w:r w:rsidRPr="00696E33">
        <w:t>давать оценку новым ситуациям, вносить коррективы в деятельность, оценивать соответствие результатов целям;</w:t>
      </w:r>
    </w:p>
    <w:p w:rsidR="00065A1E" w:rsidRPr="00696E33" w:rsidRDefault="00065A1E" w:rsidP="00696E33">
      <w:pPr>
        <w:widowControl w:val="0"/>
        <w:autoSpaceDE w:val="0"/>
        <w:autoSpaceDN w:val="0"/>
        <w:adjustRightInd w:val="0"/>
        <w:ind w:firstLine="540"/>
        <w:jc w:val="both"/>
      </w:pPr>
      <w:r w:rsidRPr="00696E33">
        <w:t>владеть навыками познавательной рефлексии как осознания совершаемых действий и мыслительных процессов, их результатов и оснований;</w:t>
      </w:r>
    </w:p>
    <w:p w:rsidR="00065A1E" w:rsidRPr="00696E33" w:rsidRDefault="00065A1E" w:rsidP="00696E33">
      <w:pPr>
        <w:widowControl w:val="0"/>
        <w:autoSpaceDE w:val="0"/>
        <w:autoSpaceDN w:val="0"/>
        <w:adjustRightInd w:val="0"/>
        <w:ind w:firstLine="540"/>
        <w:jc w:val="both"/>
      </w:pPr>
      <w:r w:rsidRPr="00696E33">
        <w:t>использовать приемы рефлексии для оценки ситуации, выбора верного решения;</w:t>
      </w:r>
    </w:p>
    <w:p w:rsidR="00065A1E" w:rsidRPr="00696E33" w:rsidRDefault="00065A1E" w:rsidP="00696E33">
      <w:pPr>
        <w:widowControl w:val="0"/>
        <w:autoSpaceDE w:val="0"/>
        <w:autoSpaceDN w:val="0"/>
        <w:adjustRightInd w:val="0"/>
        <w:ind w:firstLine="540"/>
        <w:jc w:val="both"/>
      </w:pPr>
      <w:r w:rsidRPr="00696E33">
        <w:t>уметь оценивать риски и своевременно принимать решения по их снижению;</w:t>
      </w:r>
    </w:p>
    <w:p w:rsidR="00065A1E" w:rsidRPr="00696E33" w:rsidRDefault="00065A1E" w:rsidP="00696E33">
      <w:pPr>
        <w:widowControl w:val="0"/>
        <w:autoSpaceDE w:val="0"/>
        <w:autoSpaceDN w:val="0"/>
        <w:adjustRightInd w:val="0"/>
        <w:ind w:firstLine="540"/>
        <w:jc w:val="both"/>
      </w:pPr>
      <w:r w:rsidRPr="00696E33">
        <w:t>в) эмоциональный интеллект, предполагающий сформированность:</w:t>
      </w:r>
    </w:p>
    <w:p w:rsidR="00065A1E" w:rsidRPr="00696E33" w:rsidRDefault="00065A1E" w:rsidP="00696E33">
      <w:pPr>
        <w:widowControl w:val="0"/>
        <w:autoSpaceDE w:val="0"/>
        <w:autoSpaceDN w:val="0"/>
        <w:adjustRightInd w:val="0"/>
        <w:ind w:firstLine="540"/>
        <w:jc w:val="both"/>
      </w:pPr>
      <w:r w:rsidRPr="00696E33">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65A1E" w:rsidRPr="00696E33" w:rsidRDefault="00065A1E" w:rsidP="00696E33">
      <w:pPr>
        <w:widowControl w:val="0"/>
        <w:autoSpaceDE w:val="0"/>
        <w:autoSpaceDN w:val="0"/>
        <w:adjustRightInd w:val="0"/>
        <w:ind w:firstLine="540"/>
        <w:jc w:val="both"/>
      </w:pPr>
      <w:r w:rsidRPr="00696E33">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65A1E" w:rsidRPr="00696E33" w:rsidRDefault="00065A1E" w:rsidP="00696E33">
      <w:pPr>
        <w:widowControl w:val="0"/>
        <w:autoSpaceDE w:val="0"/>
        <w:autoSpaceDN w:val="0"/>
        <w:adjustRightInd w:val="0"/>
        <w:ind w:firstLine="540"/>
        <w:jc w:val="both"/>
      </w:pPr>
      <w:r w:rsidRPr="00696E33">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65A1E" w:rsidRPr="00696E33" w:rsidRDefault="00065A1E" w:rsidP="00696E33">
      <w:pPr>
        <w:widowControl w:val="0"/>
        <w:autoSpaceDE w:val="0"/>
        <w:autoSpaceDN w:val="0"/>
        <w:adjustRightInd w:val="0"/>
        <w:ind w:firstLine="540"/>
        <w:jc w:val="both"/>
      </w:pPr>
      <w:r w:rsidRPr="00696E3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65A1E" w:rsidRPr="00696E33" w:rsidRDefault="00065A1E" w:rsidP="00696E33">
      <w:pPr>
        <w:widowControl w:val="0"/>
        <w:autoSpaceDE w:val="0"/>
        <w:autoSpaceDN w:val="0"/>
        <w:adjustRightInd w:val="0"/>
        <w:ind w:firstLine="540"/>
        <w:jc w:val="both"/>
      </w:pPr>
      <w:r w:rsidRPr="00696E33">
        <w:t>социальных навыков, включающих способность выстраивать отношения с другими людьми, заботиться, проявлять интерес и разрешать конфликты;</w:t>
      </w:r>
    </w:p>
    <w:p w:rsidR="00065A1E" w:rsidRPr="00696E33" w:rsidRDefault="00065A1E" w:rsidP="00696E33">
      <w:pPr>
        <w:widowControl w:val="0"/>
        <w:autoSpaceDE w:val="0"/>
        <w:autoSpaceDN w:val="0"/>
        <w:adjustRightInd w:val="0"/>
        <w:ind w:firstLine="540"/>
        <w:jc w:val="both"/>
      </w:pPr>
      <w:r w:rsidRPr="00696E33">
        <w:t>г) принятие себя и других людей:</w:t>
      </w:r>
    </w:p>
    <w:p w:rsidR="00065A1E" w:rsidRPr="00696E33" w:rsidRDefault="00065A1E" w:rsidP="00696E33">
      <w:pPr>
        <w:widowControl w:val="0"/>
        <w:autoSpaceDE w:val="0"/>
        <w:autoSpaceDN w:val="0"/>
        <w:adjustRightInd w:val="0"/>
        <w:ind w:firstLine="540"/>
        <w:jc w:val="both"/>
      </w:pPr>
      <w:r w:rsidRPr="00696E33">
        <w:t>принимать себя, понимая свои недостатки и достоинства;</w:t>
      </w:r>
    </w:p>
    <w:p w:rsidR="00065A1E" w:rsidRPr="00696E33" w:rsidRDefault="00065A1E" w:rsidP="00696E33">
      <w:pPr>
        <w:widowControl w:val="0"/>
        <w:autoSpaceDE w:val="0"/>
        <w:autoSpaceDN w:val="0"/>
        <w:adjustRightInd w:val="0"/>
        <w:ind w:firstLine="540"/>
        <w:jc w:val="both"/>
      </w:pPr>
      <w:r w:rsidRPr="00696E33">
        <w:t>принимать мотивы и аргументы других людей при анализе результатов деятельности;</w:t>
      </w:r>
    </w:p>
    <w:p w:rsidR="00065A1E" w:rsidRPr="00696E33" w:rsidRDefault="00065A1E" w:rsidP="00696E33">
      <w:pPr>
        <w:widowControl w:val="0"/>
        <w:autoSpaceDE w:val="0"/>
        <w:autoSpaceDN w:val="0"/>
        <w:adjustRightInd w:val="0"/>
        <w:ind w:firstLine="540"/>
        <w:jc w:val="both"/>
      </w:pPr>
      <w:r w:rsidRPr="00696E33">
        <w:t>признавать свое право и право других людей на ошибки;</w:t>
      </w:r>
    </w:p>
    <w:p w:rsidR="00065A1E" w:rsidRPr="00696E33" w:rsidRDefault="00065A1E" w:rsidP="00696E33">
      <w:pPr>
        <w:widowControl w:val="0"/>
        <w:autoSpaceDE w:val="0"/>
        <w:autoSpaceDN w:val="0"/>
        <w:adjustRightInd w:val="0"/>
        <w:ind w:firstLine="540"/>
        <w:jc w:val="both"/>
      </w:pPr>
      <w:r w:rsidRPr="00696E33">
        <w:t>развивать способность понимать мир с позиции другого человека.</w:t>
      </w:r>
    </w:p>
    <w:bookmarkEnd w:id="9"/>
    <w:p w:rsidR="00065A1E" w:rsidRPr="007B0380" w:rsidRDefault="00065A1E" w:rsidP="003C39BB">
      <w:pPr>
        <w:widowControl w:val="0"/>
        <w:autoSpaceDE w:val="0"/>
        <w:autoSpaceDN w:val="0"/>
        <w:adjustRightInd w:val="0"/>
        <w:ind w:firstLine="540"/>
        <w:jc w:val="both"/>
        <w:rPr>
          <w:b/>
          <w:bCs/>
          <w:i/>
          <w:iCs/>
        </w:rPr>
      </w:pPr>
      <w:r w:rsidRPr="007B0380">
        <w:rPr>
          <w:b/>
          <w:bCs/>
          <w:i/>
          <w:iCs/>
        </w:rPr>
        <w:t>Предметные:</w:t>
      </w:r>
    </w:p>
    <w:p w:rsidR="00065A1E" w:rsidRPr="00B610F1" w:rsidRDefault="00065A1E" w:rsidP="00B610F1">
      <w:pPr>
        <w:pStyle w:val="ConsPlusNormal"/>
        <w:ind w:firstLine="539"/>
        <w:jc w:val="both"/>
        <w:rPr>
          <w:rFonts w:ascii="Times New Roman" w:hAnsi="Times New Roman" w:cs="Times New Roman"/>
          <w:sz w:val="24"/>
          <w:szCs w:val="24"/>
        </w:rPr>
      </w:pPr>
      <w:r w:rsidRPr="00B610F1">
        <w:rPr>
          <w:rFonts w:ascii="Times New Roman" w:hAnsi="Times New Roman" w:cs="Times New Roman"/>
          <w:sz w:val="24"/>
          <w:szCs w:val="24"/>
        </w:rPr>
        <w:tab/>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065A1E" w:rsidRPr="00B610F1" w:rsidRDefault="00065A1E" w:rsidP="00B610F1">
      <w:pPr>
        <w:widowControl w:val="0"/>
        <w:autoSpaceDE w:val="0"/>
        <w:autoSpaceDN w:val="0"/>
        <w:adjustRightInd w:val="0"/>
        <w:ind w:firstLine="539"/>
        <w:jc w:val="both"/>
      </w:pPr>
      <w:r w:rsidRPr="00B610F1">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065A1E" w:rsidRPr="00B610F1" w:rsidRDefault="00065A1E" w:rsidP="00B610F1">
      <w:pPr>
        <w:widowControl w:val="0"/>
        <w:autoSpaceDE w:val="0"/>
        <w:autoSpaceDN w:val="0"/>
        <w:adjustRightInd w:val="0"/>
        <w:ind w:firstLine="539"/>
        <w:jc w:val="both"/>
      </w:pPr>
      <w:r w:rsidRPr="00B610F1">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065A1E" w:rsidRPr="00B610F1" w:rsidRDefault="00065A1E" w:rsidP="00B610F1">
      <w:pPr>
        <w:widowControl w:val="0"/>
        <w:autoSpaceDE w:val="0"/>
        <w:autoSpaceDN w:val="0"/>
        <w:adjustRightInd w:val="0"/>
        <w:ind w:firstLine="539"/>
        <w:jc w:val="both"/>
      </w:pPr>
      <w:r w:rsidRPr="00B610F1">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065A1E" w:rsidRPr="00B610F1" w:rsidRDefault="00065A1E" w:rsidP="00B610F1">
      <w:pPr>
        <w:widowControl w:val="0"/>
        <w:autoSpaceDE w:val="0"/>
        <w:autoSpaceDN w:val="0"/>
        <w:adjustRightInd w:val="0"/>
        <w:ind w:firstLine="539"/>
        <w:jc w:val="both"/>
      </w:pPr>
      <w:r w:rsidRPr="00B610F1">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065A1E" w:rsidRPr="00B610F1" w:rsidRDefault="00065A1E" w:rsidP="00B610F1">
      <w:pPr>
        <w:widowControl w:val="0"/>
        <w:autoSpaceDE w:val="0"/>
        <w:autoSpaceDN w:val="0"/>
        <w:adjustRightInd w:val="0"/>
        <w:ind w:firstLine="539"/>
        <w:jc w:val="both"/>
      </w:pPr>
      <w:r w:rsidRPr="00B610F1">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065A1E" w:rsidRPr="00B610F1" w:rsidRDefault="00065A1E" w:rsidP="00B610F1">
      <w:pPr>
        <w:widowControl w:val="0"/>
        <w:autoSpaceDE w:val="0"/>
        <w:autoSpaceDN w:val="0"/>
        <w:adjustRightInd w:val="0"/>
        <w:ind w:firstLine="539"/>
        <w:jc w:val="both"/>
      </w:pPr>
      <w:r w:rsidRPr="00B610F1">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065A1E" w:rsidRPr="00B610F1" w:rsidRDefault="00065A1E" w:rsidP="00B610F1">
      <w:pPr>
        <w:widowControl w:val="0"/>
        <w:autoSpaceDE w:val="0"/>
        <w:autoSpaceDN w:val="0"/>
        <w:adjustRightInd w:val="0"/>
        <w:ind w:firstLine="539"/>
        <w:jc w:val="both"/>
      </w:pPr>
      <w:r w:rsidRPr="00B610F1">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065A1E" w:rsidRPr="00B610F1" w:rsidRDefault="00065A1E" w:rsidP="00B610F1">
      <w:pPr>
        <w:widowControl w:val="0"/>
        <w:autoSpaceDE w:val="0"/>
        <w:autoSpaceDN w:val="0"/>
        <w:adjustRightInd w:val="0"/>
        <w:ind w:firstLine="539"/>
        <w:jc w:val="both"/>
      </w:pPr>
      <w:r w:rsidRPr="00B610F1">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065A1E" w:rsidRPr="00B610F1" w:rsidRDefault="00065A1E" w:rsidP="00B610F1">
      <w:pPr>
        <w:widowControl w:val="0"/>
        <w:autoSpaceDE w:val="0"/>
        <w:autoSpaceDN w:val="0"/>
        <w:adjustRightInd w:val="0"/>
        <w:ind w:firstLine="539"/>
        <w:jc w:val="both"/>
      </w:pPr>
      <w:r w:rsidRPr="00B610F1">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065A1E" w:rsidRPr="00B610F1" w:rsidRDefault="00065A1E" w:rsidP="00B610F1">
      <w:pPr>
        <w:widowControl w:val="0"/>
        <w:autoSpaceDE w:val="0"/>
        <w:autoSpaceDN w:val="0"/>
        <w:adjustRightInd w:val="0"/>
        <w:ind w:firstLine="539"/>
        <w:jc w:val="both"/>
      </w:pPr>
      <w:r w:rsidRPr="00B610F1">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065A1E" w:rsidRPr="00B610F1" w:rsidRDefault="00065A1E" w:rsidP="00B610F1">
      <w:pPr>
        <w:widowControl w:val="0"/>
        <w:autoSpaceDE w:val="0"/>
        <w:autoSpaceDN w:val="0"/>
        <w:adjustRightInd w:val="0"/>
        <w:ind w:firstLine="539"/>
        <w:jc w:val="both"/>
      </w:pPr>
      <w:r w:rsidRPr="00B610F1">
        <w:t>12) умение вычислять геометрические величины (длина, угол, площадь, объем, площадь поверхности), используя изученные формулы и методы;</w:t>
      </w:r>
    </w:p>
    <w:p w:rsidR="00065A1E" w:rsidRPr="00B610F1" w:rsidRDefault="00065A1E" w:rsidP="00B610F1">
      <w:pPr>
        <w:widowControl w:val="0"/>
        <w:autoSpaceDE w:val="0"/>
        <w:autoSpaceDN w:val="0"/>
        <w:adjustRightInd w:val="0"/>
        <w:ind w:firstLine="539"/>
        <w:jc w:val="both"/>
      </w:pPr>
      <w:r w:rsidRPr="00B610F1">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065A1E" w:rsidRPr="00B610F1" w:rsidRDefault="00065A1E" w:rsidP="00B610F1">
      <w:pPr>
        <w:widowControl w:val="0"/>
        <w:autoSpaceDE w:val="0"/>
        <w:autoSpaceDN w:val="0"/>
        <w:adjustRightInd w:val="0"/>
        <w:ind w:firstLine="539"/>
        <w:jc w:val="both"/>
      </w:pPr>
      <w:r w:rsidRPr="00B610F1">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065A1E" w:rsidRPr="007B0380" w:rsidRDefault="00065A1E" w:rsidP="00B610F1">
      <w:pPr>
        <w:widowControl w:val="0"/>
        <w:autoSpaceDE w:val="0"/>
        <w:autoSpaceDN w:val="0"/>
        <w:adjustRightInd w:val="0"/>
        <w:jc w:val="both"/>
        <w:rPr>
          <w:lang w:eastAsia="en-US"/>
        </w:rPr>
      </w:pPr>
    </w:p>
    <w:p w:rsidR="00065A1E" w:rsidRPr="002872A2" w:rsidRDefault="00065A1E" w:rsidP="002872A2">
      <w:pPr>
        <w:sectPr w:rsidR="00065A1E" w:rsidRPr="002872A2" w:rsidSect="003D1899">
          <w:pgSz w:w="11906" w:h="16838"/>
          <w:pgMar w:top="993" w:right="850" w:bottom="709" w:left="1701" w:header="708" w:footer="708" w:gutter="0"/>
          <w:cols w:space="720"/>
        </w:sect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p>
    <w:p w:rsidR="00065A1E" w:rsidRPr="002872A2" w:rsidRDefault="00065A1E" w:rsidP="002872A2">
      <w:pPr>
        <w:jc w:val="center"/>
        <w:rPr>
          <w:b/>
          <w:color w:val="000000"/>
        </w:rPr>
      </w:pPr>
      <w:r w:rsidRPr="002872A2">
        <w:rPr>
          <w:b/>
          <w:color w:val="000000"/>
        </w:rPr>
        <w:t>КОМПЛЕКТ ОЦЕНОЧНЫХ СРЕДСТВ ТЕКУЩЕГО КОНТРОЛЯ</w:t>
      </w:r>
    </w:p>
    <w:p w:rsidR="00065A1E" w:rsidRPr="002872A2" w:rsidRDefault="00065A1E" w:rsidP="002872A2">
      <w:pPr>
        <w:widowControl w:val="0"/>
        <w:ind w:firstLine="400"/>
        <w:jc w:val="center"/>
        <w:textAlignment w:val="baseline"/>
      </w:pPr>
    </w:p>
    <w:p w:rsidR="00065A1E" w:rsidRPr="002872A2" w:rsidRDefault="00065A1E" w:rsidP="002872A2">
      <w:pPr>
        <w:jc w:val="center"/>
        <w:rPr>
          <w:sz w:val="28"/>
          <w:szCs w:val="28"/>
        </w:rPr>
      </w:pPr>
      <w:r w:rsidRPr="00377FBE">
        <w:rPr>
          <w:b/>
          <w:sz w:val="28"/>
          <w:szCs w:val="28"/>
        </w:rPr>
        <w:t>МАТЕМАТИКА</w:t>
      </w:r>
    </w:p>
    <w:p w:rsidR="00065A1E" w:rsidRPr="002872A2" w:rsidRDefault="00065A1E" w:rsidP="002872A2"/>
    <w:p w:rsidR="00065A1E" w:rsidRPr="002872A2" w:rsidRDefault="00065A1E" w:rsidP="002872A2">
      <w:pPr>
        <w:jc w:val="center"/>
      </w:pPr>
    </w:p>
    <w:p w:rsidR="00065A1E" w:rsidRPr="00126A36" w:rsidRDefault="00065A1E" w:rsidP="00C60F16">
      <w:pPr>
        <w:widowControl w:val="0"/>
        <w:suppressAutoHyphens/>
        <w:jc w:val="center"/>
        <w:rPr>
          <w:b/>
          <w:bCs/>
          <w:kern w:val="1"/>
        </w:rPr>
      </w:pPr>
      <w:r w:rsidRPr="00126A36">
        <w:rPr>
          <w:b/>
          <w:bCs/>
          <w:kern w:val="1"/>
        </w:rPr>
        <w:t>38.02.01 ЭКОНОМИКА И БУХГАЛТЕРСКИЙ УЧЕТ</w:t>
      </w:r>
    </w:p>
    <w:p w:rsidR="00065A1E" w:rsidRPr="00126A36" w:rsidRDefault="00065A1E" w:rsidP="00C60F16">
      <w:pPr>
        <w:widowControl w:val="0"/>
        <w:suppressAutoHyphens/>
        <w:jc w:val="center"/>
        <w:rPr>
          <w:b/>
          <w:bCs/>
          <w:kern w:val="1"/>
        </w:rPr>
      </w:pPr>
      <w:r w:rsidRPr="00126A36">
        <w:rPr>
          <w:b/>
          <w:bCs/>
          <w:kern w:val="1"/>
        </w:rPr>
        <w:t xml:space="preserve"> (ПО ОТРАСЛЯМ)</w:t>
      </w:r>
    </w:p>
    <w:p w:rsidR="00065A1E" w:rsidRPr="00126A36" w:rsidRDefault="00065A1E" w:rsidP="00C60F16">
      <w:pPr>
        <w:widowControl w:val="0"/>
        <w:suppressAutoHyphens/>
        <w:jc w:val="center"/>
        <w:rPr>
          <w:b/>
          <w:bCs/>
          <w:kern w:val="1"/>
        </w:rPr>
      </w:pPr>
    </w:p>
    <w:p w:rsidR="00065A1E" w:rsidRPr="00126A36" w:rsidRDefault="00065A1E" w:rsidP="00C60F16">
      <w:pPr>
        <w:widowControl w:val="0"/>
        <w:suppressAutoHyphens/>
        <w:jc w:val="center"/>
        <w:rPr>
          <w:b/>
          <w:bCs/>
          <w:kern w:val="1"/>
        </w:rPr>
      </w:pPr>
      <w:r>
        <w:rPr>
          <w:b/>
          <w:bCs/>
          <w:kern w:val="1"/>
        </w:rPr>
        <w:t>БУХГАЛТЕР</w:t>
      </w:r>
    </w:p>
    <w:p w:rsidR="00065A1E" w:rsidRPr="002872A2" w:rsidRDefault="00065A1E" w:rsidP="002872A2">
      <w:pPr>
        <w:jc w:val="center"/>
        <w:rPr>
          <w:b/>
          <w:color w:val="000000"/>
        </w:rPr>
      </w:pPr>
    </w:p>
    <w:p w:rsidR="00065A1E" w:rsidRPr="002872A2" w:rsidRDefault="00065A1E" w:rsidP="00AA3B35">
      <w:pPr>
        <w:ind w:left="720"/>
        <w:rPr>
          <w:b/>
          <w:bCs/>
        </w:rPr>
      </w:pPr>
      <w:r w:rsidRPr="002872A2">
        <w:rPr>
          <w:b/>
          <w:bCs/>
        </w:rPr>
        <w:br w:type="page"/>
      </w:r>
    </w:p>
    <w:p w:rsidR="00065A1E" w:rsidRPr="002872A2" w:rsidRDefault="00065A1E" w:rsidP="002872A2">
      <w:pPr>
        <w:ind w:left="720"/>
        <w:rPr>
          <w:b/>
          <w:bCs/>
        </w:rPr>
      </w:pPr>
    </w:p>
    <w:p w:rsidR="00065A1E" w:rsidRDefault="00065A1E" w:rsidP="00377FBE">
      <w:pPr>
        <w:widowControl w:val="0"/>
        <w:ind w:firstLine="400"/>
        <w:jc w:val="center"/>
        <w:textAlignment w:val="baseline"/>
        <w:rPr>
          <w:b/>
          <w:bCs/>
        </w:rPr>
      </w:pPr>
      <w:r>
        <w:rPr>
          <w:b/>
          <w:bCs/>
        </w:rPr>
        <w:t>1. ПАСПОРТ ОЦЕНОЧНЫХ СРЕДСТВ</w:t>
      </w:r>
    </w:p>
    <w:p w:rsidR="00065A1E" w:rsidRPr="002872A2" w:rsidRDefault="00065A1E" w:rsidP="002872A2">
      <w:pPr>
        <w:jc w:val="center"/>
        <w:rPr>
          <w:b/>
          <w:bCs/>
        </w:rPr>
      </w:pPr>
      <w:r w:rsidRPr="002872A2">
        <w:rPr>
          <w:b/>
          <w:bCs/>
        </w:rPr>
        <w:t>Матрица учебных заданий</w:t>
      </w:r>
    </w:p>
    <w:p w:rsidR="00065A1E" w:rsidRPr="002872A2" w:rsidRDefault="00065A1E" w:rsidP="002872A2">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
        <w:gridCol w:w="4423"/>
        <w:gridCol w:w="4394"/>
      </w:tblGrid>
      <w:tr w:rsidR="00065A1E" w:rsidRPr="002872A2" w:rsidTr="00632AA3">
        <w:tc>
          <w:tcPr>
            <w:tcW w:w="505" w:type="dxa"/>
          </w:tcPr>
          <w:p w:rsidR="00065A1E" w:rsidRPr="002872A2" w:rsidRDefault="00065A1E" w:rsidP="002872A2">
            <w:pPr>
              <w:rPr>
                <w:b/>
              </w:rPr>
            </w:pPr>
            <w:r w:rsidRPr="002872A2">
              <w:rPr>
                <w:b/>
              </w:rPr>
              <w:t>№</w:t>
            </w:r>
          </w:p>
        </w:tc>
        <w:tc>
          <w:tcPr>
            <w:tcW w:w="4423" w:type="dxa"/>
          </w:tcPr>
          <w:p w:rsidR="00065A1E" w:rsidRPr="002872A2" w:rsidRDefault="00065A1E" w:rsidP="002872A2">
            <w:pPr>
              <w:jc w:val="center"/>
              <w:rPr>
                <w:b/>
              </w:rPr>
            </w:pPr>
            <w:r w:rsidRPr="002872A2">
              <w:rPr>
                <w:b/>
                <w:bCs/>
              </w:rPr>
              <w:t>Наименование темы</w:t>
            </w:r>
          </w:p>
        </w:tc>
        <w:tc>
          <w:tcPr>
            <w:tcW w:w="4394" w:type="dxa"/>
          </w:tcPr>
          <w:p w:rsidR="00065A1E" w:rsidRPr="002872A2" w:rsidRDefault="00065A1E" w:rsidP="002872A2">
            <w:pPr>
              <w:jc w:val="center"/>
              <w:rPr>
                <w:b/>
              </w:rPr>
            </w:pPr>
            <w:r w:rsidRPr="002872A2">
              <w:rPr>
                <w:b/>
                <w:bCs/>
              </w:rPr>
              <w:t>Вид контрольного задания</w:t>
            </w:r>
          </w:p>
        </w:tc>
      </w:tr>
      <w:tr w:rsidR="00065A1E" w:rsidRPr="002872A2" w:rsidTr="00632AA3">
        <w:tc>
          <w:tcPr>
            <w:tcW w:w="505" w:type="dxa"/>
          </w:tcPr>
          <w:p w:rsidR="00065A1E" w:rsidRPr="002872A2" w:rsidRDefault="00065A1E" w:rsidP="002872A2">
            <w:pPr>
              <w:rPr>
                <w:b/>
              </w:rPr>
            </w:pPr>
            <w:r w:rsidRPr="002872A2">
              <w:rPr>
                <w:b/>
              </w:rPr>
              <w:t>1</w:t>
            </w:r>
          </w:p>
        </w:tc>
        <w:tc>
          <w:tcPr>
            <w:tcW w:w="4423" w:type="dxa"/>
          </w:tcPr>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Введение</w:t>
            </w:r>
          </w:p>
        </w:tc>
        <w:tc>
          <w:tcPr>
            <w:tcW w:w="4394" w:type="dxa"/>
          </w:tcPr>
          <w:p w:rsidR="00065A1E" w:rsidRPr="004D0D25" w:rsidRDefault="00065A1E" w:rsidP="00CA511C">
            <w:pPr>
              <w:rPr>
                <w:b/>
                <w:bCs/>
              </w:rPr>
            </w:pPr>
            <w:r w:rsidRPr="004D0D25">
              <w:rPr>
                <w:b/>
                <w:bCs/>
              </w:rPr>
              <w:t>(в том числе в форме практической подготовки)</w:t>
            </w:r>
          </w:p>
          <w:p w:rsidR="00065A1E" w:rsidRDefault="00065A1E" w:rsidP="00C60F16">
            <w:r>
              <w:t>Подготовка д</w:t>
            </w:r>
            <w:r w:rsidRPr="00EB7591">
              <w:t>оклад</w:t>
            </w:r>
            <w:r>
              <w:t>а</w:t>
            </w:r>
            <w:r w:rsidRPr="00EB7591">
              <w:t xml:space="preserve"> на тему </w:t>
            </w:r>
            <w:r>
              <w:t>«Зачем мне нужна математика – экономисту?»</w:t>
            </w:r>
          </w:p>
          <w:p w:rsidR="00065A1E" w:rsidRPr="002872A2" w:rsidRDefault="00065A1E" w:rsidP="002872A2">
            <w:r w:rsidRPr="004D0D25">
              <w:t>Опрос. Дискуссия</w:t>
            </w:r>
          </w:p>
        </w:tc>
      </w:tr>
      <w:tr w:rsidR="00065A1E" w:rsidRPr="002872A2" w:rsidTr="00173B4D">
        <w:tc>
          <w:tcPr>
            <w:tcW w:w="9322" w:type="dxa"/>
            <w:gridSpan w:val="3"/>
          </w:tcPr>
          <w:p w:rsidR="00065A1E" w:rsidRPr="002872A2" w:rsidRDefault="00065A1E" w:rsidP="003C39BB">
            <w:pPr>
              <w:jc w:val="center"/>
            </w:pPr>
            <w:r w:rsidRPr="002872A2">
              <w:rPr>
                <w:b/>
              </w:rPr>
              <w:t>АЛГЕБРА</w:t>
            </w:r>
          </w:p>
        </w:tc>
      </w:tr>
      <w:tr w:rsidR="00065A1E" w:rsidRPr="002872A2" w:rsidTr="00632AA3">
        <w:tc>
          <w:tcPr>
            <w:tcW w:w="505" w:type="dxa"/>
          </w:tcPr>
          <w:p w:rsidR="00065A1E" w:rsidRPr="002872A2" w:rsidRDefault="00065A1E" w:rsidP="002872A2">
            <w:pPr>
              <w:rPr>
                <w:b/>
              </w:rPr>
            </w:pPr>
            <w:r w:rsidRPr="002872A2">
              <w:rPr>
                <w:b/>
              </w:rPr>
              <w:t>2</w:t>
            </w:r>
          </w:p>
        </w:tc>
        <w:tc>
          <w:tcPr>
            <w:tcW w:w="4423" w:type="dxa"/>
          </w:tcPr>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Тема 1. </w:t>
            </w:r>
            <w:r w:rsidRPr="002872A2">
              <w:t>Развитие понятия о числе</w:t>
            </w:r>
          </w:p>
        </w:tc>
        <w:tc>
          <w:tcPr>
            <w:tcW w:w="4394" w:type="dxa"/>
          </w:tcPr>
          <w:p w:rsidR="00065A1E" w:rsidRPr="004D0D25" w:rsidRDefault="00065A1E" w:rsidP="00CA511C">
            <w:pPr>
              <w:rPr>
                <w:b/>
                <w:bCs/>
              </w:rPr>
            </w:pPr>
            <w:r w:rsidRPr="004D0D25">
              <w:rPr>
                <w:b/>
                <w:bCs/>
              </w:rPr>
              <w:t>(в том числе в форме практической подготовки)</w:t>
            </w:r>
          </w:p>
          <w:p w:rsidR="00065A1E" w:rsidRDefault="00065A1E" w:rsidP="00AA3B35">
            <w:pPr>
              <w:jc w:val="both"/>
            </w:pPr>
            <w:r w:rsidRPr="00016AB8">
              <w:rPr>
                <w:bCs/>
              </w:rPr>
              <w:t>Опрос</w:t>
            </w:r>
            <w:r>
              <w:rPr>
                <w:bCs/>
              </w:rPr>
              <w:t xml:space="preserve"> </w:t>
            </w:r>
            <w:r w:rsidRPr="00016AB8">
              <w:t>Обсуждение доклада</w:t>
            </w:r>
            <w:r>
              <w:t xml:space="preserve"> </w:t>
            </w:r>
            <w:r w:rsidRPr="004D0D25">
              <w:t xml:space="preserve">по теме «Непрерывные дроби». </w:t>
            </w:r>
            <w:r w:rsidRPr="002B6273">
              <w:t xml:space="preserve">«Задачи статистических группировок, их виды» </w:t>
            </w:r>
            <w:r>
              <w:t>Подготовка к решению задач.</w:t>
            </w:r>
          </w:p>
          <w:p w:rsidR="00065A1E" w:rsidRPr="00AA3B35" w:rsidRDefault="00065A1E" w:rsidP="00AA3B35">
            <w:pPr>
              <w:jc w:val="both"/>
              <w:rPr>
                <w:bCs/>
                <w:lang w:eastAsia="en-US"/>
              </w:rPr>
            </w:pPr>
            <w:r>
              <w:t>Презентация на тему:</w:t>
            </w:r>
          </w:p>
          <w:p w:rsidR="00065A1E" w:rsidRDefault="00065A1E" w:rsidP="002872A2">
            <w:r w:rsidRPr="009A3E44">
              <w:t>Пути повышения финансовых результатов деятельности экономического субъекта</w:t>
            </w:r>
          </w:p>
          <w:p w:rsidR="00065A1E" w:rsidRDefault="00065A1E" w:rsidP="002872A2">
            <w:r>
              <w:rPr>
                <w:sz w:val="22"/>
                <w:szCs w:val="22"/>
              </w:rPr>
              <w:t>Бинарное занятие</w:t>
            </w:r>
          </w:p>
          <w:p w:rsidR="00065A1E" w:rsidRPr="00404669" w:rsidRDefault="00065A1E" w:rsidP="002872A2">
            <w:r w:rsidRPr="00404669">
              <w:t xml:space="preserve">Налоги и налогообложение. </w:t>
            </w:r>
            <w:r w:rsidRPr="00404669">
              <w:rPr>
                <w:bCs/>
              </w:rPr>
              <w:t>Расчет платежей при предоставлении рассрочки по уплате налога.</w:t>
            </w:r>
          </w:p>
        </w:tc>
      </w:tr>
      <w:tr w:rsidR="00065A1E" w:rsidRPr="002872A2" w:rsidTr="00632AA3">
        <w:tc>
          <w:tcPr>
            <w:tcW w:w="505" w:type="dxa"/>
          </w:tcPr>
          <w:p w:rsidR="00065A1E" w:rsidRPr="002872A2" w:rsidRDefault="00065A1E" w:rsidP="002872A2">
            <w:pPr>
              <w:rPr>
                <w:b/>
              </w:rPr>
            </w:pPr>
            <w:r w:rsidRPr="002872A2">
              <w:rPr>
                <w:b/>
              </w:rPr>
              <w:t>3</w:t>
            </w:r>
          </w:p>
        </w:tc>
        <w:tc>
          <w:tcPr>
            <w:tcW w:w="4423" w:type="dxa"/>
          </w:tcPr>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Тема </w:t>
            </w:r>
            <w:r w:rsidRPr="002872A2">
              <w:rPr>
                <w:bCs/>
              </w:rPr>
              <w:t xml:space="preserve">2. </w:t>
            </w:r>
            <w:r w:rsidRPr="002872A2">
              <w:t>Корни, степени и логарифмы</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3B674B">
            <w:r w:rsidRPr="004D0D25">
              <w:t>Обсуждение докладов на тему: «Применение сложных процентов в экономических расчетах»; Решение задач</w:t>
            </w:r>
            <w:r w:rsidRPr="009649D8">
              <w:t>.Практические задания</w:t>
            </w:r>
          </w:p>
          <w:p w:rsidR="00065A1E" w:rsidRDefault="00065A1E" w:rsidP="003B674B">
            <w:r>
              <w:t>Бинарное занятие</w:t>
            </w:r>
          </w:p>
          <w:p w:rsidR="00065A1E" w:rsidRPr="009D1B6D" w:rsidRDefault="00065A1E" w:rsidP="002B6273">
            <w:r w:rsidRPr="002F181B">
              <w:rPr>
                <w:b/>
              </w:rPr>
              <w:t>Статистика</w:t>
            </w:r>
            <w:r w:rsidRPr="009D1B6D">
              <w:t xml:space="preserve">. Исчисление различных видов средних величин </w:t>
            </w:r>
          </w:p>
          <w:p w:rsidR="00065A1E" w:rsidRPr="006A6270" w:rsidRDefault="00065A1E" w:rsidP="002B6273">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i/>
              </w:rPr>
            </w:pPr>
            <w:r w:rsidRPr="006A6270">
              <w:rPr>
                <w:b/>
              </w:rPr>
              <w:t>ПМ.01Документирование хозяйственных операций и ведение бухгалтерского учета активов организации</w:t>
            </w:r>
          </w:p>
          <w:p w:rsidR="00065A1E" w:rsidRPr="002872A2" w:rsidRDefault="00065A1E" w:rsidP="002B6273">
            <w:r w:rsidRPr="006A6270">
              <w:t>Расчет амортизации основных средств и нематериальных активов</w:t>
            </w:r>
          </w:p>
        </w:tc>
      </w:tr>
      <w:tr w:rsidR="00065A1E" w:rsidRPr="002872A2" w:rsidTr="00C04045">
        <w:tc>
          <w:tcPr>
            <w:tcW w:w="9322" w:type="dxa"/>
            <w:gridSpan w:val="3"/>
          </w:tcPr>
          <w:p w:rsidR="00065A1E" w:rsidRPr="002872A2" w:rsidRDefault="00065A1E" w:rsidP="003B674B">
            <w:pPr>
              <w:jc w:val="center"/>
            </w:pPr>
            <w:r w:rsidRPr="002872A2">
              <w:rPr>
                <w:b/>
                <w:bCs/>
              </w:rPr>
              <w:t>ОСНОВЫ ТРИГОНОМЕТРИИ</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3</w:t>
            </w:r>
            <w:r w:rsidRPr="002872A2">
              <w:rPr>
                <w:bCs/>
              </w:rPr>
              <w:t>. Основные понятия</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2872A2" w:rsidRDefault="00065A1E" w:rsidP="00476AD6">
            <w:r w:rsidRPr="00CA65D3">
              <w:t>Обсуждение докладов на тему «Параллельное проектирование», «</w:t>
            </w:r>
            <w:r w:rsidRPr="00CA65D3">
              <w:rPr>
                <w:bCs/>
              </w:rPr>
              <w:t>История развития стереометрии».</w:t>
            </w:r>
            <w:r w:rsidRPr="003B674B">
              <w:rPr>
                <w:bCs/>
                <w:color w:val="000000"/>
                <w:shd w:val="clear" w:color="auto" w:fill="FFFFFF"/>
              </w:rPr>
              <w:t>«Недостатки применения математических методов в экономике»</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4.</w:t>
            </w:r>
            <w:r w:rsidRPr="002872A2">
              <w:t xml:space="preserve"> Основные тригонометрические тождества</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476AD6">
            <w:pPr>
              <w:rPr>
                <w:bCs/>
              </w:rPr>
            </w:pPr>
            <w:r w:rsidRPr="004D0D25">
              <w:rPr>
                <w:bCs/>
              </w:rPr>
              <w:t>Решение тестовых заданий</w:t>
            </w:r>
          </w:p>
          <w:p w:rsidR="00065A1E" w:rsidRPr="003B674B" w:rsidRDefault="00065A1E" w:rsidP="003B674B">
            <w:pPr>
              <w:jc w:val="both"/>
            </w:pPr>
            <w:r>
              <w:t xml:space="preserve">Обсуждение доклада </w:t>
            </w:r>
            <w:r w:rsidRPr="003B674B">
              <w:rPr>
                <w:bCs/>
              </w:rPr>
              <w:t xml:space="preserve">на тему </w:t>
            </w:r>
          </w:p>
          <w:p w:rsidR="00065A1E" w:rsidRPr="002872A2" w:rsidRDefault="00065A1E" w:rsidP="00CA483F">
            <w:pPr>
              <w:pStyle w:val="Default"/>
              <w:jc w:val="both"/>
            </w:pPr>
            <w:r>
              <w:rPr>
                <w:sz w:val="23"/>
                <w:szCs w:val="23"/>
              </w:rPr>
              <w:t>«</w:t>
            </w:r>
            <w:r w:rsidRPr="003B674B">
              <w:rPr>
                <w:sz w:val="23"/>
                <w:szCs w:val="23"/>
              </w:rPr>
              <w:t xml:space="preserve">Представление данных в математической </w:t>
            </w:r>
            <w:r>
              <w:rPr>
                <w:sz w:val="23"/>
                <w:szCs w:val="23"/>
              </w:rPr>
              <w:t>статистики</w:t>
            </w:r>
            <w:r>
              <w:t>»</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Тема 5. </w:t>
            </w:r>
            <w:r w:rsidRPr="002872A2">
              <w:t>Преобразования простейших тригонометрических выражений</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2872A2" w:rsidRDefault="00065A1E" w:rsidP="009649D8">
            <w:r w:rsidRPr="004D0D25">
              <w:t>Опрос</w:t>
            </w:r>
            <w:r>
              <w:t>. Решение задач. Обсуждение доклада на тему: «</w:t>
            </w:r>
            <w:r w:rsidRPr="003B674B">
              <w:t>Преобразование сумм тригонометрических функций в статистике</w:t>
            </w:r>
            <w:r>
              <w:t>»</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6.</w:t>
            </w:r>
            <w:r w:rsidRPr="002872A2">
              <w:t xml:space="preserve"> Тригонометрические уравнения и неравенства</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476AD6">
            <w:r w:rsidRPr="00644A93">
              <w:t>Обсуждение доклада Применение статистики в тригонометрии.</w:t>
            </w:r>
            <w:r>
              <w:t xml:space="preserve"> Решение задач </w:t>
            </w:r>
          </w:p>
          <w:p w:rsidR="00065A1E" w:rsidRPr="00A725C0" w:rsidRDefault="00065A1E" w:rsidP="00B75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Cs/>
              </w:rPr>
            </w:pPr>
            <w:r>
              <w:t xml:space="preserve">Презентация на тему </w:t>
            </w:r>
          </w:p>
          <w:p w:rsidR="00065A1E" w:rsidRPr="002872A2" w:rsidRDefault="00065A1E" w:rsidP="00476AD6">
            <w:r w:rsidRPr="00747563">
              <w:rPr>
                <w:bCs/>
              </w:rPr>
              <w:t>«Расчет штрафных санкций за налоговые правонарушения</w:t>
            </w:r>
            <w:r>
              <w:rPr>
                <w:bCs/>
              </w:rPr>
              <w:t xml:space="preserve"> при помощи математических формул</w:t>
            </w:r>
            <w:r w:rsidRPr="00747563">
              <w:rPr>
                <w:bCs/>
              </w:rPr>
              <w:t>»</w:t>
            </w:r>
            <w:r>
              <w:rPr>
                <w:bCs/>
              </w:rPr>
              <w:t>.</w:t>
            </w:r>
          </w:p>
        </w:tc>
      </w:tr>
      <w:tr w:rsidR="00065A1E" w:rsidRPr="002872A2" w:rsidTr="00632AA3">
        <w:tc>
          <w:tcPr>
            <w:tcW w:w="505" w:type="dxa"/>
          </w:tcPr>
          <w:p w:rsidR="00065A1E" w:rsidRPr="002872A2" w:rsidRDefault="00065A1E" w:rsidP="00476AD6">
            <w:pPr>
              <w:rPr>
                <w:b/>
              </w:rPr>
            </w:pPr>
          </w:p>
        </w:tc>
        <w:tc>
          <w:tcPr>
            <w:tcW w:w="4423" w:type="dxa"/>
          </w:tcPr>
          <w:p w:rsidR="00065A1E" w:rsidRDefault="00065A1E" w:rsidP="003B6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B674B">
              <w:rPr>
                <w:bCs/>
              </w:rPr>
              <w:t>Тема 7.</w:t>
            </w:r>
            <w:r>
              <w:rPr>
                <w:bCs/>
              </w:rPr>
              <w:t xml:space="preserve"> </w:t>
            </w:r>
            <w:r w:rsidRPr="003B674B">
              <w:t>Функции, их свойства и графики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A320DE">
            <w:pPr>
              <w:jc w:val="both"/>
            </w:pPr>
            <w:r>
              <w:rPr>
                <w:bCs/>
                <w:lang w:eastAsia="en-US"/>
              </w:rPr>
              <w:t>Опрос. Практическое задание</w:t>
            </w:r>
          </w:p>
          <w:p w:rsidR="00065A1E" w:rsidRPr="00AA3B35" w:rsidRDefault="00065A1E" w:rsidP="003B674B">
            <w:pPr>
              <w:rPr>
                <w:lang w:eastAsia="en-US"/>
              </w:rPr>
            </w:pP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autoSpaceDE w:val="0"/>
              <w:autoSpaceDN w:val="0"/>
              <w:adjustRightInd w:val="0"/>
              <w:rPr>
                <w:b/>
                <w:bCs/>
              </w:rPr>
            </w:pPr>
            <w:r>
              <w:rPr>
                <w:bCs/>
              </w:rPr>
              <w:t>Тема 8</w:t>
            </w:r>
            <w:r w:rsidRPr="00632AA3">
              <w:t>Степенные, показательные, логарифмические и тригонометрические функции. Обратные тригонометрические функции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2872A2" w:rsidRDefault="00065A1E" w:rsidP="00632AA3">
            <w:r>
              <w:rPr>
                <w:bCs/>
                <w:lang w:eastAsia="en-US"/>
              </w:rPr>
              <w:t>Решение задач. Практическое задание</w:t>
            </w:r>
          </w:p>
        </w:tc>
      </w:tr>
      <w:tr w:rsidR="00065A1E" w:rsidRPr="002872A2" w:rsidTr="00C04045">
        <w:tc>
          <w:tcPr>
            <w:tcW w:w="9322" w:type="dxa"/>
            <w:gridSpan w:val="3"/>
          </w:tcPr>
          <w:p w:rsidR="00065A1E" w:rsidRPr="002872A2" w:rsidRDefault="00065A1E" w:rsidP="00632AA3">
            <w:pPr>
              <w:jc w:val="center"/>
            </w:pPr>
            <w:r w:rsidRPr="002872A2">
              <w:rPr>
                <w:b/>
              </w:rPr>
              <w:t>НАЧАЛА МАТЕМАТИЧЕСКОГО АНАЛИЗА</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Тема 9. </w:t>
            </w:r>
            <w:r w:rsidRPr="002872A2">
              <w:t>Начала математического анализа</w:t>
            </w:r>
            <w:r w:rsidRPr="002872A2">
              <w:tab/>
            </w:r>
            <w:r w:rsidRPr="002872A2">
              <w:tab/>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632AA3">
            <w:pPr>
              <w:rPr>
                <w:bCs/>
                <w:lang w:eastAsia="en-US"/>
              </w:rPr>
            </w:pPr>
            <w:r>
              <w:rPr>
                <w:bCs/>
                <w:lang w:eastAsia="en-US"/>
              </w:rPr>
              <w:t>Опрос. Практическое задание</w:t>
            </w:r>
          </w:p>
          <w:p w:rsidR="00065A1E" w:rsidRDefault="00065A1E" w:rsidP="00632AA3">
            <w:pPr>
              <w:rPr>
                <w:bCs/>
                <w:lang w:eastAsia="en-US"/>
              </w:rPr>
            </w:pPr>
            <w:r>
              <w:rPr>
                <w:bCs/>
                <w:lang w:eastAsia="en-US"/>
              </w:rPr>
              <w:t>Бинарное занятие</w:t>
            </w:r>
          </w:p>
          <w:p w:rsidR="00065A1E" w:rsidRDefault="00065A1E" w:rsidP="00E202C1">
            <w:pPr>
              <w:shd w:val="clear" w:color="auto" w:fill="FFFFFF"/>
            </w:pPr>
            <w:r w:rsidRPr="002A142C">
              <w:rPr>
                <w:b/>
              </w:rPr>
              <w:t>ПМ.03 Проведение расчетов с бюджетом и внебюджетными фондами</w:t>
            </w:r>
            <w:r>
              <w:t>.</w:t>
            </w:r>
            <w:r w:rsidRPr="009A3E44">
              <w:rPr>
                <w:bCs/>
              </w:rPr>
              <w:t xml:space="preserve"> «Определение налогооблагаемой базы и расчет суммы НДС, подлежащей уплате в бюджет.</w:t>
            </w:r>
          </w:p>
          <w:p w:rsidR="00065A1E" w:rsidRPr="002A142C" w:rsidRDefault="00065A1E" w:rsidP="00E202C1">
            <w:pPr>
              <w:widowControl w:val="0"/>
              <w:tabs>
                <w:tab w:val="left" w:pos="3974"/>
                <w:tab w:val="left" w:pos="4116"/>
              </w:tabs>
              <w:autoSpaceDE w:val="0"/>
              <w:autoSpaceDN w:val="0"/>
              <w:adjustRightInd w:val="0"/>
              <w:spacing w:line="239" w:lineRule="auto"/>
              <w:ind w:left="5" w:right="176"/>
              <w:rPr>
                <w:b/>
              </w:rPr>
            </w:pPr>
            <w:r w:rsidRPr="002A142C">
              <w:rPr>
                <w:b/>
              </w:rPr>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065A1E" w:rsidRPr="002A142C" w:rsidRDefault="00065A1E" w:rsidP="00E202C1">
            <w:pPr>
              <w:widowControl w:val="0"/>
              <w:suppressAutoHyphens/>
              <w:rPr>
                <w:b/>
              </w:rPr>
            </w:pPr>
            <w:r w:rsidRPr="002A142C">
              <w:rPr>
                <w:b/>
              </w:rPr>
              <w:t>МДК.02.02 Бухгалтерская технология проведения и оформления инвентаризации</w:t>
            </w:r>
          </w:p>
          <w:p w:rsidR="00065A1E" w:rsidRPr="002872A2" w:rsidRDefault="00065A1E" w:rsidP="00E202C1">
            <w:r w:rsidRPr="002A142C">
              <w:rPr>
                <w:bCs/>
              </w:rPr>
              <w:t>Инвентаризация расчетов по НДС</w:t>
            </w:r>
            <w:r w:rsidRPr="002A142C">
              <w:rPr>
                <w:bCs/>
              </w:rPr>
              <w:br/>
            </w:r>
            <w:r w:rsidRPr="002A142C">
              <w:rPr>
                <w:b/>
                <w:bCs/>
              </w:rPr>
              <w:t>Налоги и налогообложение</w:t>
            </w:r>
            <w:r w:rsidRPr="007F72B9">
              <w:t>Сущность</w:t>
            </w:r>
            <w:r w:rsidRPr="00747563">
              <w:rPr>
                <w:bCs/>
              </w:rPr>
              <w:t xml:space="preserve"> налогового контроля</w:t>
            </w:r>
          </w:p>
        </w:tc>
      </w:tr>
      <w:tr w:rsidR="00065A1E" w:rsidRPr="002872A2" w:rsidTr="00C04045">
        <w:tc>
          <w:tcPr>
            <w:tcW w:w="9322" w:type="dxa"/>
            <w:gridSpan w:val="3"/>
          </w:tcPr>
          <w:p w:rsidR="00065A1E" w:rsidRPr="002872A2" w:rsidRDefault="00065A1E" w:rsidP="00632AA3">
            <w:pPr>
              <w:jc w:val="center"/>
            </w:pPr>
            <w:r w:rsidRPr="002872A2">
              <w:rPr>
                <w:b/>
              </w:rPr>
              <w:t>УРАВНЕНИЯ И НЕРАВЕНСТВА</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Тема 10. </w:t>
            </w:r>
            <w:r w:rsidRPr="002872A2">
              <w:t>Уравнения и неравенства</w:t>
            </w:r>
          </w:p>
          <w:p w:rsidR="00065A1E" w:rsidRPr="002872A2" w:rsidRDefault="00065A1E" w:rsidP="00476AD6">
            <w:pPr>
              <w:tabs>
                <w:tab w:val="left" w:pos="916"/>
                <w:tab w:val="left" w:pos="1832"/>
                <w:tab w:val="left" w:pos="217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E202C1">
            <w:pPr>
              <w:jc w:val="both"/>
            </w:pPr>
            <w:r w:rsidRPr="00E217EA">
              <w:t>Выполнение практического задания: основные приемы решения уравнений, решение систем уравнений.</w:t>
            </w:r>
            <w:r>
              <w:t xml:space="preserve"> Задачи. Практическое задание.</w:t>
            </w:r>
          </w:p>
          <w:p w:rsidR="00065A1E" w:rsidRDefault="00065A1E" w:rsidP="00E202C1">
            <w:pPr>
              <w:rPr>
                <w:bCs/>
              </w:rPr>
            </w:pPr>
            <w:r>
              <w:rPr>
                <w:bCs/>
              </w:rPr>
              <w:t>Презентация на тему:</w:t>
            </w:r>
          </w:p>
          <w:p w:rsidR="00065A1E" w:rsidRPr="002872A2" w:rsidRDefault="00065A1E" w:rsidP="001D309D">
            <w:r w:rsidRPr="00632AA3">
              <w:t>Р</w:t>
            </w:r>
            <w:r w:rsidRPr="00632AA3">
              <w:rPr>
                <w:rStyle w:val="10pt"/>
                <w:sz w:val="22"/>
                <w:szCs w:val="22"/>
                <w:lang w:eastAsia="ru-RU"/>
              </w:rPr>
              <w:t>а</w:t>
            </w:r>
            <w:r w:rsidRPr="001F7438">
              <w:rPr>
                <w:rStyle w:val="10pt"/>
                <w:sz w:val="22"/>
                <w:szCs w:val="22"/>
                <w:lang w:eastAsia="ru-RU"/>
              </w:rPr>
              <w:t>счет различных показателей индексов</w:t>
            </w:r>
          </w:p>
        </w:tc>
      </w:tr>
      <w:tr w:rsidR="00065A1E" w:rsidRPr="002872A2" w:rsidTr="00C04045">
        <w:tc>
          <w:tcPr>
            <w:tcW w:w="9322" w:type="dxa"/>
            <w:gridSpan w:val="3"/>
          </w:tcPr>
          <w:p w:rsidR="00065A1E" w:rsidRPr="002872A2" w:rsidRDefault="00065A1E" w:rsidP="009B3892">
            <w:pPr>
              <w:jc w:val="center"/>
            </w:pPr>
            <w:r w:rsidRPr="002872A2">
              <w:rPr>
                <w:b/>
              </w:rPr>
              <w:t>КОМБИНАТОРИКА, СТАТИСТИКА И ТЕОРИЯ ВЕРОЯТНОСТЕЙ</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Тема 11. </w:t>
            </w:r>
            <w:r w:rsidRPr="002872A2">
              <w:t>Элементы комбинаторики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632AA3">
            <w:pPr>
              <w:rPr>
                <w:bCs/>
              </w:rPr>
            </w:pPr>
            <w:r>
              <w:rPr>
                <w:bCs/>
              </w:rPr>
              <w:t>Опрос</w:t>
            </w:r>
          </w:p>
          <w:p w:rsidR="00065A1E" w:rsidRPr="002872A2" w:rsidRDefault="00065A1E" w:rsidP="00632AA3">
            <w:r>
              <w:rPr>
                <w:bCs/>
              </w:rPr>
              <w:t>Практические задания</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1</w:t>
            </w:r>
            <w:r w:rsidRPr="002872A2">
              <w:rPr>
                <w:bCs/>
              </w:rPr>
              <w:t>2</w:t>
            </w:r>
            <w:r>
              <w:rPr>
                <w:bCs/>
              </w:rPr>
              <w:t xml:space="preserve">. </w:t>
            </w:r>
            <w:r w:rsidRPr="002872A2">
              <w:t>Элементы теории вероятностей</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632AA3">
            <w:pPr>
              <w:rPr>
                <w:bCs/>
              </w:rPr>
            </w:pPr>
            <w:r>
              <w:rPr>
                <w:bCs/>
              </w:rPr>
              <w:t>Опрос. Практическое задание. Задачи.</w:t>
            </w:r>
          </w:p>
          <w:p w:rsidR="00065A1E" w:rsidRDefault="00065A1E" w:rsidP="00632AA3">
            <w:pPr>
              <w:rPr>
                <w:bCs/>
              </w:rPr>
            </w:pPr>
            <w:r>
              <w:rPr>
                <w:bCs/>
              </w:rPr>
              <w:t>Бинарное занятие</w:t>
            </w:r>
          </w:p>
          <w:p w:rsidR="00065A1E" w:rsidRPr="00BC72A5" w:rsidRDefault="00065A1E" w:rsidP="00E202C1">
            <w:pPr>
              <w:jc w:val="both"/>
              <w:rPr>
                <w:rStyle w:val="11pt"/>
                <w:color w:val="auto"/>
                <w:szCs w:val="22"/>
                <w:lang w:eastAsia="ru-RU"/>
              </w:rPr>
            </w:pPr>
            <w:r w:rsidRPr="002A142C">
              <w:rPr>
                <w:b/>
              </w:rPr>
              <w:t>Статистика</w:t>
            </w:r>
            <w:r w:rsidRPr="00BC72A5">
              <w:t>. Исчисление различных видов средних величин с учётом исходной информации, показателей вариации.</w:t>
            </w:r>
          </w:p>
          <w:p w:rsidR="00065A1E" w:rsidRPr="002A142C" w:rsidRDefault="00065A1E" w:rsidP="00E202C1">
            <w:pPr>
              <w:pStyle w:val="21"/>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bCs/>
                <w:i/>
              </w:rPr>
            </w:pPr>
            <w:r w:rsidRPr="002A142C">
              <w:rPr>
                <w:b/>
              </w:rPr>
              <w:t>ПМ.01Документирование хозяйственных операций и ведение бухгалтерского учета активов организации</w:t>
            </w:r>
          </w:p>
          <w:p w:rsidR="00065A1E" w:rsidRDefault="00065A1E" w:rsidP="00E202C1">
            <w:pPr>
              <w:jc w:val="both"/>
            </w:pPr>
            <w:r w:rsidRPr="006A6270">
              <w:t>Расчет амортизации основных средств и нематериальных активов</w:t>
            </w:r>
            <w:r>
              <w:t>.</w:t>
            </w:r>
          </w:p>
          <w:p w:rsidR="00065A1E" w:rsidRPr="002F7727" w:rsidRDefault="00065A1E" w:rsidP="00E202C1">
            <w:pPr>
              <w:rPr>
                <w:b/>
              </w:rPr>
            </w:pPr>
            <w:r w:rsidRPr="002F7727">
              <w:rPr>
                <w:b/>
              </w:rPr>
              <w:t>ПМ.04 Составление и использование бухгалтерской (финансовой) отчетности</w:t>
            </w:r>
          </w:p>
          <w:p w:rsidR="00065A1E" w:rsidRDefault="00065A1E" w:rsidP="00E202C1">
            <w:pPr>
              <w:jc w:val="both"/>
            </w:pPr>
            <w:r w:rsidRPr="009A3E44">
              <w:t>«Составление оборот</w:t>
            </w:r>
            <w:r>
              <w:t>но-сальдовой ведомости по 01 счету</w:t>
            </w:r>
            <w:r w:rsidRPr="009A3E44">
              <w:t xml:space="preserve"> бухгалтерского учета за отчетный период»</w:t>
            </w:r>
          </w:p>
          <w:p w:rsidR="00065A1E" w:rsidRDefault="00065A1E" w:rsidP="00E202C1">
            <w:pPr>
              <w:widowControl w:val="0"/>
              <w:shd w:val="clear" w:color="auto" w:fill="FFFFFF"/>
              <w:rPr>
                <w:b/>
                <w:color w:val="000000"/>
              </w:rPr>
            </w:pPr>
            <w:r>
              <w:rPr>
                <w:b/>
                <w:color w:val="000000"/>
              </w:rPr>
              <w:t>ПМ.05 В</w:t>
            </w:r>
            <w:r w:rsidRPr="00334AD3">
              <w:rPr>
                <w:b/>
                <w:color w:val="000000"/>
              </w:rPr>
              <w:t>ыполнение работ по одной или нескольким профессиям рабочих, должностям служащих</w:t>
            </w:r>
          </w:p>
          <w:p w:rsidR="00065A1E" w:rsidRPr="002872A2" w:rsidRDefault="00065A1E" w:rsidP="00E202C1">
            <w:r w:rsidRPr="002F7727">
              <w:rPr>
                <w:color w:val="000000"/>
              </w:rPr>
              <w:t>Составление оборотно-сальдовой ведомости в программе 1С: Бухгалтерия</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Тема 1</w:t>
            </w:r>
            <w:r w:rsidRPr="002872A2">
              <w:t>3</w:t>
            </w:r>
            <w:r>
              <w:t>.</w:t>
            </w:r>
            <w:r w:rsidRPr="002872A2">
              <w:t xml:space="preserve"> Элементы математической статистики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632AA3">
            <w:r>
              <w:t>Опрос. Практическое задание</w:t>
            </w:r>
          </w:p>
          <w:p w:rsidR="00065A1E" w:rsidRDefault="00065A1E" w:rsidP="00632AA3">
            <w:r>
              <w:t>Презентация на тему:</w:t>
            </w:r>
          </w:p>
          <w:p w:rsidR="00065A1E" w:rsidRPr="002872A2" w:rsidRDefault="00065A1E" w:rsidP="00632AA3">
            <w:r w:rsidRPr="001F7438">
              <w:rPr>
                <w:rStyle w:val="11pt"/>
                <w:color w:val="auto"/>
                <w:szCs w:val="22"/>
                <w:lang w:eastAsia="ru-RU"/>
              </w:rPr>
              <w:t xml:space="preserve">Значение графического метода статистики в </w:t>
            </w:r>
            <w:r>
              <w:rPr>
                <w:rStyle w:val="11pt"/>
                <w:color w:val="auto"/>
                <w:szCs w:val="22"/>
                <w:lang w:eastAsia="ru-RU"/>
              </w:rPr>
              <w:t>экономике</w:t>
            </w:r>
          </w:p>
        </w:tc>
      </w:tr>
      <w:tr w:rsidR="00065A1E" w:rsidRPr="002872A2" w:rsidTr="00173B4D">
        <w:tc>
          <w:tcPr>
            <w:tcW w:w="9322" w:type="dxa"/>
            <w:gridSpan w:val="3"/>
          </w:tcPr>
          <w:p w:rsidR="00065A1E" w:rsidRPr="002872A2" w:rsidRDefault="00065A1E" w:rsidP="009B3892">
            <w:pPr>
              <w:jc w:val="center"/>
            </w:pPr>
            <w:r w:rsidRPr="002872A2">
              <w:rPr>
                <w:b/>
              </w:rPr>
              <w:t>ГЕОМЕТРИЯ</w:t>
            </w:r>
          </w:p>
        </w:tc>
      </w:tr>
      <w:tr w:rsidR="00065A1E" w:rsidRPr="002872A2" w:rsidTr="00632AA3">
        <w:tc>
          <w:tcPr>
            <w:tcW w:w="505" w:type="dxa"/>
          </w:tcPr>
          <w:p w:rsidR="00065A1E" w:rsidRPr="002872A2" w:rsidRDefault="00065A1E" w:rsidP="00476AD6">
            <w:pPr>
              <w:rPr>
                <w:b/>
              </w:rPr>
            </w:pPr>
            <w:r w:rsidRPr="002872A2">
              <w:rPr>
                <w:b/>
              </w:rPr>
              <w:t>4</w:t>
            </w: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Тема 14. </w:t>
            </w:r>
            <w:r w:rsidRPr="002872A2">
              <w:rPr>
                <w:iCs/>
              </w:rPr>
              <w:t>Прямые и плоскости в пространстве</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4D0D25" w:rsidRDefault="00065A1E" w:rsidP="001D309D">
            <w:pPr>
              <w:autoSpaceDE w:val="0"/>
              <w:autoSpaceDN w:val="0"/>
              <w:adjustRightInd w:val="0"/>
            </w:pPr>
            <w:r>
              <w:t>Практическое задание</w:t>
            </w:r>
          </w:p>
          <w:p w:rsidR="00065A1E" w:rsidRPr="002872A2" w:rsidRDefault="00065A1E" w:rsidP="00476AD6"/>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Тема 15.</w:t>
            </w:r>
            <w:r w:rsidRPr="002872A2">
              <w:t xml:space="preserve"> Многогранники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544FCB">
            <w:pPr>
              <w:rPr>
                <w:bCs/>
              </w:rPr>
            </w:pPr>
            <w:r>
              <w:rPr>
                <w:bCs/>
              </w:rPr>
              <w:t xml:space="preserve">Обсуждение доклада </w:t>
            </w:r>
            <w:r w:rsidRPr="00E217EA">
              <w:rPr>
                <w:bCs/>
              </w:rPr>
              <w:t>на тему «</w:t>
            </w:r>
            <w:r w:rsidRPr="00E217EA">
              <w:t>Правильные и полуправильные многогранники</w:t>
            </w:r>
            <w:r w:rsidRPr="00E217EA">
              <w:rPr>
                <w:bCs/>
              </w:rPr>
              <w:t xml:space="preserve">» </w:t>
            </w:r>
            <w:r>
              <w:rPr>
                <w:bCs/>
              </w:rPr>
              <w:t>Тестовые задания</w:t>
            </w:r>
          </w:p>
          <w:p w:rsidR="00065A1E" w:rsidRPr="00E55FDD" w:rsidRDefault="00065A1E" w:rsidP="0026718F">
            <w:pPr>
              <w:rPr>
                <w:bCs/>
              </w:rPr>
            </w:pPr>
            <w:r>
              <w:rPr>
                <w:bCs/>
              </w:rPr>
              <w:t>Практическое задание</w:t>
            </w: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197E6A">
            <w:r>
              <w:rPr>
                <w:bCs/>
              </w:rPr>
              <w:t>Тема 16.</w:t>
            </w:r>
            <w:r w:rsidRPr="004D0D25">
              <w:rPr>
                <w:bCs/>
              </w:rPr>
              <w:t xml:space="preserve"> Тела и поверхности вращения</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544FCB" w:rsidRDefault="00065A1E" w:rsidP="00A320DE">
            <w:pPr>
              <w:jc w:val="both"/>
            </w:pPr>
            <w:r>
              <w:t xml:space="preserve">Опрос. Практическое задание. </w:t>
            </w:r>
          </w:p>
          <w:p w:rsidR="00065A1E" w:rsidRPr="00AA3B35" w:rsidRDefault="00065A1E" w:rsidP="00476AD6">
            <w:pPr>
              <w:rPr>
                <w:lang w:eastAsia="en-US"/>
              </w:rPr>
            </w:pP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197E6A">
            <w:r>
              <w:rPr>
                <w:bCs/>
              </w:rPr>
              <w:t>Тема 17.</w:t>
            </w:r>
            <w:r w:rsidRPr="004D0D25">
              <w:rPr>
                <w:bCs/>
              </w:rPr>
              <w:t xml:space="preserve"> Измерения в геометрии</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Pr="00544FCB" w:rsidRDefault="00065A1E" w:rsidP="00544FCB">
            <w:pPr>
              <w:jc w:val="both"/>
            </w:pPr>
            <w:r>
              <w:t>Опрос. Практические задания</w:t>
            </w:r>
          </w:p>
          <w:p w:rsidR="00065A1E" w:rsidRPr="00AA3B35" w:rsidRDefault="00065A1E" w:rsidP="00476AD6">
            <w:pPr>
              <w:rPr>
                <w:lang w:eastAsia="en-US"/>
              </w:rPr>
            </w:pPr>
          </w:p>
        </w:tc>
      </w:tr>
      <w:tr w:rsidR="00065A1E" w:rsidRPr="002872A2" w:rsidTr="00632AA3">
        <w:tc>
          <w:tcPr>
            <w:tcW w:w="505" w:type="dxa"/>
          </w:tcPr>
          <w:p w:rsidR="00065A1E" w:rsidRPr="002872A2" w:rsidRDefault="00065A1E" w:rsidP="00476AD6">
            <w:pPr>
              <w:rPr>
                <w:b/>
              </w:rPr>
            </w:pPr>
          </w:p>
        </w:tc>
        <w:tc>
          <w:tcPr>
            <w:tcW w:w="4423" w:type="dxa"/>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18.</w:t>
            </w:r>
            <w:r w:rsidRPr="002872A2">
              <w:t xml:space="preserve"> Координаты и векторы</w:t>
            </w:r>
          </w:p>
        </w:tc>
        <w:tc>
          <w:tcPr>
            <w:tcW w:w="4394" w:type="dxa"/>
          </w:tcPr>
          <w:p w:rsidR="00065A1E" w:rsidRPr="004D0D25" w:rsidRDefault="00065A1E" w:rsidP="00415E9C">
            <w:pPr>
              <w:rPr>
                <w:b/>
                <w:bCs/>
              </w:rPr>
            </w:pPr>
            <w:r w:rsidRPr="004D0D25">
              <w:rPr>
                <w:b/>
                <w:bCs/>
              </w:rPr>
              <w:t>(в том числе в форме практической подготовки)</w:t>
            </w:r>
          </w:p>
          <w:p w:rsidR="00065A1E" w:rsidRDefault="00065A1E" w:rsidP="00197E6A">
            <w:pPr>
              <w:autoSpaceDE w:val="0"/>
              <w:autoSpaceDN w:val="0"/>
              <w:adjustRightInd w:val="0"/>
            </w:pPr>
            <w:r>
              <w:t xml:space="preserve">Обсуждение доклада на тему: </w:t>
            </w:r>
            <w:r w:rsidRPr="00544FCB">
              <w:t>Статистические показатели, используемые в аналитических расчетах оборотных фондов</w:t>
            </w:r>
          </w:p>
          <w:p w:rsidR="00065A1E" w:rsidRPr="002872A2" w:rsidRDefault="00065A1E" w:rsidP="002B56C7">
            <w:pPr>
              <w:autoSpaceDE w:val="0"/>
              <w:autoSpaceDN w:val="0"/>
              <w:adjustRightInd w:val="0"/>
            </w:pPr>
            <w:r>
              <w:t>Задачи.</w:t>
            </w:r>
          </w:p>
        </w:tc>
      </w:tr>
      <w:tr w:rsidR="00065A1E" w:rsidRPr="002872A2" w:rsidTr="00632AA3">
        <w:tc>
          <w:tcPr>
            <w:tcW w:w="505" w:type="dxa"/>
          </w:tcPr>
          <w:p w:rsidR="00065A1E" w:rsidRPr="002872A2" w:rsidRDefault="00065A1E" w:rsidP="00476AD6">
            <w:pPr>
              <w:rPr>
                <w:b/>
              </w:rPr>
            </w:pPr>
          </w:p>
        </w:tc>
        <w:tc>
          <w:tcPr>
            <w:tcW w:w="4423" w:type="dxa"/>
            <w:vAlign w:val="center"/>
          </w:tcPr>
          <w:p w:rsidR="00065A1E" w:rsidRPr="002872A2" w:rsidRDefault="00065A1E"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394" w:type="dxa"/>
          </w:tcPr>
          <w:p w:rsidR="00065A1E" w:rsidRPr="002872A2" w:rsidRDefault="00065A1E" w:rsidP="00476AD6">
            <w:r w:rsidRPr="002872A2">
              <w:t>Контрольные тесты по итогам курса</w:t>
            </w:r>
          </w:p>
        </w:tc>
      </w:tr>
    </w:tbl>
    <w:p w:rsidR="00065A1E" w:rsidRDefault="00065A1E" w:rsidP="002872A2">
      <w:pPr>
        <w:widowControl w:val="0"/>
        <w:suppressAutoHyphens/>
        <w:autoSpaceDN w:val="0"/>
        <w:ind w:left="706" w:right="-20"/>
        <w:jc w:val="center"/>
        <w:rPr>
          <w:b/>
          <w:kern w:val="3"/>
          <w:lang w:eastAsia="ja-JP" w:bidi="fa-IR"/>
        </w:rPr>
      </w:pPr>
      <w:bookmarkStart w:id="10" w:name="_Hlk69823037"/>
      <w:bookmarkStart w:id="11" w:name="_Hlk69736118"/>
      <w:bookmarkStart w:id="12" w:name="_Hlk69821795"/>
    </w:p>
    <w:p w:rsidR="00065A1E" w:rsidRPr="002872A2" w:rsidRDefault="00065A1E" w:rsidP="002872A2">
      <w:pPr>
        <w:widowControl w:val="0"/>
        <w:suppressAutoHyphens/>
        <w:autoSpaceDN w:val="0"/>
        <w:ind w:left="706" w:right="-20"/>
        <w:jc w:val="center"/>
        <w:rPr>
          <w:b/>
          <w:kern w:val="3"/>
          <w:lang w:eastAsia="ja-JP" w:bidi="fa-IR"/>
        </w:rPr>
      </w:pPr>
      <w:r w:rsidRPr="002872A2">
        <w:rPr>
          <w:b/>
          <w:kern w:val="3"/>
          <w:lang w:eastAsia="ja-JP" w:bidi="fa-IR"/>
        </w:rPr>
        <w:t>2. ОПИСАНИЕ ОЦЕНОЧНЫХ ПРОЦЕДУР ПО ПРОГРАММЕ</w:t>
      </w:r>
      <w:bookmarkEnd w:id="10"/>
    </w:p>
    <w:bookmarkEnd w:id="11"/>
    <w:p w:rsidR="00065A1E" w:rsidRPr="002872A2" w:rsidRDefault="00065A1E" w:rsidP="002872A2">
      <w:pPr>
        <w:widowControl w:val="0"/>
        <w:suppressAutoHyphens/>
        <w:autoSpaceDN w:val="0"/>
        <w:ind w:left="706" w:right="-20"/>
        <w:jc w:val="center"/>
        <w:rPr>
          <w:b/>
          <w:kern w:val="3"/>
          <w:lang w:eastAsia="ja-JP" w:bidi="fa-IR"/>
        </w:rPr>
      </w:pPr>
    </w:p>
    <w:bookmarkEnd w:id="12"/>
    <w:p w:rsidR="00065A1E" w:rsidRDefault="00065A1E" w:rsidP="002872A2">
      <w:pPr>
        <w:jc w:val="center"/>
        <w:rPr>
          <w:b/>
          <w:bCs/>
        </w:rPr>
      </w:pPr>
      <w:r w:rsidRPr="002872A2">
        <w:rPr>
          <w:b/>
          <w:bCs/>
        </w:rPr>
        <w:t>Введение</w:t>
      </w:r>
    </w:p>
    <w:p w:rsidR="00065A1E" w:rsidRPr="00415E9C" w:rsidRDefault="00065A1E" w:rsidP="00415E9C">
      <w:pPr>
        <w:jc w:val="both"/>
        <w:rPr>
          <w:b/>
          <w:bCs/>
          <w:lang w:eastAsia="en-US"/>
        </w:rPr>
      </w:pPr>
      <w:bookmarkStart w:id="13" w:name="_Hlk136850287"/>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дискуссия, доклад</w:t>
      </w:r>
    </w:p>
    <w:bookmarkEnd w:id="13"/>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2872A2">
        <w:rPr>
          <w:i/>
          <w:u w:val="single"/>
        </w:rPr>
        <w:t xml:space="preserve">Вопросы к опросу </w:t>
      </w:r>
    </w:p>
    <w:p w:rsidR="00065A1E" w:rsidRPr="002872A2" w:rsidRDefault="00065A1E" w:rsidP="002872A2">
      <w:pPr>
        <w:jc w:val="both"/>
      </w:pPr>
      <w:r w:rsidRPr="002872A2">
        <w:t>1. Математика как универсальный язык науки, средство моделирования явлений и процессов, идей и методов.</w:t>
      </w:r>
    </w:p>
    <w:p w:rsidR="00065A1E" w:rsidRPr="002872A2" w:rsidRDefault="00065A1E" w:rsidP="002872A2">
      <w:pPr>
        <w:jc w:val="both"/>
      </w:pPr>
      <w:r w:rsidRPr="002872A2">
        <w:t xml:space="preserve">2. Значимость математики для научно-технического прогресса; математика как к часть общечеловеческой культуры. </w:t>
      </w:r>
    </w:p>
    <w:p w:rsidR="00065A1E" w:rsidRPr="002872A2" w:rsidRDefault="00065A1E" w:rsidP="002872A2">
      <w:pPr>
        <w:jc w:val="both"/>
      </w:pPr>
      <w:r w:rsidRPr="002872A2">
        <w:t>3. История развития математики, эволюция математических идей.</w:t>
      </w:r>
    </w:p>
    <w:p w:rsidR="00065A1E" w:rsidRPr="002872A2" w:rsidRDefault="00065A1E" w:rsidP="002872A2">
      <w:pPr>
        <w:jc w:val="center"/>
        <w:rPr>
          <w:b/>
        </w:rPr>
      </w:pPr>
      <w:r w:rsidRPr="002872A2">
        <w:rPr>
          <w:b/>
        </w:rPr>
        <w:t>Дискуссия</w:t>
      </w:r>
    </w:p>
    <w:p w:rsidR="00065A1E" w:rsidRDefault="00065A1E" w:rsidP="002872A2">
      <w:pPr>
        <w:jc w:val="both"/>
      </w:pPr>
      <w:r w:rsidRPr="002872A2">
        <w:t>Тема дискуссии- Математика в науке, технике, экономике, информационных технологиях и практической деятельности</w:t>
      </w:r>
    </w:p>
    <w:p w:rsidR="00065A1E" w:rsidRDefault="00065A1E" w:rsidP="00542B14">
      <w:pPr>
        <w:jc w:val="center"/>
        <w:rPr>
          <w:i/>
          <w:u w:val="single"/>
        </w:rPr>
      </w:pPr>
      <w:r w:rsidRPr="00542B14">
        <w:rPr>
          <w:i/>
          <w:u w:val="single"/>
        </w:rPr>
        <w:t>Доклад</w:t>
      </w:r>
    </w:p>
    <w:p w:rsidR="00065A1E" w:rsidRDefault="00065A1E" w:rsidP="00542B14">
      <w:r>
        <w:t>1.  «</w:t>
      </w:r>
      <w:r w:rsidRPr="00EB7591">
        <w:t>Принципы офи</w:t>
      </w:r>
      <w:r>
        <w:t>циального статистического учета»</w:t>
      </w:r>
    </w:p>
    <w:p w:rsidR="00065A1E" w:rsidRPr="00542B14" w:rsidRDefault="00065A1E" w:rsidP="00542B14">
      <w:r>
        <w:t>2.«Зачем мне нужна математика - экономисту</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72A2">
        <w:rPr>
          <w:b/>
        </w:rPr>
        <w:t>АЛГЕБРА</w:t>
      </w:r>
    </w:p>
    <w:p w:rsidR="00065A1E" w:rsidRPr="002872A2" w:rsidRDefault="00065A1E" w:rsidP="002872A2">
      <w:pPr>
        <w:jc w:val="center"/>
        <w:rPr>
          <w:b/>
          <w:bCs/>
        </w:rPr>
      </w:pPr>
    </w:p>
    <w:p w:rsidR="00065A1E" w:rsidRDefault="00065A1E" w:rsidP="002872A2">
      <w:pPr>
        <w:jc w:val="center"/>
        <w:rPr>
          <w:b/>
        </w:rPr>
      </w:pPr>
      <w:r>
        <w:rPr>
          <w:b/>
          <w:bCs/>
        </w:rPr>
        <w:t>Тема 1.</w:t>
      </w:r>
      <w:r w:rsidRPr="002872A2">
        <w:rPr>
          <w:b/>
        </w:rPr>
        <w:t xml:space="preserve"> Развитие понятия о числе</w:t>
      </w:r>
    </w:p>
    <w:p w:rsidR="00065A1E" w:rsidRPr="00415E9C" w:rsidRDefault="00065A1E" w:rsidP="00415E9C">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доклад, задачи</w:t>
      </w:r>
    </w:p>
    <w:p w:rsidR="00065A1E" w:rsidRDefault="00065A1E" w:rsidP="00415E9C">
      <w:pPr>
        <w:rPr>
          <w:b/>
        </w:rPr>
      </w:pPr>
    </w:p>
    <w:p w:rsidR="00065A1E" w:rsidRDefault="00065A1E" w:rsidP="002872A2">
      <w:pPr>
        <w:jc w:val="center"/>
        <w:rPr>
          <w:i/>
          <w:u w:val="single"/>
        </w:rPr>
      </w:pPr>
      <w:r w:rsidRPr="00542B14">
        <w:rPr>
          <w:i/>
          <w:u w:val="single"/>
        </w:rPr>
        <w:t>Опрос</w:t>
      </w:r>
    </w:p>
    <w:p w:rsidR="00065A1E" w:rsidRPr="00542B14" w:rsidRDefault="00065A1E" w:rsidP="00542B14">
      <w:pPr>
        <w:tabs>
          <w:tab w:val="left" w:pos="4155"/>
        </w:tabs>
        <w:jc w:val="both"/>
      </w:pPr>
      <w:r w:rsidRPr="00B22786">
        <w:t>1.</w:t>
      </w:r>
      <w:r w:rsidRPr="00542B14">
        <w:t xml:space="preserve">Понятие о статистической сводке. Задачи статистических группировок, их виды. </w:t>
      </w:r>
    </w:p>
    <w:p w:rsidR="00065A1E" w:rsidRPr="00542B14" w:rsidRDefault="00065A1E" w:rsidP="00542B14">
      <w:pPr>
        <w:tabs>
          <w:tab w:val="left" w:pos="4155"/>
        </w:tabs>
        <w:jc w:val="both"/>
      </w:pPr>
      <w:r w:rsidRPr="00542B14">
        <w:t xml:space="preserve">2.Статистические таблицы. Группировочные признаки: атрибутивные и количественные, по видам собственности (единоличные, товарищества, корпорации, государственные). </w:t>
      </w:r>
    </w:p>
    <w:p w:rsidR="00065A1E" w:rsidRPr="00542B14" w:rsidRDefault="00065A1E" w:rsidP="00542B14">
      <w:pPr>
        <w:tabs>
          <w:tab w:val="left" w:pos="4155"/>
        </w:tabs>
        <w:jc w:val="both"/>
      </w:pPr>
      <w:r w:rsidRPr="00542B14">
        <w:t xml:space="preserve">3.Виды группировок: типологические, аналитические и структурные. Группировки простые и комбинированные. </w:t>
      </w:r>
    </w:p>
    <w:p w:rsidR="00065A1E" w:rsidRPr="00542B14" w:rsidRDefault="00065A1E" w:rsidP="00542B14">
      <w:pPr>
        <w:tabs>
          <w:tab w:val="left" w:pos="4155"/>
        </w:tabs>
        <w:jc w:val="both"/>
      </w:pPr>
      <w:r w:rsidRPr="00542B14">
        <w:t>4.Виды статистических таблиц: простые, групповые, комбинированные.</w:t>
      </w:r>
    </w:p>
    <w:p w:rsidR="00065A1E" w:rsidRDefault="00065A1E" w:rsidP="00542B14">
      <w:pPr>
        <w:tabs>
          <w:tab w:val="left" w:pos="4155"/>
        </w:tabs>
        <w:jc w:val="both"/>
      </w:pPr>
      <w:r w:rsidRPr="00542B14">
        <w:t>5.Значение графического метода в статистике.</w:t>
      </w:r>
    </w:p>
    <w:p w:rsidR="00065A1E" w:rsidRPr="00542B14" w:rsidRDefault="00065A1E" w:rsidP="00542B14">
      <w:pPr>
        <w:tabs>
          <w:tab w:val="left" w:pos="4155"/>
        </w:tabs>
        <w:jc w:val="both"/>
      </w:pPr>
    </w:p>
    <w:p w:rsidR="00065A1E" w:rsidRPr="00542B14" w:rsidRDefault="00065A1E" w:rsidP="00542B14">
      <w:pPr>
        <w:jc w:val="center"/>
        <w:rPr>
          <w:i/>
          <w:u w:val="single"/>
        </w:rPr>
      </w:pPr>
      <w:r w:rsidRPr="00542B14">
        <w:rPr>
          <w:i/>
          <w:u w:val="single"/>
        </w:rPr>
        <w:t>Доклад</w:t>
      </w:r>
    </w:p>
    <w:p w:rsidR="00065A1E" w:rsidRDefault="00065A1E" w:rsidP="00542B14">
      <w:r>
        <w:t>1.</w:t>
      </w:r>
      <w:r w:rsidRPr="004D0D25">
        <w:t xml:space="preserve">«Непрерывные дроби». </w:t>
      </w:r>
    </w:p>
    <w:p w:rsidR="00065A1E" w:rsidRDefault="00065A1E" w:rsidP="00542B14">
      <w:r>
        <w:t xml:space="preserve">2. </w:t>
      </w:r>
      <w:r w:rsidRPr="002B6273">
        <w:t>«Задачи статистических группировок, их виды»</w:t>
      </w:r>
    </w:p>
    <w:p w:rsidR="00065A1E" w:rsidRPr="002872A2" w:rsidRDefault="00065A1E" w:rsidP="002872A2">
      <w:pPr>
        <w:tabs>
          <w:tab w:val="center" w:pos="4677"/>
          <w:tab w:val="left" w:pos="6990"/>
        </w:tabs>
        <w:jc w:val="center"/>
        <w:rPr>
          <w:i/>
          <w:u w:val="single"/>
        </w:rPr>
      </w:pPr>
      <w:r w:rsidRPr="002872A2">
        <w:rPr>
          <w:i/>
          <w:u w:val="single"/>
        </w:rPr>
        <w:t>Задачи</w:t>
      </w:r>
    </w:p>
    <w:p w:rsidR="00065A1E" w:rsidRPr="002872A2" w:rsidRDefault="00065A1E" w:rsidP="002872A2">
      <w:pPr>
        <w:jc w:val="center"/>
      </w:pPr>
      <w:r w:rsidRPr="002872A2">
        <w:t>Вариант 1.</w:t>
      </w:r>
    </w:p>
    <w:p w:rsidR="00065A1E" w:rsidRPr="002872A2" w:rsidRDefault="00065A1E" w:rsidP="002872A2">
      <w:pPr>
        <w:jc w:val="center"/>
      </w:pPr>
    </w:p>
    <w:p w:rsidR="00065A1E" w:rsidRPr="002872A2" w:rsidRDefault="00065A1E" w:rsidP="002872A2">
      <w:r w:rsidRPr="002872A2">
        <w:t>1. Какие из данных десятичных дробей являются рациональными числами?</w:t>
      </w:r>
    </w:p>
    <w:p w:rsidR="00065A1E" w:rsidRPr="002872A2" w:rsidRDefault="00065A1E" w:rsidP="002872A2">
      <w:r w:rsidRPr="002872A2">
        <w:t>1,274645…; 2,(453); 78,3; 4,56(3); 23,345(7); 2,45…; 5,86; 32,0504.</w:t>
      </w:r>
    </w:p>
    <w:p w:rsidR="00065A1E" w:rsidRPr="002872A2" w:rsidRDefault="00065A1E" w:rsidP="002872A2">
      <w:r w:rsidRPr="002872A2">
        <w:t>2. Представьте число   в виде периодической десятичной дроби. </w:t>
      </w:r>
    </w:p>
    <w:p w:rsidR="00065A1E" w:rsidRPr="002872A2" w:rsidRDefault="00065A1E" w:rsidP="002872A2">
      <w:r w:rsidRPr="002872A2">
        <w:t>3. Запишите периодическую дробь 0,(87) в виде обыкновенной дроби.</w:t>
      </w:r>
    </w:p>
    <w:p w:rsidR="00065A1E" w:rsidRPr="002872A2" w:rsidRDefault="00065A1E" w:rsidP="002872A2">
      <w:r w:rsidRPr="002872A2">
        <w:t xml:space="preserve">4. Определите, рациональным или иррациональным числом является значение выражения ( + ) ( - ) </w:t>
      </w:r>
    </w:p>
    <w:p w:rsidR="00065A1E" w:rsidRDefault="00065A1E" w:rsidP="002872A2">
      <w:r w:rsidRPr="002872A2">
        <w:t>5. Вычислить приближённые значения с точностью до 0,01: </w:t>
      </w:r>
      <w:r w:rsidRPr="002872A2">
        <w:br/>
        <w:t xml:space="preserve">а) + ; б) - ; в) ; г) : </w:t>
      </w:r>
    </w:p>
    <w:p w:rsidR="00065A1E" w:rsidRPr="00B22786" w:rsidRDefault="00065A1E" w:rsidP="00A05C1B">
      <w:pPr>
        <w:tabs>
          <w:tab w:val="left" w:pos="4155"/>
          <w:tab w:val="left" w:pos="4425"/>
        </w:tabs>
        <w:jc w:val="both"/>
      </w:pPr>
      <w:r w:rsidRPr="00A05C1B">
        <w:t>6.</w:t>
      </w:r>
      <w:r>
        <w:t>Задача 1</w:t>
      </w:r>
      <w:r w:rsidRPr="00B22786">
        <w:t>. Имеются следующие данные о количестве филиалов каждого из двадцати</w:t>
      </w:r>
    </w:p>
    <w:p w:rsidR="00065A1E" w:rsidRPr="00B22786" w:rsidRDefault="00065A1E" w:rsidP="00A05C1B">
      <w:pPr>
        <w:tabs>
          <w:tab w:val="left" w:pos="4155"/>
          <w:tab w:val="left" w:pos="4425"/>
        </w:tabs>
        <w:jc w:val="both"/>
      </w:pPr>
      <w:r w:rsidRPr="00B22786">
        <w:t>банков в городе. Количество филиалов в городе у разных банков:</w:t>
      </w:r>
    </w:p>
    <w:p w:rsidR="00065A1E" w:rsidRPr="00B22786" w:rsidRDefault="00065A1E" w:rsidP="00A05C1B">
      <w:pPr>
        <w:tabs>
          <w:tab w:val="left" w:pos="4155"/>
          <w:tab w:val="left" w:pos="4425"/>
        </w:tabs>
        <w:jc w:val="both"/>
      </w:pPr>
      <w:r w:rsidRPr="00B22786">
        <w:t>2; 4; 3; 5; 4; 4; 6; 5; 4; 3; 4; 3; 4; 5; 3; 4; 6; 3; 5; 4.</w:t>
      </w:r>
    </w:p>
    <w:p w:rsidR="00065A1E" w:rsidRPr="00B22786" w:rsidRDefault="00065A1E" w:rsidP="00A05C1B">
      <w:pPr>
        <w:tabs>
          <w:tab w:val="left" w:pos="4155"/>
          <w:tab w:val="left" w:pos="4425"/>
        </w:tabs>
        <w:jc w:val="both"/>
      </w:pPr>
      <w:r w:rsidRPr="00B22786">
        <w:t>Построить ряд распределения по имеющимся данным. Дать графическое изображение</w:t>
      </w:r>
    </w:p>
    <w:p w:rsidR="00065A1E" w:rsidRPr="00542B14" w:rsidRDefault="00065A1E" w:rsidP="00A05C1B">
      <w:r w:rsidRPr="00B22786">
        <w:t>ряда распределения.</w:t>
      </w:r>
    </w:p>
    <w:p w:rsidR="00065A1E" w:rsidRPr="002872A2" w:rsidRDefault="00065A1E" w:rsidP="002872A2"/>
    <w:p w:rsidR="00065A1E" w:rsidRPr="002872A2" w:rsidRDefault="00065A1E" w:rsidP="002872A2">
      <w:pPr>
        <w:jc w:val="center"/>
      </w:pPr>
      <w:r w:rsidRPr="002872A2">
        <w:t>Вариант 2.</w:t>
      </w:r>
    </w:p>
    <w:p w:rsidR="00065A1E" w:rsidRPr="002872A2" w:rsidRDefault="00065A1E" w:rsidP="002872A2">
      <w:r w:rsidRPr="002872A2">
        <w:br/>
        <w:t>1. Какие из данных десятичных дробей являются иррациональными числами?</w:t>
      </w:r>
    </w:p>
    <w:p w:rsidR="00065A1E" w:rsidRPr="002872A2" w:rsidRDefault="00065A1E" w:rsidP="002872A2">
      <w:r w:rsidRPr="002872A2">
        <w:t>1,274645…; 2,(453); 78,3; 4,56(3); 23,345(7); 2,45…; 5,86; 32,0504.</w:t>
      </w:r>
    </w:p>
    <w:p w:rsidR="00065A1E" w:rsidRPr="002872A2" w:rsidRDefault="00065A1E" w:rsidP="002872A2">
      <w:r w:rsidRPr="002872A2">
        <w:t>2. Представьте число   в виде периодической десятичной дроби. </w:t>
      </w:r>
    </w:p>
    <w:p w:rsidR="00065A1E" w:rsidRPr="002872A2" w:rsidRDefault="00065A1E" w:rsidP="002872A2">
      <w:r w:rsidRPr="002872A2">
        <w:t>3. Запишите периодическую дробь 0,1(13) в виде обыкновенной дроби.</w:t>
      </w:r>
    </w:p>
    <w:p w:rsidR="00065A1E" w:rsidRPr="002872A2" w:rsidRDefault="00065A1E" w:rsidP="002872A2">
      <w:r w:rsidRPr="002872A2">
        <w:t>4. Определите, рациональным или иррациональным числом является значение выражения</w:t>
      </w:r>
    </w:p>
    <w:p w:rsidR="00065A1E" w:rsidRPr="002872A2" w:rsidRDefault="00065A1E" w:rsidP="002872A2">
      <w:r w:rsidRPr="002872A2">
        <w:t>( + ) ( - ).</w:t>
      </w:r>
    </w:p>
    <w:p w:rsidR="00065A1E" w:rsidRPr="002872A2" w:rsidRDefault="00065A1E" w:rsidP="00A05C1B">
      <w:r>
        <w:t>5.</w:t>
      </w:r>
      <w:r w:rsidRPr="002872A2">
        <w:t>Вычислить приближённые значения с точностью до 0,01: </w:t>
      </w:r>
      <w:r w:rsidRPr="002872A2">
        <w:br/>
        <w:t>а) + ; б) - ; в) ; г) :</w:t>
      </w:r>
    </w:p>
    <w:p w:rsidR="00065A1E" w:rsidRPr="00B22786" w:rsidRDefault="00065A1E" w:rsidP="00A05C1B">
      <w:pPr>
        <w:tabs>
          <w:tab w:val="left" w:pos="4155"/>
          <w:tab w:val="left" w:pos="4425"/>
        </w:tabs>
        <w:jc w:val="both"/>
      </w:pPr>
      <w:r>
        <w:t>6</w:t>
      </w:r>
      <w:r w:rsidRPr="00A05C1B">
        <w:t>. Задача 1</w:t>
      </w:r>
      <w:r w:rsidRPr="00B22786">
        <w:t xml:space="preserve">Имеется ряд распределения 15 рабочих по стажу работы (лет): </w:t>
      </w:r>
    </w:p>
    <w:p w:rsidR="00065A1E" w:rsidRPr="00B22786" w:rsidRDefault="00065A1E" w:rsidP="00A05C1B">
      <w:pPr>
        <w:pStyle w:val="ListParagraph"/>
        <w:tabs>
          <w:tab w:val="left" w:pos="4155"/>
          <w:tab w:val="left" w:pos="4425"/>
        </w:tabs>
        <w:ind w:left="360"/>
        <w:jc w:val="both"/>
      </w:pPr>
      <w:r w:rsidRPr="00B22786">
        <w:t>1; 4; 3; 4,5; 7,6; 4,5; 5,5; 2,4; 2,7; 17; 13,5; 18; 13; 12; 5,6.</w:t>
      </w:r>
    </w:p>
    <w:p w:rsidR="00065A1E" w:rsidRDefault="00065A1E" w:rsidP="00A05C1B">
      <w:pPr>
        <w:tabs>
          <w:tab w:val="left" w:pos="4155"/>
          <w:tab w:val="left" w:pos="4425"/>
        </w:tabs>
        <w:jc w:val="both"/>
      </w:pPr>
      <w:r w:rsidRPr="00B22786">
        <w:t>Построить интервальный ряд распределения рабочих по стажу, образовав 5 групп. Нарисовать график, назвать его и сделать выводы.</w:t>
      </w:r>
    </w:p>
    <w:p w:rsidR="00065A1E" w:rsidRDefault="00065A1E" w:rsidP="001B213F">
      <w:pPr>
        <w:tabs>
          <w:tab w:val="left" w:pos="4155"/>
          <w:tab w:val="left" w:pos="4425"/>
        </w:tabs>
        <w:jc w:val="center"/>
        <w:rPr>
          <w:i/>
          <w:u w:val="single"/>
        </w:rPr>
      </w:pPr>
      <w:r>
        <w:rPr>
          <w:i/>
          <w:u w:val="single"/>
        </w:rPr>
        <w:t>Презентация</w:t>
      </w:r>
    </w:p>
    <w:p w:rsidR="00065A1E" w:rsidRDefault="00065A1E" w:rsidP="002B56C7">
      <w:pPr>
        <w:rPr>
          <w:sz w:val="22"/>
          <w:szCs w:val="22"/>
        </w:rPr>
      </w:pPr>
      <w:r>
        <w:t>Тема:</w:t>
      </w:r>
      <w:r w:rsidRPr="009A3E44">
        <w:t>Пути повышения финансовых результатов деятельности экономического субъекта</w:t>
      </w:r>
    </w:p>
    <w:p w:rsidR="00065A1E" w:rsidRDefault="00065A1E" w:rsidP="002B56C7">
      <w:pPr>
        <w:tabs>
          <w:tab w:val="left" w:pos="4155"/>
          <w:tab w:val="left" w:pos="4425"/>
        </w:tabs>
        <w:jc w:val="center"/>
        <w:rPr>
          <w:i/>
          <w:sz w:val="22"/>
          <w:szCs w:val="22"/>
          <w:u w:val="single"/>
        </w:rPr>
      </w:pPr>
      <w:r w:rsidRPr="001B213F">
        <w:rPr>
          <w:i/>
          <w:sz w:val="22"/>
          <w:szCs w:val="22"/>
          <w:u w:val="single"/>
        </w:rPr>
        <w:t>Бинарное занятие</w:t>
      </w:r>
    </w:p>
    <w:p w:rsidR="00065A1E" w:rsidRDefault="00065A1E" w:rsidP="001B213F">
      <w:pPr>
        <w:tabs>
          <w:tab w:val="left" w:pos="4155"/>
          <w:tab w:val="left" w:pos="4425"/>
        </w:tabs>
        <w:rPr>
          <w:bCs/>
        </w:rPr>
      </w:pPr>
      <w:r>
        <w:rPr>
          <w:sz w:val="22"/>
          <w:szCs w:val="22"/>
        </w:rPr>
        <w:t>Налоги и налогообложение</w:t>
      </w:r>
      <w:r w:rsidRPr="009649D8">
        <w:rPr>
          <w:sz w:val="22"/>
          <w:szCs w:val="22"/>
        </w:rPr>
        <w:t>.</w:t>
      </w:r>
      <w:r w:rsidRPr="00747563">
        <w:rPr>
          <w:bCs/>
        </w:rPr>
        <w:t>Расчет платежей при предоставл</w:t>
      </w:r>
      <w:r>
        <w:rPr>
          <w:bCs/>
        </w:rPr>
        <w:t>ении рассрочки по уплате налога.</w:t>
      </w:r>
    </w:p>
    <w:p w:rsidR="00065A1E" w:rsidRDefault="00065A1E" w:rsidP="004721D5">
      <w:pPr>
        <w:tabs>
          <w:tab w:val="left" w:pos="4155"/>
          <w:tab w:val="left" w:pos="4425"/>
        </w:tabs>
        <w:rPr>
          <w:bCs/>
        </w:rPr>
      </w:pPr>
      <w:r w:rsidRPr="004721D5">
        <w:t>Цель занятия</w:t>
      </w:r>
      <w:r>
        <w:t xml:space="preserve">: </w:t>
      </w:r>
      <w:r w:rsidRPr="004721D5">
        <w:rPr>
          <w:bCs/>
        </w:rPr>
        <w:t>умение</w:t>
      </w:r>
      <w:r>
        <w:rPr>
          <w:bCs/>
        </w:rPr>
        <w:t xml:space="preserve"> производить р</w:t>
      </w:r>
      <w:r w:rsidRPr="00747563">
        <w:rPr>
          <w:bCs/>
        </w:rPr>
        <w:t>асчет платежей при предоставл</w:t>
      </w:r>
      <w:r>
        <w:rPr>
          <w:bCs/>
        </w:rPr>
        <w:t>ении рассрочки по уплате налога.</w:t>
      </w:r>
    </w:p>
    <w:p w:rsidR="00065A1E" w:rsidRPr="001B213F" w:rsidRDefault="00065A1E" w:rsidP="001B213F">
      <w:pPr>
        <w:tabs>
          <w:tab w:val="left" w:pos="4155"/>
          <w:tab w:val="left" w:pos="4425"/>
        </w:tabs>
      </w:pP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Тема </w:t>
      </w:r>
      <w:r w:rsidRPr="002872A2">
        <w:rPr>
          <w:b/>
          <w:bCs/>
        </w:rPr>
        <w:t xml:space="preserve">2. </w:t>
      </w:r>
      <w:r w:rsidRPr="002872A2">
        <w:rPr>
          <w:b/>
        </w:rPr>
        <w:t>Корни, степени и логарифмы</w:t>
      </w:r>
    </w:p>
    <w:p w:rsidR="00065A1E" w:rsidRPr="00415E9C" w:rsidRDefault="00065A1E" w:rsidP="00415E9C">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задачи, практическое задание, бинарное занятие</w:t>
      </w:r>
    </w:p>
    <w:p w:rsidR="00065A1E" w:rsidRPr="002872A2" w:rsidRDefault="00065A1E" w:rsidP="00415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2872A2" w:rsidRDefault="00065A1E" w:rsidP="002872A2">
      <w:pPr>
        <w:jc w:val="center"/>
        <w:rPr>
          <w:i/>
          <w:u w:val="single"/>
        </w:rPr>
      </w:pPr>
      <w:r w:rsidRPr="002872A2">
        <w:rPr>
          <w:i/>
          <w:u w:val="single"/>
        </w:rPr>
        <w:t>Задачи</w:t>
      </w:r>
    </w:p>
    <w:p w:rsidR="00065A1E" w:rsidRPr="002872A2" w:rsidRDefault="00065A1E" w:rsidP="002872A2">
      <w:pPr>
        <w:jc w:val="center"/>
      </w:pPr>
    </w:p>
    <w:p w:rsidR="00065A1E" w:rsidRPr="002872A2" w:rsidRDefault="00065A1E" w:rsidP="002872A2">
      <w:pPr>
        <w:jc w:val="center"/>
      </w:pPr>
      <w:r w:rsidRPr="002872A2">
        <w:rPr>
          <w:bCs/>
        </w:rPr>
        <w:t>Вариант №1</w:t>
      </w:r>
    </w:p>
    <w:p w:rsidR="00065A1E" w:rsidRPr="002872A2" w:rsidRDefault="00065A1E" w:rsidP="000F70F1">
      <w:pPr>
        <w:numPr>
          <w:ilvl w:val="0"/>
          <w:numId w:val="1"/>
        </w:numPr>
      </w:pPr>
      <w:r w:rsidRPr="002872A2">
        <w:rPr>
          <w:i/>
          <w:iCs/>
        </w:rPr>
        <w:t>Работа с корнями и степенями</w:t>
      </w:r>
    </w:p>
    <w:p w:rsidR="00065A1E" w:rsidRPr="002872A2" w:rsidRDefault="00065A1E" w:rsidP="002872A2">
      <w:pPr>
        <w:rPr>
          <w:color w:val="333333"/>
        </w:rPr>
      </w:pPr>
      <w:r w:rsidRPr="002872A2">
        <w:rPr>
          <w:b/>
          <w:bCs/>
          <w:color w:val="333333"/>
        </w:rPr>
        <w:t>Задача 1.</w:t>
      </w:r>
      <w:r w:rsidRPr="002872A2">
        <w:rPr>
          <w:color w:val="333333"/>
        </w:rPr>
        <w:t> Вычислить </w:t>
      </w:r>
      <w:r w:rsidRPr="004252F4">
        <w:rPr>
          <w:noProof/>
          <w:color w:val="333333"/>
        </w:rPr>
        <w:pict>
          <v:shape id="Рисунок 249" o:spid="_x0000_i1033" type="#_x0000_t75" alt="https://www.sites.google.com/a/ssga.ru/ssga4school/_/rsrc/1338267547269/matematika/tema-2/25.png" style="width:31.5pt;height:33pt;visibility:visible">
            <v:imagedata r:id="rId41" o:title=""/>
          </v:shape>
        </w:pict>
      </w:r>
      <w:r w:rsidRPr="002872A2">
        <w:rPr>
          <w:color w:val="333333"/>
        </w:rPr>
        <w:t>.</w:t>
      </w:r>
      <w:r w:rsidRPr="002872A2">
        <w:rPr>
          <w:color w:val="333333"/>
        </w:rPr>
        <w:br/>
      </w:r>
      <w:r w:rsidRPr="002872A2">
        <w:rPr>
          <w:i/>
          <w:iCs/>
          <w:color w:val="333333"/>
        </w:rPr>
        <w:t>Решение:</w:t>
      </w:r>
      <w:r w:rsidRPr="002872A2">
        <w:rPr>
          <w:color w:val="333333"/>
        </w:rPr>
        <w:br/>
        <w:t> </w:t>
      </w:r>
      <w:r w:rsidRPr="004252F4">
        <w:rPr>
          <w:noProof/>
          <w:color w:val="333333"/>
        </w:rPr>
        <w:pict>
          <v:shape id="Рисунок 250" o:spid="_x0000_i1034" type="#_x0000_t75" alt="https://www.sites.google.com/a/ssga.ru/ssga4school/_/rsrc/1338267572292/matematika/tema-2/26.png" style="width:164.5pt;height:31pt;visibility:visible">
            <v:imagedata r:id="rId42" o:title=""/>
          </v:shape>
        </w:pict>
      </w:r>
      <w:r w:rsidRPr="002872A2">
        <w:rPr>
          <w:color w:val="333333"/>
        </w:rPr>
        <w:t>.</w:t>
      </w:r>
      <w:r w:rsidRPr="002872A2">
        <w:rPr>
          <w:color w:val="333333"/>
        </w:rPr>
        <w:br/>
      </w:r>
      <w:r w:rsidRPr="002872A2">
        <w:rPr>
          <w:i/>
          <w:iCs/>
          <w:color w:val="333333"/>
        </w:rPr>
        <w:t>Ответ:</w:t>
      </w:r>
      <w:r w:rsidRPr="002872A2">
        <w:rPr>
          <w:color w:val="333333"/>
        </w:rPr>
        <w:t> 2,5.</w:t>
      </w:r>
    </w:p>
    <w:p w:rsidR="00065A1E" w:rsidRPr="002872A2" w:rsidRDefault="00065A1E" w:rsidP="002872A2">
      <w:pPr>
        <w:rPr>
          <w:color w:val="333333"/>
        </w:rPr>
      </w:pPr>
      <w:r w:rsidRPr="002872A2">
        <w:rPr>
          <w:b/>
          <w:bCs/>
          <w:color w:val="333333"/>
        </w:rPr>
        <w:t>Задача 2.</w:t>
      </w:r>
      <w:r w:rsidRPr="002872A2">
        <w:rPr>
          <w:color w:val="333333"/>
        </w:rPr>
        <w:t> Вычислить </w:t>
      </w:r>
      <w:r w:rsidRPr="004252F4">
        <w:rPr>
          <w:noProof/>
          <w:color w:val="333333"/>
        </w:rPr>
        <w:pict>
          <v:shape id="Рисунок 251" o:spid="_x0000_i1035" type="#_x0000_t75" alt="https://www.sites.google.com/a/ssga.ru/ssga4school/_/rsrc/1338267604599/matematika/tema-2/27.png" style="width:73.5pt;height:16.5pt;visibility:visible">
            <v:imagedata r:id="rId43" o:title=""/>
          </v:shape>
        </w:pict>
      </w:r>
      <w:r w:rsidRPr="002872A2">
        <w:rPr>
          <w:color w:val="333333"/>
        </w:rPr>
        <w:t>.</w:t>
      </w:r>
      <w:r w:rsidRPr="002872A2">
        <w:rPr>
          <w:color w:val="333333"/>
        </w:rPr>
        <w:br/>
      </w:r>
      <w:r w:rsidRPr="002872A2">
        <w:rPr>
          <w:i/>
          <w:iCs/>
          <w:color w:val="333333"/>
        </w:rPr>
        <w:t>Решение:</w:t>
      </w:r>
      <w:r w:rsidRPr="002872A2">
        <w:rPr>
          <w:color w:val="333333"/>
        </w:rPr>
        <w:br/>
      </w:r>
      <w:r w:rsidRPr="004252F4">
        <w:rPr>
          <w:noProof/>
          <w:color w:val="333333"/>
        </w:rPr>
        <w:pict>
          <v:shape id="Рисунок 252" o:spid="_x0000_i1036" type="#_x0000_t75" alt="https://www.sites.google.com/a/ssga.ru/ssga4school/_/rsrc/1338267640631/matematika/tema-2/28.png" style="width:190pt;height:16pt;visibility:visible">
            <v:imagedata r:id="rId44" o:title=""/>
          </v:shape>
        </w:pict>
      </w:r>
      <w:r w:rsidRPr="002872A2">
        <w:rPr>
          <w:color w:val="333333"/>
        </w:rPr>
        <w:t> </w:t>
      </w:r>
      <w:r w:rsidRPr="002872A2">
        <w:rPr>
          <w:color w:val="333333"/>
        </w:rPr>
        <w:br/>
      </w:r>
      <w:r w:rsidRPr="002872A2">
        <w:rPr>
          <w:i/>
          <w:iCs/>
          <w:color w:val="333333"/>
        </w:rPr>
        <w:t>Ответ:</w:t>
      </w:r>
      <w:r w:rsidRPr="002872A2">
        <w:rPr>
          <w:color w:val="333333"/>
        </w:rPr>
        <w:t> 15.</w:t>
      </w:r>
    </w:p>
    <w:p w:rsidR="00065A1E" w:rsidRPr="002872A2" w:rsidRDefault="00065A1E" w:rsidP="002872A2">
      <w:pPr>
        <w:rPr>
          <w:color w:val="333333"/>
        </w:rPr>
      </w:pPr>
      <w:r w:rsidRPr="002872A2">
        <w:rPr>
          <w:b/>
          <w:bCs/>
          <w:color w:val="333333"/>
        </w:rPr>
        <w:t>Задача 3.</w:t>
      </w:r>
      <w:r w:rsidRPr="002872A2">
        <w:rPr>
          <w:color w:val="333333"/>
        </w:rPr>
        <w:t> Вычислить: </w:t>
      </w:r>
      <w:r w:rsidRPr="004252F4">
        <w:rPr>
          <w:noProof/>
          <w:color w:val="333333"/>
        </w:rPr>
        <w:pict>
          <v:shape id="Рисунок 253" o:spid="_x0000_i1037" type="#_x0000_t75" alt="https://www.sites.google.com/a/ssga.ru/ssga4school/_/rsrc/1338267674862/matematika/tema-2/29.png" style="width:51pt;height:18pt;visibility:visible">
            <v:imagedata r:id="rId45" o:title=""/>
          </v:shape>
        </w:pict>
      </w:r>
      <w:r w:rsidRPr="002872A2">
        <w:rPr>
          <w:color w:val="333333"/>
        </w:rPr>
        <w:t>.</w:t>
      </w:r>
      <w:r w:rsidRPr="002872A2">
        <w:rPr>
          <w:color w:val="333333"/>
        </w:rPr>
        <w:br/>
      </w:r>
      <w:r w:rsidRPr="002872A2">
        <w:rPr>
          <w:i/>
          <w:iCs/>
          <w:color w:val="333333"/>
        </w:rPr>
        <w:t>Решение:</w:t>
      </w:r>
      <w:r w:rsidRPr="002872A2">
        <w:rPr>
          <w:color w:val="333333"/>
        </w:rPr>
        <w:br/>
      </w:r>
      <w:r w:rsidRPr="004252F4">
        <w:rPr>
          <w:noProof/>
          <w:color w:val="333333"/>
        </w:rPr>
        <w:pict>
          <v:shape id="Рисунок 254" o:spid="_x0000_i1038" type="#_x0000_t75" alt="https://www.sites.google.com/a/ssga.ru/ssga4school/_/rsrc/1338267709030/matematika/tema-2/30.png" style="width:252pt;height:18pt;visibility:visible">
            <v:imagedata r:id="rId46" o:title=""/>
          </v:shape>
        </w:pict>
      </w:r>
      <w:r w:rsidRPr="002872A2">
        <w:rPr>
          <w:color w:val="333333"/>
        </w:rPr>
        <w:t>.</w:t>
      </w:r>
      <w:r w:rsidRPr="002872A2">
        <w:rPr>
          <w:color w:val="333333"/>
        </w:rPr>
        <w:br/>
      </w:r>
      <w:r w:rsidRPr="002872A2">
        <w:rPr>
          <w:i/>
          <w:iCs/>
          <w:color w:val="333333"/>
        </w:rPr>
        <w:t>Ответ:</w:t>
      </w:r>
      <w:r w:rsidRPr="002872A2">
        <w:rPr>
          <w:color w:val="333333"/>
        </w:rPr>
        <w:t xml:space="preserve"> 40.</w:t>
      </w:r>
    </w:p>
    <w:p w:rsidR="00065A1E" w:rsidRPr="002872A2" w:rsidRDefault="00065A1E" w:rsidP="002872A2"/>
    <w:p w:rsidR="00065A1E" w:rsidRPr="002872A2" w:rsidRDefault="00065A1E" w:rsidP="000F70F1">
      <w:pPr>
        <w:numPr>
          <w:ilvl w:val="0"/>
          <w:numId w:val="1"/>
        </w:numPr>
      </w:pPr>
      <w:r w:rsidRPr="002872A2">
        <w:rPr>
          <w:i/>
          <w:iCs/>
        </w:rPr>
        <w:t>Показательные уравнения и неравенства</w:t>
      </w:r>
    </w:p>
    <w:p w:rsidR="00065A1E" w:rsidRPr="002872A2" w:rsidRDefault="00065A1E" w:rsidP="002872A2">
      <w:pPr>
        <w:shd w:val="clear" w:color="auto" w:fill="FFFFFF"/>
        <w:ind w:left="720" w:hanging="720"/>
        <w:rPr>
          <w:color w:val="212529"/>
        </w:rPr>
      </w:pPr>
      <w:r w:rsidRPr="002872A2">
        <w:rPr>
          <w:color w:val="212529"/>
        </w:rPr>
        <w:t>При решении показательных уравнений нам будет полезно следствие из теоремы о свойствах показательной функции.</w:t>
      </w:r>
    </w:p>
    <w:p w:rsidR="00065A1E" w:rsidRPr="002872A2" w:rsidRDefault="00065A1E" w:rsidP="002872A2">
      <w:pPr>
        <w:shd w:val="clear" w:color="auto" w:fill="FFFFFF"/>
        <w:ind w:left="720" w:hanging="720"/>
        <w:rPr>
          <w:color w:val="212529"/>
        </w:rPr>
      </w:pPr>
      <w:r w:rsidRPr="002872A2">
        <w:rPr>
          <w:color w:val="212529"/>
          <w:u w:val="single"/>
        </w:rPr>
        <w:t>Следствие:</w:t>
      </w:r>
    </w:p>
    <w:p w:rsidR="00065A1E" w:rsidRPr="002872A2" w:rsidRDefault="00065A1E" w:rsidP="002872A2">
      <w:pPr>
        <w:shd w:val="clear" w:color="auto" w:fill="FFFFFF"/>
        <w:ind w:left="720" w:hanging="720"/>
        <w:rPr>
          <w:color w:val="212529"/>
        </w:rPr>
      </w:pPr>
      <w:r w:rsidRPr="002872A2">
        <w:rPr>
          <w:color w:val="212529"/>
        </w:rPr>
        <w:t>Пусть </w:t>
      </w:r>
      <w:r w:rsidRPr="004252F4">
        <w:rPr>
          <w:noProof/>
          <w:color w:val="212529"/>
        </w:rPr>
        <w:pict>
          <v:shape id="Рисунок 283" o:spid="_x0000_i1039" type="#_x0000_t75" alt="Показательные уравнения и неравенства с примерами решения" style="width:67pt;height:17pt;visibility:visible">
            <v:imagedata r:id="rId47" o:title=""/>
          </v:shape>
        </w:pict>
      </w:r>
    </w:p>
    <w:p w:rsidR="00065A1E" w:rsidRPr="002872A2" w:rsidRDefault="00065A1E" w:rsidP="002872A2">
      <w:pPr>
        <w:shd w:val="clear" w:color="auto" w:fill="FFFFFF"/>
        <w:ind w:left="720" w:hanging="720"/>
        <w:rPr>
          <w:color w:val="212529"/>
        </w:rPr>
      </w:pPr>
      <w:r w:rsidRPr="002872A2">
        <w:rPr>
          <w:color w:val="212529"/>
        </w:rPr>
        <w:t>Каждому значению показательной функции </w:t>
      </w:r>
      <w:r w:rsidRPr="004252F4">
        <w:rPr>
          <w:noProof/>
          <w:color w:val="212529"/>
        </w:rPr>
        <w:pict>
          <v:shape id="Рисунок 284" o:spid="_x0000_i1040" type="#_x0000_t75" alt="Показательные уравнения и неравенства с примерами решения" style="width:49.5pt;height:22pt;visibility:visible">
            <v:imagedata r:id="rId48" o:title=""/>
          </v:shape>
        </w:pict>
      </w:r>
      <w:r w:rsidRPr="002872A2">
        <w:rPr>
          <w:color w:val="212529"/>
        </w:rPr>
        <w:t>соответствует единственный показатель </w:t>
      </w:r>
      <w:r w:rsidRPr="002872A2">
        <w:rPr>
          <w:i/>
          <w:iCs/>
          <w:color w:val="212529"/>
        </w:rPr>
        <w:t>s</w:t>
      </w:r>
      <w:r w:rsidRPr="002872A2">
        <w:rPr>
          <w:color w:val="212529"/>
        </w:rPr>
        <w:t>.</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1.</w:t>
      </w:r>
    </w:p>
    <w:p w:rsidR="00065A1E" w:rsidRPr="002872A2" w:rsidRDefault="00065A1E" w:rsidP="002872A2">
      <w:pPr>
        <w:shd w:val="clear" w:color="auto" w:fill="FFFFFF"/>
        <w:rPr>
          <w:color w:val="212529"/>
        </w:rPr>
      </w:pPr>
      <w:r w:rsidRPr="002872A2">
        <w:rPr>
          <w:color w:val="212529"/>
        </w:rPr>
        <w:t>уравнение</w:t>
      </w:r>
    </w:p>
    <w:p w:rsidR="00065A1E" w:rsidRPr="002872A2" w:rsidRDefault="00065A1E" w:rsidP="002872A2">
      <w:pPr>
        <w:shd w:val="clear" w:color="auto" w:fill="FFFFFF"/>
        <w:ind w:left="720" w:hanging="720"/>
        <w:rPr>
          <w:color w:val="212529"/>
        </w:rPr>
      </w:pPr>
      <w:r w:rsidRPr="004252F4">
        <w:rPr>
          <w:noProof/>
          <w:color w:val="212529"/>
        </w:rPr>
        <w:pict>
          <v:shape id="Рисунок 285" o:spid="_x0000_i1041" type="#_x0000_t75" alt="Показательные уравнения и неравенства с примерами решения" style="width:133.5pt;height:23pt;visibility:visible">
            <v:imagedata r:id="rId49" o:title=""/>
          </v:shape>
        </w:pict>
      </w:r>
    </w:p>
    <w:p w:rsidR="00065A1E" w:rsidRPr="002872A2" w:rsidRDefault="00065A1E" w:rsidP="002872A2">
      <w:pPr>
        <w:shd w:val="clear" w:color="auto" w:fill="FFFFFF"/>
        <w:ind w:left="720" w:hanging="720"/>
        <w:rPr>
          <w:color w:val="212529"/>
        </w:rPr>
      </w:pPr>
      <w:r w:rsidRPr="002872A2">
        <w:rPr>
          <w:b/>
          <w:bCs/>
          <w:color w:val="212529"/>
        </w:rPr>
        <w:t>Решение:</w:t>
      </w:r>
    </w:p>
    <w:p w:rsidR="00065A1E" w:rsidRPr="002872A2" w:rsidRDefault="00065A1E" w:rsidP="002872A2">
      <w:pPr>
        <w:shd w:val="clear" w:color="auto" w:fill="FFFFFF"/>
        <w:ind w:left="720" w:hanging="720"/>
        <w:rPr>
          <w:color w:val="212529"/>
        </w:rPr>
      </w:pPr>
      <w:r w:rsidRPr="002872A2">
        <w:rPr>
          <w:color w:val="212529"/>
        </w:rPr>
        <w:t>Согласно следствию из равенства двух степеней с одинаковым основанием 3 следует ра</w:t>
      </w:r>
    </w:p>
    <w:p w:rsidR="00065A1E" w:rsidRPr="002872A2" w:rsidRDefault="00065A1E" w:rsidP="002872A2">
      <w:pPr>
        <w:shd w:val="clear" w:color="auto" w:fill="FFFFFF"/>
        <w:ind w:left="720" w:hanging="720"/>
        <w:rPr>
          <w:color w:val="212529"/>
        </w:rPr>
      </w:pPr>
      <w:r w:rsidRPr="002872A2">
        <w:rPr>
          <w:color w:val="212529"/>
        </w:rPr>
        <w:t>венство их показателей. Таким образом, данное уравнение равносильно уравнению</w:t>
      </w:r>
    </w:p>
    <w:p w:rsidR="00065A1E" w:rsidRPr="002872A2" w:rsidRDefault="00065A1E" w:rsidP="002872A2">
      <w:pPr>
        <w:shd w:val="clear" w:color="auto" w:fill="FFFFFF"/>
        <w:ind w:left="720" w:hanging="720"/>
        <w:rPr>
          <w:color w:val="212529"/>
        </w:rPr>
      </w:pPr>
      <w:r w:rsidRPr="004252F4">
        <w:rPr>
          <w:noProof/>
          <w:color w:val="212529"/>
        </w:rPr>
        <w:pict>
          <v:shape id="Рисунок 286" o:spid="_x0000_i1042" type="#_x0000_t75" alt="Показательные уравнения и неравенства с примерами решения" style="width:150.5pt;height:21.5pt;visibility:visible">
            <v:imagedata r:id="rId50" o:title=""/>
          </v:shape>
        </w:pict>
      </w:r>
    </w:p>
    <w:p w:rsidR="00065A1E" w:rsidRPr="002872A2" w:rsidRDefault="00065A1E" w:rsidP="002872A2">
      <w:pPr>
        <w:shd w:val="clear" w:color="auto" w:fill="FFFFFF"/>
        <w:ind w:left="720" w:hanging="720"/>
        <w:rPr>
          <w:color w:val="212529"/>
        </w:rPr>
      </w:pPr>
      <w:r w:rsidRPr="002872A2">
        <w:rPr>
          <w:color w:val="212529"/>
        </w:rPr>
        <w:t>откуда</w:t>
      </w:r>
    </w:p>
    <w:p w:rsidR="00065A1E" w:rsidRPr="002872A2" w:rsidRDefault="00065A1E" w:rsidP="002872A2">
      <w:pPr>
        <w:shd w:val="clear" w:color="auto" w:fill="FFFFFF"/>
        <w:ind w:left="720" w:hanging="720"/>
        <w:rPr>
          <w:color w:val="212529"/>
        </w:rPr>
      </w:pPr>
      <w:r w:rsidRPr="004252F4">
        <w:rPr>
          <w:noProof/>
          <w:color w:val="212529"/>
        </w:rPr>
        <w:pict>
          <v:shape id="Рисунок 287" o:spid="_x0000_i1043" type="#_x0000_t75" alt="Показательные уравнения и неравенства с примерами решения" style="width:87pt;height:20.5pt;visibility:visible">
            <v:imagedata r:id="rId51" o:title=""/>
          </v:shape>
        </w:pict>
      </w:r>
    </w:p>
    <w:p w:rsidR="00065A1E" w:rsidRPr="002872A2" w:rsidRDefault="00065A1E" w:rsidP="002872A2">
      <w:pPr>
        <w:shd w:val="clear" w:color="auto" w:fill="FFFFFF"/>
        <w:ind w:left="720" w:hanging="720"/>
        <w:rPr>
          <w:color w:val="212529"/>
        </w:rPr>
      </w:pPr>
      <w:r w:rsidRPr="002872A2">
        <w:rPr>
          <w:color w:val="212529"/>
        </w:rPr>
        <w:t>Ответ: 2; 3.</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2</w:t>
      </w:r>
    </w:p>
    <w:p w:rsidR="00065A1E" w:rsidRPr="002872A2" w:rsidRDefault="00065A1E" w:rsidP="002872A2">
      <w:pPr>
        <w:shd w:val="clear" w:color="auto" w:fill="FFFFFF"/>
        <w:rPr>
          <w:color w:val="212529"/>
        </w:rPr>
      </w:pPr>
      <w:r w:rsidRPr="002872A2">
        <w:rPr>
          <w:color w:val="212529"/>
        </w:rPr>
        <w:t>Решить уравнение:</w:t>
      </w:r>
    </w:p>
    <w:p w:rsidR="00065A1E" w:rsidRPr="002872A2" w:rsidRDefault="00065A1E" w:rsidP="002872A2">
      <w:pPr>
        <w:shd w:val="clear" w:color="auto" w:fill="FFFFFF"/>
        <w:ind w:left="360"/>
        <w:rPr>
          <w:color w:val="212529"/>
        </w:rPr>
      </w:pPr>
      <w:r w:rsidRPr="004252F4">
        <w:rPr>
          <w:noProof/>
          <w:color w:val="212529"/>
        </w:rPr>
        <w:pict>
          <v:shape id="Рисунок 288" o:spid="_x0000_i1044" type="#_x0000_t75" alt="Показательные уравнения и неравенства с примерами решения" style="width:277pt;height:29pt;visibility:visible">
            <v:imagedata r:id="rId52" o:title=""/>
          </v:shape>
        </w:pict>
      </w:r>
    </w:p>
    <w:p w:rsidR="00065A1E" w:rsidRPr="002872A2" w:rsidRDefault="00065A1E" w:rsidP="002872A2">
      <w:pPr>
        <w:shd w:val="clear" w:color="auto" w:fill="FFFFFF"/>
        <w:ind w:left="720" w:hanging="720"/>
        <w:rPr>
          <w:color w:val="212529"/>
        </w:rPr>
      </w:pPr>
      <w:r w:rsidRPr="002872A2">
        <w:rPr>
          <w:b/>
          <w:bCs/>
          <w:color w:val="212529"/>
        </w:rPr>
        <w:t>Решение:</w:t>
      </w:r>
    </w:p>
    <w:p w:rsidR="00065A1E" w:rsidRPr="002872A2" w:rsidRDefault="00065A1E" w:rsidP="002872A2">
      <w:pPr>
        <w:shd w:val="clear" w:color="auto" w:fill="FFFFFF"/>
        <w:ind w:left="720" w:hanging="720"/>
        <w:rPr>
          <w:color w:val="212529"/>
        </w:rPr>
      </w:pPr>
      <w:r w:rsidRPr="002872A2">
        <w:rPr>
          <w:color w:val="212529"/>
        </w:rPr>
        <w:t>а) Данное уравнение равносильно (поясните почему) уравнению</w:t>
      </w:r>
    </w:p>
    <w:p w:rsidR="00065A1E" w:rsidRPr="002872A2" w:rsidRDefault="00065A1E" w:rsidP="002872A2">
      <w:pPr>
        <w:shd w:val="clear" w:color="auto" w:fill="FFFFFF"/>
        <w:ind w:left="720" w:hanging="720"/>
        <w:rPr>
          <w:color w:val="212529"/>
        </w:rPr>
      </w:pPr>
      <w:r w:rsidRPr="004252F4">
        <w:rPr>
          <w:noProof/>
          <w:color w:val="212529"/>
        </w:rPr>
        <w:pict>
          <v:shape id="Рисунок 289" o:spid="_x0000_i1045" type="#_x0000_t75" alt="Показательные уравнения и неравенства с примерами решения" style="width:64pt;height:25pt;visibility:visible">
            <v:imagedata r:id="rId53" o:title=""/>
          </v:shape>
        </w:pict>
      </w:r>
    </w:p>
    <w:p w:rsidR="00065A1E" w:rsidRPr="002872A2" w:rsidRDefault="00065A1E" w:rsidP="002872A2">
      <w:pPr>
        <w:shd w:val="clear" w:color="auto" w:fill="FFFFFF"/>
        <w:ind w:left="720" w:hanging="720"/>
        <w:rPr>
          <w:color w:val="212529"/>
        </w:rPr>
      </w:pPr>
      <w:r w:rsidRPr="002872A2">
        <w:rPr>
          <w:color w:val="212529"/>
        </w:rPr>
        <w:t>Если степени с основанием 3 равны, то равны и их показатели:</w:t>
      </w:r>
    </w:p>
    <w:p w:rsidR="00065A1E" w:rsidRPr="002872A2" w:rsidRDefault="00065A1E" w:rsidP="002872A2">
      <w:pPr>
        <w:shd w:val="clear" w:color="auto" w:fill="FFFFFF"/>
        <w:ind w:left="720" w:hanging="720"/>
        <w:rPr>
          <w:color w:val="212529"/>
        </w:rPr>
      </w:pPr>
      <w:r w:rsidRPr="004252F4">
        <w:rPr>
          <w:noProof/>
          <w:color w:val="212529"/>
        </w:rPr>
        <w:pict>
          <v:shape id="Рисунок 290" o:spid="_x0000_i1046" type="#_x0000_t75" alt="Показательные уравнения и неравенства с примерами решения" style="width:66pt;height:27.5pt;visibility:visible">
            <v:imagedata r:id="rId54" o:title=""/>
          </v:shape>
        </w:pict>
      </w:r>
    </w:p>
    <w:p w:rsidR="00065A1E" w:rsidRPr="002872A2" w:rsidRDefault="00065A1E" w:rsidP="002872A2">
      <w:pPr>
        <w:shd w:val="clear" w:color="auto" w:fill="FFFFFF"/>
        <w:ind w:left="720" w:hanging="720"/>
        <w:rPr>
          <w:color w:val="212529"/>
        </w:rPr>
      </w:pPr>
      <w:r w:rsidRPr="002872A2">
        <w:rPr>
          <w:color w:val="212529"/>
        </w:rPr>
        <w:t>Решив это уравнение, получим</w:t>
      </w:r>
    </w:p>
    <w:p w:rsidR="00065A1E" w:rsidRPr="002872A2" w:rsidRDefault="00065A1E" w:rsidP="002872A2">
      <w:pPr>
        <w:shd w:val="clear" w:color="auto" w:fill="FFFFFF"/>
        <w:ind w:left="720" w:hanging="720"/>
        <w:rPr>
          <w:color w:val="212529"/>
        </w:rPr>
      </w:pPr>
      <w:r w:rsidRPr="004252F4">
        <w:rPr>
          <w:noProof/>
          <w:color w:val="212529"/>
        </w:rPr>
        <w:pict>
          <v:shape id="Рисунок 291" o:spid="_x0000_i1047" type="#_x0000_t75" alt="Показательные уравнения и неравенства с примерами решения" style="width:95pt;height:20pt;visibility:visible">
            <v:imagedata r:id="rId55" o:title=""/>
          </v:shape>
        </w:pict>
      </w:r>
    </w:p>
    <w:p w:rsidR="00065A1E" w:rsidRPr="002872A2" w:rsidRDefault="00065A1E" w:rsidP="002872A2">
      <w:pPr>
        <w:shd w:val="clear" w:color="auto" w:fill="FFFFFF"/>
        <w:ind w:left="720" w:hanging="720"/>
        <w:rPr>
          <w:color w:val="212529"/>
        </w:rPr>
      </w:pPr>
      <w:r w:rsidRPr="004252F4">
        <w:rPr>
          <w:noProof/>
          <w:color w:val="212529"/>
        </w:rPr>
        <w:pict>
          <v:shape id="Рисунок 292" o:spid="_x0000_i1048" type="#_x0000_t75" alt="Показательные уравнения и неравенства с примерами решения" style="width:366pt;height:80.5pt;visibility:visible">
            <v:imagedata r:id="rId56" o:title=""/>
          </v:shape>
        </w:pict>
      </w:r>
    </w:p>
    <w:p w:rsidR="00065A1E" w:rsidRPr="002872A2" w:rsidRDefault="00065A1E" w:rsidP="002872A2">
      <w:pPr>
        <w:shd w:val="clear" w:color="auto" w:fill="FFFFFF"/>
        <w:ind w:left="720" w:hanging="720"/>
        <w:rPr>
          <w:color w:val="212529"/>
        </w:rPr>
      </w:pPr>
      <w:r w:rsidRPr="002872A2">
        <w:rPr>
          <w:color w:val="212529"/>
        </w:rPr>
        <w:t>Ответ: </w:t>
      </w:r>
      <w:r w:rsidRPr="004252F4">
        <w:rPr>
          <w:noProof/>
          <w:color w:val="212529"/>
        </w:rPr>
        <w:pict>
          <v:shape id="Рисунок 293" o:spid="_x0000_i1049" type="#_x0000_t75" alt="Показательные уравнения и неравенства с примерами решения" style="width:115pt;height:27.5pt;visibility:visible">
            <v:imagedata r:id="rId57" o:title=""/>
          </v:shape>
        </w:pict>
      </w:r>
    </w:p>
    <w:p w:rsidR="00065A1E" w:rsidRPr="002872A2" w:rsidRDefault="00065A1E" w:rsidP="002872A2">
      <w:pPr>
        <w:shd w:val="clear" w:color="auto" w:fill="FFFFFF"/>
        <w:ind w:left="720" w:hanging="720"/>
        <w:rPr>
          <w:color w:val="212529"/>
        </w:rPr>
      </w:pPr>
      <w:r w:rsidRPr="002872A2">
        <w:rPr>
          <w:color w:val="212529"/>
        </w:rPr>
        <w:t>При решении каждого уравнения из примера 2 сначала обе части уравнения представили в виде степени с одним и тем же основанием, а затем записали равенство показателей этих степеней.</w:t>
      </w:r>
    </w:p>
    <w:p w:rsidR="00065A1E" w:rsidRPr="002872A2" w:rsidRDefault="00065A1E" w:rsidP="002872A2">
      <w:pPr>
        <w:shd w:val="clear" w:color="auto" w:fill="FFFFFF"/>
        <w:ind w:left="720" w:hanging="720"/>
        <w:rPr>
          <w:color w:val="212529"/>
        </w:rPr>
      </w:pPr>
      <w:r w:rsidRPr="002872A2">
        <w:rPr>
          <w:b/>
          <w:bCs/>
          <w:color w:val="333333"/>
        </w:rPr>
        <w:t>Задача</w:t>
      </w:r>
      <w:r w:rsidRPr="002872A2">
        <w:rPr>
          <w:b/>
          <w:bCs/>
          <w:color w:val="212529"/>
        </w:rPr>
        <w:t>:3</w:t>
      </w:r>
    </w:p>
    <w:p w:rsidR="00065A1E" w:rsidRPr="002872A2" w:rsidRDefault="00065A1E" w:rsidP="002872A2">
      <w:pPr>
        <w:shd w:val="clear" w:color="auto" w:fill="FFFFFF"/>
        <w:ind w:left="720" w:hanging="720"/>
        <w:rPr>
          <w:color w:val="212529"/>
        </w:rPr>
      </w:pPr>
      <w:r w:rsidRPr="002872A2">
        <w:rPr>
          <w:color w:val="212529"/>
        </w:rPr>
        <w:t>Решить уравнение:</w:t>
      </w:r>
    </w:p>
    <w:p w:rsidR="00065A1E" w:rsidRPr="002872A2" w:rsidRDefault="00065A1E" w:rsidP="002872A2">
      <w:pPr>
        <w:shd w:val="clear" w:color="auto" w:fill="FFFFFF"/>
        <w:ind w:left="720" w:hanging="720"/>
        <w:rPr>
          <w:color w:val="212529"/>
        </w:rPr>
      </w:pPr>
      <w:r w:rsidRPr="004252F4">
        <w:rPr>
          <w:noProof/>
          <w:color w:val="212529"/>
        </w:rPr>
        <w:pict>
          <v:shape id="Рисунок 294" o:spid="_x0000_i1050" type="#_x0000_t75" alt="Показательные уравнения и неравенства с примерами решения" style="width:266pt;height:20pt;visibility:visible">
            <v:imagedata r:id="rId58" o:title=""/>
          </v:shape>
        </w:pict>
      </w:r>
    </w:p>
    <w:p w:rsidR="00065A1E" w:rsidRPr="002872A2" w:rsidRDefault="00065A1E" w:rsidP="002872A2">
      <w:pPr>
        <w:shd w:val="clear" w:color="auto" w:fill="FFFFFF"/>
        <w:ind w:left="720" w:hanging="720"/>
        <w:rPr>
          <w:color w:val="212529"/>
        </w:rPr>
      </w:pPr>
      <w:r w:rsidRPr="002872A2">
        <w:rPr>
          <w:b/>
          <w:bCs/>
          <w:color w:val="212529"/>
        </w:rPr>
        <w:t>Решение:</w:t>
      </w:r>
    </w:p>
    <w:p w:rsidR="00065A1E" w:rsidRPr="002872A2" w:rsidRDefault="00065A1E" w:rsidP="002872A2">
      <w:pPr>
        <w:shd w:val="clear" w:color="auto" w:fill="FFFFFF"/>
        <w:ind w:left="720" w:hanging="720"/>
        <w:rPr>
          <w:color w:val="212529"/>
        </w:rPr>
      </w:pPr>
      <w:r w:rsidRPr="002872A2">
        <w:rPr>
          <w:color w:val="212529"/>
        </w:rPr>
        <w:t>а) Данное уравнение равносильно уравнению</w:t>
      </w:r>
    </w:p>
    <w:p w:rsidR="00065A1E" w:rsidRPr="002872A2" w:rsidRDefault="00065A1E" w:rsidP="002872A2">
      <w:pPr>
        <w:shd w:val="clear" w:color="auto" w:fill="FFFFFF"/>
        <w:ind w:left="720" w:hanging="720"/>
        <w:rPr>
          <w:color w:val="212529"/>
        </w:rPr>
      </w:pPr>
      <w:r w:rsidRPr="004252F4">
        <w:rPr>
          <w:noProof/>
          <w:color w:val="212529"/>
        </w:rPr>
        <w:pict>
          <v:shape id="Рисунок 295" o:spid="_x0000_i1051" type="#_x0000_t75" alt="Показательные уравнения и неравенства с примерами решения" style="width:279.5pt;height:30.5pt;visibility:visible">
            <v:imagedata r:id="rId59" o:title=""/>
          </v:shape>
        </w:pict>
      </w:r>
    </w:p>
    <w:p w:rsidR="00065A1E" w:rsidRPr="002872A2" w:rsidRDefault="00065A1E" w:rsidP="002872A2">
      <w:pPr>
        <w:shd w:val="clear" w:color="auto" w:fill="FFFFFF"/>
        <w:ind w:left="720" w:hanging="720"/>
        <w:rPr>
          <w:color w:val="212529"/>
        </w:rPr>
      </w:pPr>
      <w:r w:rsidRPr="002872A2">
        <w:rPr>
          <w:color w:val="212529"/>
        </w:rPr>
        <w:t>Решая его, получаем:</w:t>
      </w:r>
    </w:p>
    <w:p w:rsidR="00065A1E" w:rsidRPr="002872A2" w:rsidRDefault="00065A1E" w:rsidP="002872A2">
      <w:pPr>
        <w:shd w:val="clear" w:color="auto" w:fill="FFFFFF"/>
        <w:ind w:left="720" w:hanging="720"/>
        <w:rPr>
          <w:color w:val="212529"/>
        </w:rPr>
      </w:pPr>
      <w:r w:rsidRPr="004252F4">
        <w:rPr>
          <w:noProof/>
          <w:color w:val="212529"/>
        </w:rPr>
        <w:pict>
          <v:shape id="Рисунок 296" o:spid="_x0000_i1052" type="#_x0000_t75" alt="Показательные уравнения и неравенства с примерами решения" style="width:138.5pt;height:53pt;visibility:visible">
            <v:imagedata r:id="rId60" o:title=""/>
          </v:shape>
        </w:pict>
      </w:r>
    </w:p>
    <w:p w:rsidR="00065A1E" w:rsidRPr="002872A2" w:rsidRDefault="00065A1E" w:rsidP="002872A2">
      <w:pPr>
        <w:shd w:val="clear" w:color="auto" w:fill="FFFFFF"/>
        <w:ind w:left="720" w:hanging="720"/>
        <w:rPr>
          <w:color w:val="212529"/>
        </w:rPr>
      </w:pPr>
      <w:r w:rsidRPr="002872A2">
        <w:rPr>
          <w:color w:val="212529"/>
        </w:rPr>
        <w:t>Так как две степени с одинаковым основанием 2 равны, то равны и их показатели, т. е. </w:t>
      </w:r>
      <w:r w:rsidRPr="004252F4">
        <w:rPr>
          <w:noProof/>
          <w:color w:val="212529"/>
        </w:rPr>
        <w:pict>
          <v:shape id="Рисунок 297" o:spid="_x0000_i1053" type="#_x0000_t75" alt="Показательные уравнения и неравенства с примерами решения" style="width:66pt;height:21.5pt;visibility:visible">
            <v:imagedata r:id="rId61" o:title=""/>
          </v:shape>
        </w:pict>
      </w:r>
      <w:r w:rsidRPr="002872A2">
        <w:rPr>
          <w:color w:val="212529"/>
        </w:rPr>
        <w:t> откуда находим </w:t>
      </w:r>
      <w:r w:rsidRPr="004252F4">
        <w:rPr>
          <w:noProof/>
          <w:color w:val="212529"/>
        </w:rPr>
        <w:pict>
          <v:shape id="Рисунок 298" o:spid="_x0000_i1054" type="#_x0000_t75" alt="Показательные уравнения и неравенства с примерами решения" style="width:44pt;height:27.5pt;visibility:visible">
            <v:imagedata r:id="rId62" o:title=""/>
          </v:shape>
        </w:pict>
      </w:r>
    </w:p>
    <w:p w:rsidR="00065A1E" w:rsidRPr="002872A2" w:rsidRDefault="00065A1E" w:rsidP="002872A2">
      <w:pPr>
        <w:shd w:val="clear" w:color="auto" w:fill="FFFFFF"/>
        <w:ind w:left="720" w:hanging="720"/>
        <w:rPr>
          <w:color w:val="212529"/>
        </w:rPr>
      </w:pPr>
      <w:r w:rsidRPr="002872A2">
        <w:rPr>
          <w:color w:val="212529"/>
        </w:rPr>
        <w:t>б) Разделив обе части уравнения на </w:t>
      </w:r>
      <w:r w:rsidRPr="004252F4">
        <w:rPr>
          <w:noProof/>
          <w:color w:val="212529"/>
        </w:rPr>
        <w:pict>
          <v:shape id="Рисунок 299" o:spid="_x0000_i1055" type="#_x0000_t75" alt="Показательные уравнения и неравенства с примерами решения" style="width:35pt;height:17pt;visibility:visible">
            <v:imagedata r:id="rId63" o:title=""/>
          </v:shape>
        </w:pict>
      </w:r>
      <w:r w:rsidRPr="002872A2">
        <w:rPr>
          <w:color w:val="212529"/>
        </w:rPr>
        <w:t> получим уравнение </w:t>
      </w:r>
      <w:r w:rsidRPr="004252F4">
        <w:rPr>
          <w:noProof/>
          <w:color w:val="212529"/>
        </w:rPr>
        <w:pict>
          <v:shape id="Рисунок 300" o:spid="_x0000_i1056" type="#_x0000_t75" alt="Показательные уравнения и неравенства с примерами решения" style="width:57.5pt;height:31.5pt;visibility:visible">
            <v:imagedata r:id="rId64" o:title=""/>
          </v:shape>
        </w:pict>
      </w:r>
      <w:r w:rsidRPr="002872A2">
        <w:rPr>
          <w:color w:val="212529"/>
        </w:rPr>
        <w:t> равносильное данному. Решив его, получим </w:t>
      </w:r>
      <w:r w:rsidRPr="004252F4">
        <w:rPr>
          <w:noProof/>
          <w:color w:val="212529"/>
        </w:rPr>
        <w:pict>
          <v:shape id="Рисунок 301" o:spid="_x0000_i1057" type="#_x0000_t75" alt="Показательные уравнения и неравенства с примерами решения" style="width:80.5pt;height:28.5pt;visibility:visible">
            <v:imagedata r:id="rId65" o:title=""/>
          </v:shape>
        </w:pict>
      </w:r>
      <w:r w:rsidRPr="004252F4">
        <w:rPr>
          <w:noProof/>
          <w:color w:val="212529"/>
        </w:rPr>
        <w:pict>
          <v:shape id="Рисунок 302" o:spid="_x0000_i1058" type="#_x0000_t75" alt="Показательные уравнения и неравенства с примерами решения" style="width:61.5pt;height:16pt;visibility:visible">
            <v:imagedata r:id="rId66" o:title=""/>
          </v:shape>
        </w:pict>
      </w:r>
    </w:p>
    <w:p w:rsidR="00065A1E" w:rsidRPr="002872A2" w:rsidRDefault="00065A1E" w:rsidP="002872A2">
      <w:pPr>
        <w:shd w:val="clear" w:color="auto" w:fill="FFFFFF"/>
        <w:ind w:left="720" w:hanging="720"/>
        <w:rPr>
          <w:color w:val="212529"/>
        </w:rPr>
      </w:pPr>
      <w:r w:rsidRPr="002872A2">
        <w:rPr>
          <w:color w:val="212529"/>
        </w:rPr>
        <w:t>Ответ: </w:t>
      </w:r>
      <w:r w:rsidRPr="004252F4">
        <w:rPr>
          <w:noProof/>
          <w:color w:val="212529"/>
        </w:rPr>
        <w:pict>
          <v:shape id="Рисунок 303" o:spid="_x0000_i1059" type="#_x0000_t75" alt="Показательные уравнения и неравенства с примерами решения" style="width:65.5pt;height:27.5pt;visibility:visible">
            <v:imagedata r:id="rId67" o:title=""/>
          </v:shape>
        </w:pict>
      </w:r>
    </w:p>
    <w:p w:rsidR="00065A1E" w:rsidRPr="002872A2" w:rsidRDefault="00065A1E" w:rsidP="002872A2">
      <w:pPr>
        <w:shd w:val="clear" w:color="auto" w:fill="FFFFFF"/>
        <w:rPr>
          <w:color w:val="212529"/>
        </w:rPr>
      </w:pPr>
      <w:r w:rsidRPr="002872A2">
        <w:rPr>
          <w:color w:val="212529"/>
        </w:rPr>
        <w:t>При решении примера а)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rsidR="00065A1E" w:rsidRPr="002872A2" w:rsidRDefault="00065A1E" w:rsidP="002872A2">
      <w:pPr>
        <w:shd w:val="clear" w:color="auto" w:fill="FFFFFF"/>
        <w:rPr>
          <w:color w:val="212529"/>
        </w:rPr>
      </w:pPr>
    </w:p>
    <w:p w:rsidR="00065A1E" w:rsidRPr="002872A2" w:rsidRDefault="00065A1E" w:rsidP="000F70F1">
      <w:pPr>
        <w:numPr>
          <w:ilvl w:val="0"/>
          <w:numId w:val="1"/>
        </w:numPr>
      </w:pPr>
      <w:r w:rsidRPr="002872A2">
        <w:rPr>
          <w:i/>
          <w:iCs/>
        </w:rPr>
        <w:t>Логарифмические уравнения и неравенства</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1</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365" o:spid="_x0000_i1060" type="#_x0000_t75" alt="Логарифмические уравнения и неравенства с примерами решения" style="width:107.5pt;height:21.5pt;visibility:visible">
            <v:imagedata r:id="rId68"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По определению логарифма имеем равносильное данному уравнение </w:t>
      </w:r>
      <w:r w:rsidRPr="004252F4">
        <w:rPr>
          <w:noProof/>
          <w:color w:val="212529"/>
        </w:rPr>
        <w:pict>
          <v:shape id="Рисунок 366" o:spid="_x0000_i1061" type="#_x0000_t75" alt="Логарифмические уравнения и неравенства с примерами решения" style="width:98pt;height:24pt;visibility:visible">
            <v:imagedata r:id="rId69" o:title=""/>
          </v:shape>
        </w:pict>
      </w:r>
    </w:p>
    <w:p w:rsidR="00065A1E" w:rsidRPr="002872A2" w:rsidRDefault="00065A1E" w:rsidP="002872A2">
      <w:pPr>
        <w:shd w:val="clear" w:color="auto" w:fill="FFFFFF"/>
        <w:rPr>
          <w:color w:val="212529"/>
        </w:rPr>
      </w:pPr>
      <w:r w:rsidRPr="002872A2">
        <w:rPr>
          <w:color w:val="212529"/>
        </w:rPr>
        <w:t>Решим это уравнение:</w:t>
      </w:r>
    </w:p>
    <w:p w:rsidR="00065A1E" w:rsidRPr="002872A2" w:rsidRDefault="00065A1E" w:rsidP="002872A2">
      <w:pPr>
        <w:shd w:val="clear" w:color="auto" w:fill="FFFFFF"/>
        <w:rPr>
          <w:color w:val="212529"/>
        </w:rPr>
      </w:pPr>
      <w:r w:rsidRPr="004252F4">
        <w:rPr>
          <w:noProof/>
          <w:color w:val="212529"/>
        </w:rPr>
        <w:pict>
          <v:shape id="Рисунок 367" o:spid="_x0000_i1062" type="#_x0000_t75" alt="Логарифмические уравнения и неравенства с примерами решения" style="width:94pt;height:50.5pt;visibility:visible">
            <v:imagedata r:id="rId70" o:title=""/>
          </v:shape>
        </w:pict>
      </w:r>
    </w:p>
    <w:p w:rsidR="00065A1E" w:rsidRPr="002872A2" w:rsidRDefault="00065A1E" w:rsidP="002872A2">
      <w:pPr>
        <w:shd w:val="clear" w:color="auto" w:fill="FFFFFF"/>
        <w:rPr>
          <w:color w:val="212529"/>
        </w:rPr>
      </w:pPr>
      <w:r w:rsidRPr="002872A2">
        <w:rPr>
          <w:color w:val="212529"/>
        </w:rPr>
        <w:t>Ответ: -1; 1.</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2</w:t>
      </w:r>
    </w:p>
    <w:p w:rsidR="00065A1E" w:rsidRPr="002872A2" w:rsidRDefault="00065A1E" w:rsidP="002872A2">
      <w:pPr>
        <w:shd w:val="clear" w:color="auto" w:fill="FFFFFF"/>
        <w:rPr>
          <w:color w:val="212529"/>
        </w:rPr>
      </w:pPr>
      <w:r w:rsidRPr="002872A2">
        <w:rPr>
          <w:color w:val="212529"/>
        </w:rPr>
        <w:t>Решить уравнение</w:t>
      </w:r>
      <w:r w:rsidRPr="004252F4">
        <w:rPr>
          <w:noProof/>
          <w:color w:val="212529"/>
        </w:rPr>
        <w:pict>
          <v:shape id="Рисунок 368" o:spid="_x0000_i1063" type="#_x0000_t75" alt="Логарифмические уравнения и неравенства с примерами решения" style="width:163.5pt;height:21pt;visibility:visible">
            <v:imagedata r:id="rId71"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Данное уравнение равносильно системе</w:t>
      </w:r>
    </w:p>
    <w:p w:rsidR="00065A1E" w:rsidRPr="002872A2" w:rsidRDefault="00065A1E" w:rsidP="002872A2">
      <w:pPr>
        <w:shd w:val="clear" w:color="auto" w:fill="FFFFFF"/>
        <w:rPr>
          <w:color w:val="212529"/>
        </w:rPr>
      </w:pPr>
      <w:r w:rsidRPr="004252F4">
        <w:rPr>
          <w:noProof/>
          <w:color w:val="212529"/>
        </w:rPr>
        <w:pict>
          <v:shape id="Рисунок 369" o:spid="_x0000_i1064" type="#_x0000_t75" alt="Логарифмические уравнения и неравенства с примерами решения" style="width:256pt;height:45pt;visibility:visible">
            <v:imagedata r:id="rId72" o:title=""/>
          </v:shape>
        </w:pict>
      </w:r>
    </w:p>
    <w:p w:rsidR="00065A1E" w:rsidRPr="002872A2" w:rsidRDefault="00065A1E" w:rsidP="002872A2">
      <w:pPr>
        <w:shd w:val="clear" w:color="auto" w:fill="FFFFFF"/>
        <w:rPr>
          <w:color w:val="212529"/>
        </w:rPr>
      </w:pPr>
      <w:r w:rsidRPr="002872A2">
        <w:rPr>
          <w:color w:val="212529"/>
        </w:rPr>
        <w:t>Уравнение (2) равносильно уравнению </w:t>
      </w:r>
      <w:r w:rsidRPr="004252F4">
        <w:rPr>
          <w:noProof/>
          <w:color w:val="212529"/>
        </w:rPr>
        <w:pict>
          <v:shape id="Рисунок 370" o:spid="_x0000_i1065" type="#_x0000_t75" alt="Логарифмические уравнения и неравенства с примерами решения" style="width:36pt;height:12.5pt;visibility:visible">
            <v:imagedata r:id="rId73" o:title=""/>
          </v:shape>
        </w:pict>
      </w:r>
      <w:r w:rsidRPr="002872A2">
        <w:rPr>
          <w:color w:val="212529"/>
        </w:rPr>
        <w:t>(поясните почему). Решая его, получаем: х = -2 или х = 2.</w:t>
      </w:r>
    </w:p>
    <w:p w:rsidR="00065A1E" w:rsidRPr="002872A2" w:rsidRDefault="00065A1E" w:rsidP="002872A2">
      <w:pPr>
        <w:shd w:val="clear" w:color="auto" w:fill="FFFFFF"/>
        <w:rPr>
          <w:color w:val="212529"/>
        </w:rPr>
      </w:pPr>
      <w:r w:rsidRPr="002872A2">
        <w:rPr>
          <w:color w:val="212529"/>
        </w:rPr>
        <w:t>С учетом неравенства (1) оставляем х = 2.</w:t>
      </w:r>
    </w:p>
    <w:p w:rsidR="00065A1E" w:rsidRPr="002872A2" w:rsidRDefault="00065A1E" w:rsidP="002872A2">
      <w:pPr>
        <w:shd w:val="clear" w:color="auto" w:fill="FFFFFF"/>
        <w:rPr>
          <w:color w:val="212529"/>
        </w:rPr>
      </w:pPr>
      <w:r w:rsidRPr="002872A2">
        <w:rPr>
          <w:color w:val="212529"/>
        </w:rPr>
        <w:t>Ответ: 2.</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3</w:t>
      </w:r>
    </w:p>
    <w:p w:rsidR="00065A1E" w:rsidRPr="002872A2" w:rsidRDefault="00065A1E" w:rsidP="002872A2">
      <w:pPr>
        <w:shd w:val="clear" w:color="auto" w:fill="FFFFFF"/>
        <w:rPr>
          <w:color w:val="212529"/>
        </w:rPr>
      </w:pPr>
      <w:r w:rsidRPr="002872A2">
        <w:rPr>
          <w:color w:val="212529"/>
        </w:rPr>
        <w:t>Решить уравнение</w:t>
      </w:r>
    </w:p>
    <w:p w:rsidR="00065A1E" w:rsidRPr="002872A2" w:rsidRDefault="00065A1E" w:rsidP="002872A2">
      <w:pPr>
        <w:shd w:val="clear" w:color="auto" w:fill="FFFFFF"/>
        <w:rPr>
          <w:color w:val="212529"/>
        </w:rPr>
      </w:pPr>
      <w:r w:rsidRPr="004252F4">
        <w:rPr>
          <w:noProof/>
          <w:color w:val="212529"/>
        </w:rPr>
        <w:pict>
          <v:shape id="Рисунок 371" o:spid="_x0000_i1066" type="#_x0000_t75" alt="Логарифмические уравнения и неравенства с примерами решения" style="width:219pt;height:25.5pt;visibility:visible">
            <v:imagedata r:id="rId74"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Обозначив </w:t>
      </w:r>
      <w:r w:rsidRPr="004252F4">
        <w:rPr>
          <w:noProof/>
          <w:color w:val="212529"/>
        </w:rPr>
        <w:pict>
          <v:shape id="Рисунок 372" o:spid="_x0000_i1067" type="#_x0000_t75" alt="Логарифмические уравнения и неравенства с примерами решения" style="width:97.5pt;height:18.5pt;visibility:visible">
            <v:imagedata r:id="rId75" o:title=""/>
          </v:shape>
        </w:pict>
      </w:r>
      <w:r w:rsidRPr="002872A2">
        <w:rPr>
          <w:color w:val="212529"/>
        </w:rPr>
        <w:t> получим уравнение </w:t>
      </w:r>
      <w:r w:rsidRPr="004252F4">
        <w:rPr>
          <w:noProof/>
          <w:color w:val="212529"/>
        </w:rPr>
        <w:pict>
          <v:shape id="Рисунок 373" o:spid="_x0000_i1068" type="#_x0000_t75" alt="Логарифмические уравнения и неравенства с примерами решения" style="width:87.5pt;height:18.5pt;visibility:visible">
            <v:imagedata r:id="rId76" o:title=""/>
          </v:shape>
        </w:pict>
      </w:r>
      <w:r w:rsidRPr="002872A2">
        <w:rPr>
          <w:color w:val="212529"/>
        </w:rPr>
        <w:t> откуда </w:t>
      </w:r>
      <w:r w:rsidRPr="004252F4">
        <w:rPr>
          <w:noProof/>
          <w:color w:val="212529"/>
        </w:rPr>
        <w:pict>
          <v:shape id="Рисунок 374" o:spid="_x0000_i1069" type="#_x0000_t75" alt="Логарифмические уравнения и неравенства с примерами решения" style="width:100.5pt;height:13.5pt;visibility:visible">
            <v:imagedata r:id="rId77" o:title=""/>
          </v:shape>
        </w:pict>
      </w:r>
    </w:p>
    <w:p w:rsidR="00065A1E" w:rsidRPr="002872A2" w:rsidRDefault="00065A1E" w:rsidP="002872A2">
      <w:pPr>
        <w:shd w:val="clear" w:color="auto" w:fill="FFFFFF"/>
        <w:rPr>
          <w:color w:val="212529"/>
        </w:rPr>
      </w:pPr>
      <w:r w:rsidRPr="002872A2">
        <w:rPr>
          <w:color w:val="212529"/>
        </w:rPr>
        <w:t>Таким образом, данное уравнение равносильно совокупности двух уравнений:</w:t>
      </w:r>
    </w:p>
    <w:p w:rsidR="00065A1E" w:rsidRPr="002872A2" w:rsidRDefault="00065A1E" w:rsidP="002872A2">
      <w:pPr>
        <w:shd w:val="clear" w:color="auto" w:fill="FFFFFF"/>
        <w:rPr>
          <w:color w:val="212529"/>
        </w:rPr>
      </w:pPr>
      <w:r w:rsidRPr="004252F4">
        <w:rPr>
          <w:noProof/>
          <w:color w:val="212529"/>
        </w:rPr>
        <w:pict>
          <v:shape id="Рисунок 375" o:spid="_x0000_i1070" type="#_x0000_t75" alt="Логарифмические уравнения и неравенства с примерами решения" style="width:268pt;height:20pt;visibility:visible">
            <v:imagedata r:id="rId78" o:title=""/>
          </v:shape>
        </w:pict>
      </w:r>
    </w:p>
    <w:p w:rsidR="00065A1E" w:rsidRPr="002872A2" w:rsidRDefault="00065A1E" w:rsidP="002872A2">
      <w:pPr>
        <w:shd w:val="clear" w:color="auto" w:fill="FFFFFF"/>
        <w:rPr>
          <w:color w:val="212529"/>
        </w:rPr>
      </w:pPr>
      <w:r w:rsidRPr="002872A2">
        <w:rPr>
          <w:color w:val="212529"/>
        </w:rPr>
        <w:t>или</w:t>
      </w:r>
    </w:p>
    <w:p w:rsidR="00065A1E" w:rsidRPr="002872A2" w:rsidRDefault="00065A1E" w:rsidP="002872A2">
      <w:pPr>
        <w:shd w:val="clear" w:color="auto" w:fill="FFFFFF"/>
        <w:rPr>
          <w:color w:val="212529"/>
        </w:rPr>
      </w:pPr>
      <w:r w:rsidRPr="004252F4">
        <w:rPr>
          <w:noProof/>
          <w:color w:val="212529"/>
        </w:rPr>
        <w:pict>
          <v:shape id="Рисунок 376" o:spid="_x0000_i1071" type="#_x0000_t75" alt="Логарифмические уравнения и неравенства с примерами решения" style="width:236pt;height:18pt;visibility:visible">
            <v:imagedata r:id="rId79" o:title=""/>
          </v:shape>
        </w:pict>
      </w:r>
    </w:p>
    <w:p w:rsidR="00065A1E" w:rsidRPr="002872A2" w:rsidRDefault="00065A1E" w:rsidP="002872A2">
      <w:pPr>
        <w:shd w:val="clear" w:color="auto" w:fill="FFFFFF"/>
        <w:rPr>
          <w:color w:val="212529"/>
        </w:rPr>
      </w:pPr>
      <w:r w:rsidRPr="002872A2">
        <w:rPr>
          <w:color w:val="212529"/>
        </w:rPr>
        <w:t>Решая уравнение (3), получаем </w:t>
      </w:r>
      <w:r w:rsidRPr="004252F4">
        <w:rPr>
          <w:noProof/>
          <w:color w:val="212529"/>
        </w:rPr>
        <w:pict>
          <v:shape id="Рисунок 377" o:spid="_x0000_i1072" type="#_x0000_t75" alt="Логарифмические уравнения и неравенства с примерами решения" style="width:61pt;height:13pt;visibility:visible">
            <v:imagedata r:id="rId80" o:title=""/>
          </v:shape>
        </w:pict>
      </w:r>
      <w:r w:rsidRPr="002872A2">
        <w:rPr>
          <w:color w:val="212529"/>
        </w:rPr>
        <w:t>откуда х = 1,5.</w:t>
      </w:r>
    </w:p>
    <w:p w:rsidR="00065A1E" w:rsidRPr="002872A2" w:rsidRDefault="00065A1E" w:rsidP="002872A2">
      <w:pPr>
        <w:shd w:val="clear" w:color="auto" w:fill="FFFFFF"/>
        <w:rPr>
          <w:color w:val="212529"/>
        </w:rPr>
      </w:pPr>
      <w:r w:rsidRPr="002872A2">
        <w:rPr>
          <w:color w:val="212529"/>
        </w:rPr>
        <w:t>Решая уравнение (4), получаем </w:t>
      </w:r>
      <w:r w:rsidRPr="004252F4">
        <w:rPr>
          <w:noProof/>
          <w:color w:val="212529"/>
        </w:rPr>
        <w:pict>
          <v:shape id="Рисунок 378" o:spid="_x0000_i1073" type="#_x0000_t75" alt="Логарифмические уравнения и неравенства с примерами решения" style="width:58.5pt;height:16.5pt;visibility:visible">
            <v:imagedata r:id="rId81" o:title=""/>
          </v:shape>
        </w:pict>
      </w:r>
      <w:r w:rsidRPr="002872A2">
        <w:rPr>
          <w:color w:val="212529"/>
        </w:rPr>
        <w:t> откуда х = 65.</w:t>
      </w:r>
    </w:p>
    <w:p w:rsidR="00065A1E" w:rsidRPr="002872A2" w:rsidRDefault="00065A1E" w:rsidP="002872A2">
      <w:pPr>
        <w:shd w:val="clear" w:color="auto" w:fill="FFFFFF"/>
        <w:rPr>
          <w:color w:val="212529"/>
        </w:rPr>
      </w:pPr>
      <w:r w:rsidRPr="002872A2">
        <w:rPr>
          <w:color w:val="212529"/>
        </w:rPr>
        <w:t>Ответ: </w:t>
      </w:r>
      <w:r w:rsidRPr="004252F4">
        <w:rPr>
          <w:noProof/>
          <w:color w:val="212529"/>
        </w:rPr>
        <w:pict>
          <v:shape id="Рисунок 379" o:spid="_x0000_i1074" type="#_x0000_t75" alt="Логарифмические уравнения и неравенства с примерами решения" style="width:52pt;height:13.5pt;visibility:visible">
            <v:imagedata r:id="rId82" o:title=""/>
          </v:shape>
        </w:pict>
      </w:r>
    </w:p>
    <w:p w:rsidR="00065A1E" w:rsidRPr="002872A2" w:rsidRDefault="00065A1E" w:rsidP="002872A2"/>
    <w:p w:rsidR="00065A1E" w:rsidRPr="002872A2" w:rsidRDefault="00065A1E" w:rsidP="002872A2">
      <w:pPr>
        <w:jc w:val="center"/>
      </w:pPr>
      <w:r w:rsidRPr="002872A2">
        <w:rPr>
          <w:bCs/>
        </w:rPr>
        <w:t>Вариант №2</w:t>
      </w:r>
    </w:p>
    <w:p w:rsidR="00065A1E" w:rsidRPr="002872A2" w:rsidRDefault="00065A1E" w:rsidP="000F70F1">
      <w:pPr>
        <w:numPr>
          <w:ilvl w:val="0"/>
          <w:numId w:val="2"/>
        </w:numPr>
      </w:pPr>
      <w:r w:rsidRPr="002872A2">
        <w:rPr>
          <w:i/>
          <w:iCs/>
        </w:rPr>
        <w:t>Работа с корнями и степенями</w:t>
      </w:r>
    </w:p>
    <w:p w:rsidR="00065A1E" w:rsidRPr="002872A2" w:rsidRDefault="00065A1E" w:rsidP="002872A2">
      <w:pPr>
        <w:rPr>
          <w:color w:val="333333"/>
        </w:rPr>
      </w:pPr>
      <w:r w:rsidRPr="002872A2">
        <w:rPr>
          <w:b/>
          <w:bCs/>
          <w:color w:val="333333"/>
        </w:rPr>
        <w:t>Задача 1.</w:t>
      </w:r>
      <w:r w:rsidRPr="002872A2">
        <w:rPr>
          <w:color w:val="333333"/>
        </w:rPr>
        <w:t> Сравнить числа </w:t>
      </w:r>
      <w:r w:rsidRPr="00A608C1">
        <w:rPr>
          <w:noProof/>
        </w:rPr>
        <w:pict>
          <v:shape id="Рисунок 255" o:spid="_x0000_i1075" type="#_x0000_t75" alt="https://www.sites.google.com/a/ssga.ru/ssga4school/_/rsrc/1338267922500/matematika/tema-2/32.png" style="width:28pt;height:18pt;visibility:visible">
            <v:imagedata r:id="rId83" o:title=""/>
          </v:shape>
        </w:pict>
      </w:r>
      <w:r w:rsidRPr="002872A2">
        <w:rPr>
          <w:color w:val="333333"/>
        </w:rPr>
        <w:t> и </w:t>
      </w:r>
      <w:r w:rsidRPr="00A608C1">
        <w:rPr>
          <w:noProof/>
        </w:rPr>
        <w:pict>
          <v:shape id="Рисунок 256" o:spid="_x0000_i1076" type="#_x0000_t75" alt="https://www.sites.google.com/a/ssga.ru/ssga4school/_/rsrc/1338267948258/matematika/tema-2/33.png" style="width:15pt;height:14.5pt;visibility:visible">
            <v:imagedata r:id="rId84" o:title=""/>
          </v:shape>
        </w:pict>
      </w:r>
      <w:r w:rsidRPr="002872A2">
        <w:rPr>
          <w:color w:val="333333"/>
        </w:rPr>
        <w:t>.</w:t>
      </w:r>
      <w:r w:rsidRPr="002872A2">
        <w:rPr>
          <w:color w:val="333333"/>
        </w:rPr>
        <w:br/>
      </w:r>
      <w:r w:rsidRPr="002872A2">
        <w:rPr>
          <w:i/>
          <w:iCs/>
          <w:color w:val="333333"/>
        </w:rPr>
        <w:t>Решение:</w:t>
      </w:r>
      <w:r w:rsidRPr="002872A2">
        <w:rPr>
          <w:i/>
          <w:iCs/>
          <w:color w:val="333333"/>
        </w:rPr>
        <w:br/>
      </w:r>
      <w:r w:rsidRPr="002872A2">
        <w:rPr>
          <w:color w:val="333333"/>
        </w:rPr>
        <w:t>Преобразуем данные числа так, чтобы степени корня в них были равны.</w:t>
      </w:r>
      <w:r w:rsidRPr="002872A2">
        <w:rPr>
          <w:color w:val="333333"/>
        </w:rPr>
        <w:br/>
      </w:r>
      <w:r w:rsidRPr="00A608C1">
        <w:rPr>
          <w:noProof/>
        </w:rPr>
        <w:pict>
          <v:shape id="Рисунок 257" o:spid="_x0000_i1077" type="#_x0000_t75" alt="https://www.sites.google.com/a/ssga.ru/ssga4school/_/rsrc/1338268019273/matematika/tema-2/34.png" style="width:199.5pt;height:14.5pt;visibility:visible">
            <v:imagedata r:id="rId85" o:title=""/>
          </v:shape>
        </w:pict>
      </w:r>
      <w:r w:rsidRPr="002872A2">
        <w:rPr>
          <w:color w:val="333333"/>
        </w:rPr>
        <w:t>.</w:t>
      </w:r>
      <w:r w:rsidRPr="002872A2">
        <w:rPr>
          <w:color w:val="333333"/>
        </w:rPr>
        <w:br/>
        <w:t>Делаем вывод, что данные числа равны.</w:t>
      </w:r>
      <w:r w:rsidRPr="002872A2">
        <w:rPr>
          <w:color w:val="333333"/>
        </w:rPr>
        <w:br/>
      </w:r>
      <w:r w:rsidRPr="002872A2">
        <w:rPr>
          <w:i/>
          <w:iCs/>
          <w:color w:val="333333"/>
        </w:rPr>
        <w:t>Ответ:</w:t>
      </w:r>
      <w:r w:rsidRPr="002872A2">
        <w:rPr>
          <w:color w:val="333333"/>
        </w:rPr>
        <w:t> </w:t>
      </w:r>
      <w:r w:rsidRPr="00A608C1">
        <w:rPr>
          <w:noProof/>
        </w:rPr>
        <w:pict>
          <v:shape id="Рисунок 258" o:spid="_x0000_i1078" type="#_x0000_t75" alt="https://www.sites.google.com/a/ssga.ru/ssga4school/_/rsrc/1338268025797/matematika/tema-2/35.png" style="width:73pt;height:16pt;visibility:visible">
            <v:imagedata r:id="rId86" o:title=""/>
          </v:shape>
        </w:pict>
      </w:r>
      <w:r w:rsidRPr="002872A2">
        <w:rPr>
          <w:color w:val="333333"/>
        </w:rPr>
        <w:t>.</w:t>
      </w:r>
    </w:p>
    <w:p w:rsidR="00065A1E" w:rsidRPr="002872A2" w:rsidRDefault="00065A1E" w:rsidP="002872A2">
      <w:pPr>
        <w:rPr>
          <w:color w:val="333333"/>
        </w:rPr>
      </w:pPr>
      <w:r w:rsidRPr="002872A2">
        <w:rPr>
          <w:b/>
          <w:bCs/>
          <w:color w:val="333333"/>
        </w:rPr>
        <w:t>Задача 2.</w:t>
      </w:r>
      <w:r w:rsidRPr="002872A2">
        <w:rPr>
          <w:color w:val="333333"/>
        </w:rPr>
        <w:t> Выразите величину р из равенства </w:t>
      </w:r>
      <w:r w:rsidRPr="00A608C1">
        <w:rPr>
          <w:noProof/>
        </w:rPr>
        <w:pict>
          <v:shape id="Рисунок 259" o:spid="_x0000_i1079" type="#_x0000_t75" alt="https://www.sites.google.com/a/ssga.ru/ssga4school/_/rsrc/1338268065830/matematika/tema-2/36.png" style="width:64pt;height:27pt;visibility:visible">
            <v:imagedata r:id="rId87" o:title=""/>
          </v:shape>
        </w:pict>
      </w:r>
      <w:r w:rsidRPr="002872A2">
        <w:rPr>
          <w:color w:val="333333"/>
        </w:rPr>
        <w:t>.</w:t>
      </w:r>
      <w:r w:rsidRPr="002872A2">
        <w:rPr>
          <w:color w:val="333333"/>
        </w:rPr>
        <w:br/>
      </w:r>
      <w:r w:rsidRPr="002872A2">
        <w:rPr>
          <w:i/>
          <w:iCs/>
          <w:color w:val="333333"/>
        </w:rPr>
        <w:t>Решение:</w:t>
      </w:r>
      <w:r w:rsidRPr="002872A2">
        <w:rPr>
          <w:color w:val="333333"/>
        </w:rPr>
        <w:br/>
      </w:r>
      <w:r w:rsidRPr="00A608C1">
        <w:rPr>
          <w:noProof/>
        </w:rPr>
        <w:pict>
          <v:shape id="Рисунок 260" o:spid="_x0000_i1080" type="#_x0000_t75" alt="https://www.sites.google.com/a/ssga.ru/ssga4school/_/rsrc/1338268101939/matematika/tema-2/37.png" style="width:280pt;height:27pt;visibility:visible">
            <v:imagedata r:id="rId88" o:title=""/>
          </v:shape>
        </w:pict>
      </w:r>
      <w:r w:rsidRPr="002872A2">
        <w:rPr>
          <w:color w:val="333333"/>
        </w:rPr>
        <w:t>.</w:t>
      </w:r>
      <w:r w:rsidRPr="002872A2">
        <w:rPr>
          <w:color w:val="333333"/>
        </w:rPr>
        <w:br/>
      </w:r>
      <w:r w:rsidRPr="002872A2">
        <w:rPr>
          <w:i/>
          <w:iCs/>
          <w:color w:val="333333"/>
        </w:rPr>
        <w:t>Ответ:</w:t>
      </w:r>
      <w:r w:rsidRPr="002872A2">
        <w:rPr>
          <w:color w:val="333333"/>
        </w:rPr>
        <w:t> </w:t>
      </w:r>
      <w:r w:rsidRPr="00A608C1">
        <w:rPr>
          <w:noProof/>
        </w:rPr>
        <w:pict>
          <v:shape id="Рисунок 261" o:spid="_x0000_i1081" type="#_x0000_t75" alt="https://www.sites.google.com/a/ssga.ru/ssga4school/_/rsrc/1338268131432/matematika/tema-2/38.png" style="width:31.5pt;height:26.5pt;visibility:visible">
            <v:imagedata r:id="rId89" o:title=""/>
          </v:shape>
        </w:pict>
      </w:r>
      <w:r w:rsidRPr="002872A2">
        <w:rPr>
          <w:color w:val="333333"/>
        </w:rPr>
        <w:t>. </w:t>
      </w:r>
    </w:p>
    <w:p w:rsidR="00065A1E" w:rsidRPr="002872A2" w:rsidRDefault="00065A1E" w:rsidP="002872A2">
      <w:pPr>
        <w:rPr>
          <w:color w:val="333333"/>
        </w:rPr>
      </w:pPr>
      <w:r w:rsidRPr="002872A2">
        <w:rPr>
          <w:b/>
          <w:bCs/>
          <w:color w:val="333333"/>
        </w:rPr>
        <w:t>Задача 3.</w:t>
      </w:r>
      <w:r w:rsidRPr="002872A2">
        <w:rPr>
          <w:color w:val="333333"/>
        </w:rPr>
        <w:t> Определите знак разности </w:t>
      </w:r>
      <w:r w:rsidRPr="00A608C1">
        <w:rPr>
          <w:noProof/>
        </w:rPr>
        <w:pict>
          <v:shape id="Рисунок 262" o:spid="_x0000_i1082" type="#_x0000_t75" alt="https://www.sites.google.com/a/ssga.ru/ssga4school/_/rsrc/1338268267025/matematika/tema-2/40.png" style="width:41.5pt;height:12pt;visibility:visible">
            <v:imagedata r:id="rId90" o:title=""/>
          </v:shape>
        </w:pict>
      </w:r>
      <w:r w:rsidRPr="002872A2">
        <w:rPr>
          <w:color w:val="333333"/>
        </w:rPr>
        <w:t>.</w:t>
      </w:r>
      <w:r w:rsidRPr="002872A2">
        <w:rPr>
          <w:color w:val="333333"/>
        </w:rPr>
        <w:br/>
      </w:r>
      <w:r w:rsidRPr="002872A2">
        <w:rPr>
          <w:i/>
          <w:iCs/>
          <w:color w:val="333333"/>
        </w:rPr>
        <w:t>Решение:</w:t>
      </w:r>
      <w:r w:rsidRPr="002872A2">
        <w:rPr>
          <w:color w:val="333333"/>
        </w:rPr>
        <w:br/>
        <w:t>Так как </w:t>
      </w:r>
      <w:hyperlink r:id="rId91" w:history="1">
        <w:r w:rsidRPr="004252F4">
          <w:rPr>
            <w:noProof/>
            <w:color w:val="0000FF"/>
          </w:rPr>
          <w:pict>
            <v:shape id="Рисунок 263" o:spid="_x0000_i1083" type="#_x0000_t75" alt="https://www.sites.google.com/a/ssga.ru/ssga4school/_/rsrc/1338268313002/matematika/tema-2/41.png" href="https://www.sites.google.com/a/ssga.ru/ssga4school/matematika/tema-2/41.png?attredirects" style="width:164.5pt;height:15pt;visibility:visible" o:button="t">
              <v:fill o:detectmouseclick="t"/>
              <v:imagedata r:id="rId92" o:title=""/>
            </v:shape>
          </w:pict>
        </w:r>
      </w:hyperlink>
    </w:p>
    <w:p w:rsidR="00065A1E" w:rsidRPr="002872A2" w:rsidRDefault="00065A1E" w:rsidP="002872A2">
      <w:pPr>
        <w:rPr>
          <w:color w:val="333333"/>
        </w:rPr>
      </w:pPr>
      <w:r w:rsidRPr="002872A2">
        <w:rPr>
          <w:i/>
          <w:iCs/>
          <w:color w:val="333333"/>
        </w:rPr>
        <w:t>Ответ:</w:t>
      </w:r>
      <w:r w:rsidRPr="002872A2">
        <w:rPr>
          <w:color w:val="333333"/>
        </w:rPr>
        <w:t> Разность отрицательна.</w:t>
      </w:r>
    </w:p>
    <w:p w:rsidR="00065A1E" w:rsidRPr="002872A2" w:rsidRDefault="00065A1E" w:rsidP="002872A2">
      <w:pPr>
        <w:rPr>
          <w:color w:val="333333"/>
        </w:rPr>
      </w:pPr>
      <w:r w:rsidRPr="002872A2">
        <w:rPr>
          <w:b/>
          <w:bCs/>
          <w:color w:val="333333"/>
        </w:rPr>
        <w:t>Задача 4.</w:t>
      </w:r>
      <w:r w:rsidRPr="002872A2">
        <w:rPr>
          <w:color w:val="333333"/>
        </w:rPr>
        <w:t> Вычислить </w:t>
      </w:r>
      <w:r w:rsidRPr="00A608C1">
        <w:rPr>
          <w:noProof/>
        </w:rPr>
        <w:pict>
          <v:shape id="Рисунок 264" o:spid="_x0000_i1084" type="#_x0000_t75" alt="https://www.sites.google.com/a/ssga.ru/ssga4school/_/rsrc/1338268359790/matematika/tema-2/42.png" style="width:70.5pt;height:27pt;visibility:visible">
            <v:imagedata r:id="rId93" o:title=""/>
          </v:shape>
        </w:pict>
      </w:r>
      <w:r w:rsidRPr="002872A2">
        <w:rPr>
          <w:color w:val="333333"/>
        </w:rPr>
        <w:t>.</w:t>
      </w:r>
      <w:r w:rsidRPr="002872A2">
        <w:rPr>
          <w:color w:val="333333"/>
        </w:rPr>
        <w:br/>
      </w:r>
      <w:r w:rsidRPr="002872A2">
        <w:rPr>
          <w:i/>
          <w:iCs/>
          <w:color w:val="333333"/>
        </w:rPr>
        <w:t>Решение:</w:t>
      </w:r>
      <w:r w:rsidRPr="002872A2">
        <w:rPr>
          <w:color w:val="333333"/>
        </w:rPr>
        <w:br/>
      </w:r>
      <w:r w:rsidRPr="00A608C1">
        <w:rPr>
          <w:noProof/>
        </w:rPr>
        <w:pict>
          <v:shape id="Рисунок 265" o:spid="_x0000_i1085" type="#_x0000_t75" alt="https://www.sites.google.com/a/ssga.ru/ssga4school/_/rsrc/1338268403012/matematika/tema-2/43.png" style="width:315pt;height:27pt;visibility:visible">
            <v:imagedata r:id="rId94" o:title=""/>
          </v:shape>
        </w:pict>
      </w:r>
      <w:r w:rsidRPr="002872A2">
        <w:rPr>
          <w:color w:val="333333"/>
        </w:rPr>
        <w:t>.</w:t>
      </w:r>
      <w:r w:rsidRPr="002872A2">
        <w:rPr>
          <w:color w:val="333333"/>
        </w:rPr>
        <w:br/>
      </w:r>
      <w:r w:rsidRPr="002872A2">
        <w:rPr>
          <w:i/>
          <w:iCs/>
          <w:color w:val="333333"/>
        </w:rPr>
        <w:t>Ответ:</w:t>
      </w:r>
      <w:r w:rsidRPr="002872A2">
        <w:rPr>
          <w:color w:val="333333"/>
        </w:rPr>
        <w:t> 1.</w:t>
      </w:r>
    </w:p>
    <w:p w:rsidR="00065A1E" w:rsidRPr="002872A2" w:rsidRDefault="00065A1E" w:rsidP="000F70F1">
      <w:pPr>
        <w:numPr>
          <w:ilvl w:val="0"/>
          <w:numId w:val="2"/>
        </w:numPr>
      </w:pPr>
      <w:r w:rsidRPr="002872A2">
        <w:rPr>
          <w:i/>
          <w:iCs/>
        </w:rPr>
        <w:t>Показательные уравнения и неравенства</w:t>
      </w:r>
    </w:p>
    <w:p w:rsidR="00065A1E" w:rsidRPr="002872A2" w:rsidRDefault="00065A1E" w:rsidP="002872A2">
      <w:pPr>
        <w:shd w:val="clear" w:color="auto" w:fill="FFFFFF"/>
        <w:ind w:left="360"/>
        <w:rPr>
          <w:color w:val="212529"/>
        </w:rPr>
      </w:pPr>
      <w:r w:rsidRPr="002872A2">
        <w:rPr>
          <w:b/>
          <w:bCs/>
          <w:color w:val="333333"/>
        </w:rPr>
        <w:t>Задача</w:t>
      </w:r>
      <w:r w:rsidRPr="002872A2">
        <w:rPr>
          <w:b/>
          <w:bCs/>
          <w:color w:val="212529"/>
        </w:rPr>
        <w:t>:1</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304" o:spid="_x0000_i1086" type="#_x0000_t75" alt="Показательные уравнения и неравенства с примерами решения" style="width:106pt;height:16.5pt;visibility:visible">
            <v:imagedata r:id="rId95"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Обозначим </w:t>
      </w:r>
      <w:r w:rsidRPr="004252F4">
        <w:rPr>
          <w:noProof/>
          <w:color w:val="212529"/>
        </w:rPr>
        <w:pict>
          <v:shape id="Рисунок 305" o:spid="_x0000_i1087" type="#_x0000_t75" alt="Показательные уравнения и неравенства с примерами решения" style="width:27pt;height:13.5pt;visibility:visible">
            <v:imagedata r:id="rId96" o:title=""/>
          </v:shape>
        </w:pict>
      </w:r>
      <w:r w:rsidRPr="002872A2">
        <w:rPr>
          <w:color w:val="212529"/>
        </w:rPr>
        <w:t> тогда </w:t>
      </w:r>
      <w:r w:rsidRPr="004252F4">
        <w:rPr>
          <w:noProof/>
          <w:color w:val="212529"/>
        </w:rPr>
        <w:pict>
          <v:shape id="Рисунок 306" o:spid="_x0000_i1088" type="#_x0000_t75" alt="Показательные уравнения и неравенства с примерами решения" style="width:40.5pt;height:16.5pt;visibility:visible">
            <v:imagedata r:id="rId97" o:title=""/>
          </v:shape>
        </w:pict>
      </w:r>
    </w:p>
    <w:p w:rsidR="00065A1E" w:rsidRPr="002872A2" w:rsidRDefault="00065A1E" w:rsidP="002872A2">
      <w:pPr>
        <w:shd w:val="clear" w:color="auto" w:fill="FFFFFF"/>
        <w:rPr>
          <w:color w:val="212529"/>
        </w:rPr>
      </w:pPr>
      <w:r w:rsidRPr="002872A2">
        <w:rPr>
          <w:color w:val="212529"/>
        </w:rPr>
        <w:t>Таким образом, из данного уравнения получаем</w:t>
      </w:r>
    </w:p>
    <w:p w:rsidR="00065A1E" w:rsidRPr="002872A2" w:rsidRDefault="00065A1E" w:rsidP="002872A2">
      <w:pPr>
        <w:shd w:val="clear" w:color="auto" w:fill="FFFFFF"/>
        <w:rPr>
          <w:color w:val="212529"/>
        </w:rPr>
      </w:pPr>
      <w:r w:rsidRPr="004252F4">
        <w:rPr>
          <w:noProof/>
          <w:color w:val="212529"/>
        </w:rPr>
        <w:pict>
          <v:shape id="Рисунок 307" o:spid="_x0000_i1089" type="#_x0000_t75" alt="Показательные уравнения и неравенства с примерами решения" style="width:98pt;height:18pt;visibility:visible">
            <v:imagedata r:id="rId98" o:title=""/>
          </v:shape>
        </w:pict>
      </w:r>
    </w:p>
    <w:p w:rsidR="00065A1E" w:rsidRPr="002872A2" w:rsidRDefault="00065A1E" w:rsidP="002872A2">
      <w:pPr>
        <w:shd w:val="clear" w:color="auto" w:fill="FFFFFF"/>
        <w:rPr>
          <w:color w:val="212529"/>
        </w:rPr>
      </w:pPr>
      <w:r w:rsidRPr="002872A2">
        <w:rPr>
          <w:color w:val="212529"/>
        </w:rPr>
        <w:t>откуда находим: </w:t>
      </w:r>
      <w:r w:rsidRPr="004252F4">
        <w:rPr>
          <w:noProof/>
          <w:color w:val="212529"/>
        </w:rPr>
        <w:pict>
          <v:shape id="Рисунок 308" o:spid="_x0000_i1090" type="#_x0000_t75" alt="Показательные уравнения и неравенства с примерами решения" style="width:93pt;height:14.5pt;visibility:visible">
            <v:imagedata r:id="rId99" o:title=""/>
          </v:shape>
        </w:pict>
      </w:r>
    </w:p>
    <w:p w:rsidR="00065A1E" w:rsidRPr="002872A2" w:rsidRDefault="00065A1E" w:rsidP="002872A2">
      <w:pPr>
        <w:shd w:val="clear" w:color="auto" w:fill="FFFFFF"/>
        <w:rPr>
          <w:color w:val="212529"/>
        </w:rPr>
      </w:pPr>
      <w:r w:rsidRPr="002872A2">
        <w:rPr>
          <w:color w:val="212529"/>
        </w:rPr>
        <w:t>Итак, с учетом обозначения имеем:</w:t>
      </w:r>
    </w:p>
    <w:p w:rsidR="00065A1E" w:rsidRPr="002872A2" w:rsidRDefault="00065A1E" w:rsidP="002872A2">
      <w:pPr>
        <w:shd w:val="clear" w:color="auto" w:fill="FFFFFF"/>
        <w:ind w:left="720"/>
        <w:rPr>
          <w:color w:val="212529"/>
        </w:rPr>
      </w:pPr>
      <w:r w:rsidRPr="004252F4">
        <w:rPr>
          <w:noProof/>
          <w:color w:val="212529"/>
        </w:rPr>
        <w:pict>
          <v:shape id="Рисунок 309" o:spid="_x0000_i1091" type="#_x0000_t75" alt="Показательные уравнения и неравенства с примерами решения" style="width:114.5pt;height:38pt;visibility:visible">
            <v:imagedata r:id="rId100" o:title=""/>
          </v:shape>
        </w:pict>
      </w:r>
    </w:p>
    <w:p w:rsidR="00065A1E" w:rsidRPr="002872A2" w:rsidRDefault="00065A1E" w:rsidP="002872A2">
      <w:pPr>
        <w:shd w:val="clear" w:color="auto" w:fill="FFFFFF"/>
        <w:rPr>
          <w:color w:val="212529"/>
        </w:rPr>
      </w:pPr>
      <w:r w:rsidRPr="002872A2">
        <w:rPr>
          <w:color w:val="212529"/>
        </w:rPr>
        <w:t>Ответ: 1; 2.</w:t>
      </w:r>
    </w:p>
    <w:p w:rsidR="00065A1E" w:rsidRPr="002872A2" w:rsidRDefault="00065A1E" w:rsidP="002872A2">
      <w:pPr>
        <w:shd w:val="clear" w:color="auto" w:fill="FFFFFF"/>
        <w:rPr>
          <w:color w:val="212529"/>
        </w:rPr>
      </w:pPr>
      <w:r w:rsidRPr="002872A2">
        <w:rPr>
          <w:color w:val="212529"/>
        </w:rPr>
        <w:t>При решении примера был использован метод введения новой переменной, который позволил свести данное уравнение к квадратному относительно этой переменной.</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:2</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310" o:spid="_x0000_i1092" type="#_x0000_t75" alt="Показательные уравнения и неравенства с примерами решения" style="width:94pt;height:19pt;visibility:visible">
            <v:imagedata r:id="rId101"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jc w:val="both"/>
        <w:rPr>
          <w:color w:val="212529"/>
        </w:rPr>
      </w:pPr>
      <w:r w:rsidRPr="002872A2">
        <w:rPr>
          <w:color w:val="212529"/>
        </w:rPr>
        <w:t xml:space="preserve">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w:t>
      </w:r>
    </w:p>
    <w:p w:rsidR="00065A1E" w:rsidRPr="002872A2" w:rsidRDefault="00065A1E" w:rsidP="002872A2">
      <w:pPr>
        <w:shd w:val="clear" w:color="auto" w:fill="FFFFFF"/>
        <w:rPr>
          <w:color w:val="212529"/>
        </w:rPr>
      </w:pPr>
      <w:r w:rsidRPr="002872A2">
        <w:rPr>
          <w:color w:val="212529"/>
        </w:rPr>
        <w:t>Ответ: 2.</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3</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345" o:spid="_x0000_i1093" type="#_x0000_t75" alt="Показательные уравнения и неравенства с примерами решения" style="width:152.5pt;height:15pt;visibility:visible">
            <v:imagedata r:id="rId102"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ind w:left="360"/>
        <w:rPr>
          <w:color w:val="212529"/>
        </w:rPr>
      </w:pPr>
      <w:r w:rsidRPr="00A608C1">
        <w:rPr>
          <w:noProof/>
        </w:rPr>
        <w:pict>
          <v:shape id="Рисунок 347" o:spid="_x0000_i1094" type="#_x0000_t75" alt="Показательные уравнения и неравенства с примерами решения" style="width:211.5pt;height:102.5pt;visibility:visible">
            <v:imagedata r:id="rId103" o:title=""/>
          </v:shape>
        </w:pict>
      </w:r>
    </w:p>
    <w:p w:rsidR="00065A1E" w:rsidRPr="002872A2" w:rsidRDefault="00065A1E" w:rsidP="002872A2">
      <w:pPr>
        <w:shd w:val="clear" w:color="auto" w:fill="FFFFFF"/>
        <w:rPr>
          <w:color w:val="212529"/>
        </w:rPr>
      </w:pPr>
      <w:r w:rsidRPr="002872A2">
        <w:rPr>
          <w:color w:val="212529"/>
          <w:shd w:val="clear" w:color="auto" w:fill="FFFFFF"/>
        </w:rPr>
        <w:t>Ответ: 3; 4.</w:t>
      </w:r>
    </w:p>
    <w:p w:rsidR="00065A1E" w:rsidRPr="002872A2" w:rsidRDefault="00065A1E" w:rsidP="000F70F1">
      <w:pPr>
        <w:numPr>
          <w:ilvl w:val="0"/>
          <w:numId w:val="2"/>
        </w:numPr>
      </w:pPr>
      <w:r w:rsidRPr="002872A2">
        <w:rPr>
          <w:i/>
          <w:iCs/>
        </w:rPr>
        <w:t>Логарифмические уравнения и неравенства</w:t>
      </w:r>
    </w:p>
    <w:p w:rsidR="00065A1E" w:rsidRPr="002872A2" w:rsidRDefault="00065A1E" w:rsidP="002872A2"/>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1</w:t>
      </w:r>
    </w:p>
    <w:p w:rsidR="00065A1E" w:rsidRPr="002872A2" w:rsidRDefault="00065A1E" w:rsidP="002872A2">
      <w:pPr>
        <w:shd w:val="clear" w:color="auto" w:fill="FFFFFF"/>
        <w:rPr>
          <w:color w:val="212529"/>
        </w:rPr>
      </w:pPr>
      <w:r w:rsidRPr="002872A2">
        <w:rPr>
          <w:color w:val="212529"/>
        </w:rPr>
        <w:t>Решить уравнение</w:t>
      </w:r>
      <w:r w:rsidRPr="004252F4">
        <w:rPr>
          <w:noProof/>
          <w:color w:val="212529"/>
        </w:rPr>
        <w:pict>
          <v:shape id="Рисунок 380" o:spid="_x0000_i1095" type="#_x0000_t75" alt="Логарифмические уравнения и неравенства с примерами решения" style="width:108pt;height:18pt;visibility:visible">
            <v:imagedata r:id="rId104"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Используя формулу перехода к логарифму с другим основанием, получаем равносильное данному уравнение</w:t>
      </w:r>
    </w:p>
    <w:p w:rsidR="00065A1E" w:rsidRPr="002872A2" w:rsidRDefault="00065A1E" w:rsidP="002872A2">
      <w:pPr>
        <w:shd w:val="clear" w:color="auto" w:fill="FFFFFF"/>
        <w:rPr>
          <w:color w:val="212529"/>
        </w:rPr>
      </w:pPr>
      <w:r w:rsidRPr="004252F4">
        <w:rPr>
          <w:noProof/>
          <w:color w:val="212529"/>
        </w:rPr>
        <w:pict>
          <v:shape id="Рисунок 381" o:spid="_x0000_i1096" type="#_x0000_t75" alt="Логарифмические уравнения и неравенства с примерами решения" style="width:109.5pt;height:26.5pt;visibility:visible">
            <v:imagedata r:id="rId105" o:title=""/>
          </v:shape>
        </w:pict>
      </w:r>
    </w:p>
    <w:p w:rsidR="00065A1E" w:rsidRPr="002872A2" w:rsidRDefault="00065A1E" w:rsidP="002872A2">
      <w:pPr>
        <w:shd w:val="clear" w:color="auto" w:fill="FFFFFF"/>
        <w:rPr>
          <w:color w:val="212529"/>
        </w:rPr>
      </w:pPr>
      <w:r w:rsidRPr="002872A2">
        <w:rPr>
          <w:color w:val="212529"/>
        </w:rPr>
        <w:t>Решим его:</w:t>
      </w:r>
    </w:p>
    <w:p w:rsidR="00065A1E" w:rsidRPr="002872A2" w:rsidRDefault="00065A1E" w:rsidP="002872A2">
      <w:pPr>
        <w:shd w:val="clear" w:color="auto" w:fill="FFFFFF"/>
        <w:rPr>
          <w:color w:val="212529"/>
        </w:rPr>
      </w:pPr>
      <w:r w:rsidRPr="004252F4">
        <w:rPr>
          <w:noProof/>
          <w:color w:val="212529"/>
        </w:rPr>
        <w:pict>
          <v:shape id="Рисунок 382" o:spid="_x0000_i1097" type="#_x0000_t75" alt="Логарифмические уравнения и неравенства с примерами решения" style="width:225.5pt;height:52pt;visibility:visible">
            <v:imagedata r:id="rId106" o:title=""/>
          </v:shape>
        </w:pict>
      </w:r>
    </w:p>
    <w:p w:rsidR="00065A1E" w:rsidRPr="002872A2" w:rsidRDefault="00065A1E" w:rsidP="002872A2">
      <w:pPr>
        <w:shd w:val="clear" w:color="auto" w:fill="FFFFFF"/>
        <w:rPr>
          <w:color w:val="212529"/>
        </w:rPr>
      </w:pPr>
      <w:r w:rsidRPr="002872A2">
        <w:rPr>
          <w:color w:val="212529"/>
        </w:rPr>
        <w:t>Ответ: </w:t>
      </w:r>
      <w:r w:rsidRPr="004252F4">
        <w:rPr>
          <w:noProof/>
          <w:color w:val="212529"/>
        </w:rPr>
        <w:pict>
          <v:shape id="Рисунок 383" o:spid="_x0000_i1098" type="#_x0000_t75" alt="Логарифмические уравнения и неравенства с примерами решения" style="width:14.5pt;height:23pt;visibility:visible">
            <v:imagedata r:id="rId107" o:title=""/>
          </v:shape>
        </w:pic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2</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384" o:spid="_x0000_i1099" type="#_x0000_t75" alt="Логарифмические уравнения и неравенства с примерами решения" style="width:58.5pt;height:18pt;visibility:visible">
            <v:imagedata r:id="rId108"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Поскольку </w:t>
      </w:r>
      <w:r w:rsidRPr="004252F4">
        <w:rPr>
          <w:noProof/>
          <w:color w:val="212529"/>
        </w:rPr>
        <w:pict>
          <v:shape id="Рисунок 385" o:spid="_x0000_i1100" type="#_x0000_t75" alt="Логарифмические уравнения и неравенства с примерами решения" style="width:104.5pt;height:16pt;visibility:visible">
            <v:imagedata r:id="rId109" o:title=""/>
          </v:shape>
        </w:pict>
      </w:r>
      <w:r w:rsidRPr="002872A2">
        <w:rPr>
          <w:color w:val="212529"/>
        </w:rPr>
        <w:t> при любых значениях х, то можно прологарифмировать обе части данного уравнения, например, по основанию 10; в результате получим:</w:t>
      </w:r>
    </w:p>
    <w:p w:rsidR="00065A1E" w:rsidRPr="002872A2" w:rsidRDefault="00065A1E" w:rsidP="002872A2">
      <w:pPr>
        <w:shd w:val="clear" w:color="auto" w:fill="FFFFFF"/>
        <w:rPr>
          <w:color w:val="212529"/>
        </w:rPr>
      </w:pPr>
      <w:r w:rsidRPr="004252F4">
        <w:rPr>
          <w:noProof/>
          <w:color w:val="212529"/>
        </w:rPr>
        <w:pict>
          <v:shape id="Рисунок 386" o:spid="_x0000_i1101" type="#_x0000_t75" alt="Логарифмические уравнения и неравенства с примерами решения" style="width:254.5pt;height:48.5pt;visibility:visible">
            <v:imagedata r:id="rId110" o:title=""/>
          </v:shape>
        </w:pict>
      </w:r>
    </w:p>
    <w:p w:rsidR="00065A1E" w:rsidRPr="002872A2" w:rsidRDefault="00065A1E" w:rsidP="002872A2">
      <w:pPr>
        <w:shd w:val="clear" w:color="auto" w:fill="FFFFFF"/>
        <w:rPr>
          <w:color w:val="212529"/>
        </w:rPr>
      </w:pPr>
      <w:r w:rsidRPr="004252F4">
        <w:rPr>
          <w:noProof/>
          <w:color w:val="212529"/>
        </w:rPr>
        <w:pict>
          <v:shape id="Рисунок 387" o:spid="_x0000_i1102" type="#_x0000_t75" alt="Логарифмические уравнения и неравенства с примерами решения" style="width:273pt;height:35pt;visibility:visible">
            <v:imagedata r:id="rId111" o:title=""/>
          </v:shape>
        </w:pict>
      </w:r>
    </w:p>
    <w:p w:rsidR="00065A1E" w:rsidRPr="002872A2" w:rsidRDefault="00065A1E" w:rsidP="002872A2">
      <w:pPr>
        <w:shd w:val="clear" w:color="auto" w:fill="FFFFFF"/>
        <w:rPr>
          <w:color w:val="212529"/>
        </w:rPr>
      </w:pPr>
      <w:r w:rsidRPr="002872A2">
        <w:rPr>
          <w:color w:val="212529"/>
        </w:rPr>
        <w:t>Ответ: </w:t>
      </w:r>
      <w:r w:rsidRPr="004252F4">
        <w:rPr>
          <w:noProof/>
          <w:color w:val="212529"/>
        </w:rPr>
        <w:pict>
          <v:shape id="Рисунок 388" o:spid="_x0000_i1103" type="#_x0000_t75" alt="Логарифмические уравнения и неравенства с примерами решения" style="width:56.5pt;height:20pt;visibility:visible">
            <v:imagedata r:id="rId112" o:title=""/>
          </v:shape>
        </w:pict>
      </w:r>
    </w:p>
    <w:p w:rsidR="00065A1E" w:rsidRPr="002872A2" w:rsidRDefault="00065A1E" w:rsidP="002872A2">
      <w:pPr>
        <w:shd w:val="clear" w:color="auto" w:fill="FFFFFF"/>
        <w:rPr>
          <w:color w:val="212529"/>
        </w:rPr>
      </w:pPr>
      <w:r w:rsidRPr="002872A2">
        <w:rPr>
          <w:color w:val="212529"/>
        </w:rPr>
        <w:t>В примере 5 уравнение можно прологарифмировать и по другому основанию, например по основанию 2 (сделайте это). А можно решить его и так:</w:t>
      </w:r>
    </w:p>
    <w:p w:rsidR="00065A1E" w:rsidRPr="002872A2" w:rsidRDefault="00065A1E" w:rsidP="002872A2">
      <w:pPr>
        <w:shd w:val="clear" w:color="auto" w:fill="FFFFFF"/>
        <w:rPr>
          <w:color w:val="212529"/>
        </w:rPr>
      </w:pPr>
      <w:r w:rsidRPr="004252F4">
        <w:rPr>
          <w:noProof/>
          <w:color w:val="212529"/>
        </w:rPr>
        <w:pict>
          <v:shape id="Рисунок 389" o:spid="_x0000_i1104" type="#_x0000_t75" alt="Логарифмические уравнения и неравенства с примерами решения" style="width:203.5pt;height:23pt;visibility:visible">
            <v:imagedata r:id="rId113" o:title=""/>
          </v:shape>
        </w:pict>
      </w:r>
    </w:p>
    <w:p w:rsidR="00065A1E" w:rsidRPr="002872A2" w:rsidRDefault="00065A1E" w:rsidP="002872A2">
      <w:pPr>
        <w:shd w:val="clear" w:color="auto" w:fill="FFFFFF"/>
        <w:rPr>
          <w:color w:val="212529"/>
        </w:rPr>
      </w:pPr>
      <w:r w:rsidRPr="002872A2">
        <w:rPr>
          <w:color w:val="212529"/>
        </w:rPr>
        <w:t>В примере уравнение можно прологарифмировать и по другому основанию, например по основанию 2 (сделайте это). А можно решить его и так:</w:t>
      </w:r>
    </w:p>
    <w:p w:rsidR="00065A1E" w:rsidRPr="002872A2" w:rsidRDefault="00065A1E" w:rsidP="002872A2">
      <w:pPr>
        <w:shd w:val="clear" w:color="auto" w:fill="FFFFFF"/>
        <w:rPr>
          <w:b/>
          <w:bCs/>
          <w:color w:val="212529"/>
        </w:rPr>
      </w:pP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3</w:t>
      </w:r>
    </w:p>
    <w:p w:rsidR="00065A1E" w:rsidRPr="002872A2" w:rsidRDefault="00065A1E" w:rsidP="002872A2">
      <w:pPr>
        <w:shd w:val="clear" w:color="auto" w:fill="FFFFFF"/>
        <w:rPr>
          <w:color w:val="212529"/>
        </w:rPr>
      </w:pPr>
      <w:r w:rsidRPr="002872A2">
        <w:rPr>
          <w:color w:val="212529"/>
        </w:rPr>
        <w:t>Решить уравнение</w:t>
      </w:r>
    </w:p>
    <w:p w:rsidR="00065A1E" w:rsidRPr="002872A2" w:rsidRDefault="00065A1E" w:rsidP="002872A2">
      <w:pPr>
        <w:shd w:val="clear" w:color="auto" w:fill="FFFFFF"/>
        <w:rPr>
          <w:color w:val="212529"/>
        </w:rPr>
      </w:pPr>
      <w:r w:rsidRPr="004252F4">
        <w:rPr>
          <w:noProof/>
          <w:color w:val="212529"/>
        </w:rPr>
        <w:pict>
          <v:shape id="Рисунок 415" o:spid="_x0000_i1105" type="#_x0000_t75" alt="Логарифмические уравнения и неравенства с примерами решения" style="width:4in;height:20pt;visibility:visible">
            <v:imagedata r:id="rId114"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Способ 1 (сохранение равносильности).</w:t>
      </w:r>
    </w:p>
    <w:p w:rsidR="00065A1E" w:rsidRPr="002872A2" w:rsidRDefault="00065A1E" w:rsidP="002872A2">
      <w:r w:rsidRPr="00A608C1">
        <w:rPr>
          <w:noProof/>
        </w:rPr>
        <w:pict>
          <v:shape id="Рисунок 417" o:spid="_x0000_i1106" type="#_x0000_t75" alt="Логарифмические уравнения и неравенства с примерами решения" style="width:305pt;height:135pt;visibility:visible">
            <v:imagedata r:id="rId115" o:title=""/>
          </v:shape>
        </w:pict>
      </w:r>
    </w:p>
    <w:p w:rsidR="00065A1E" w:rsidRPr="002872A2" w:rsidRDefault="00065A1E" w:rsidP="002872A2">
      <w:pPr>
        <w:shd w:val="clear" w:color="auto" w:fill="FFFFFF"/>
        <w:rPr>
          <w:color w:val="212529"/>
        </w:rPr>
      </w:pPr>
      <w:r w:rsidRPr="002872A2">
        <w:rPr>
          <w:color w:val="212529"/>
        </w:rPr>
        <w:t>Ответ: 2,5</w:t>
      </w:r>
    </w:p>
    <w:p w:rsidR="00065A1E" w:rsidRPr="002872A2" w:rsidRDefault="00065A1E" w:rsidP="002872A2">
      <w:pPr>
        <w:shd w:val="clear" w:color="auto" w:fill="FFFFFF"/>
        <w:rPr>
          <w:color w:val="212529"/>
        </w:rPr>
      </w:pPr>
      <w:r w:rsidRPr="002872A2">
        <w:rPr>
          <w:color w:val="212529"/>
        </w:rPr>
        <w:t>Способ 2 (использование уравнения-следствия). Из данного уравнения следует, что</w:t>
      </w:r>
    </w:p>
    <w:p w:rsidR="00065A1E" w:rsidRPr="002872A2" w:rsidRDefault="00065A1E" w:rsidP="002872A2">
      <w:pPr>
        <w:shd w:val="clear" w:color="auto" w:fill="FFFFFF"/>
        <w:rPr>
          <w:color w:val="212529"/>
        </w:rPr>
      </w:pPr>
      <w:r w:rsidRPr="004252F4">
        <w:rPr>
          <w:noProof/>
          <w:color w:val="212529"/>
        </w:rPr>
        <w:pict>
          <v:shape id="Рисунок 420" o:spid="_x0000_i1107" type="#_x0000_t75" alt="Логарифмические уравнения и неравенства с примерами решения" style="width:122pt;height:30pt;visibility:visible">
            <v:imagedata r:id="rId116" o:title=""/>
          </v:shape>
        </w:pict>
      </w:r>
    </w:p>
    <w:p w:rsidR="00065A1E" w:rsidRPr="002872A2" w:rsidRDefault="00065A1E" w:rsidP="002872A2">
      <w:pPr>
        <w:shd w:val="clear" w:color="auto" w:fill="FFFFFF"/>
        <w:rPr>
          <w:color w:val="212529"/>
        </w:rPr>
      </w:pPr>
      <w:r w:rsidRPr="002872A2">
        <w:rPr>
          <w:color w:val="212529"/>
        </w:rPr>
        <w:t>Откуда получим:</w:t>
      </w:r>
    </w:p>
    <w:p w:rsidR="00065A1E" w:rsidRPr="002872A2" w:rsidRDefault="00065A1E" w:rsidP="002872A2">
      <w:pPr>
        <w:shd w:val="clear" w:color="auto" w:fill="FFFFFF"/>
        <w:rPr>
          <w:color w:val="212529"/>
        </w:rPr>
      </w:pPr>
      <w:r w:rsidRPr="004252F4">
        <w:rPr>
          <w:noProof/>
          <w:color w:val="212529"/>
        </w:rPr>
        <w:pict>
          <v:shape id="Рисунок 421" o:spid="_x0000_i1108" type="#_x0000_t75" alt="Логарифмические уравнения и неравенства с примерами решения" style="width:111pt;height:35pt;visibility:visible">
            <v:imagedata r:id="rId117" o:title=""/>
          </v:shape>
        </w:pict>
      </w:r>
    </w:p>
    <w:p w:rsidR="00065A1E" w:rsidRPr="002872A2" w:rsidRDefault="00065A1E" w:rsidP="002872A2">
      <w:pPr>
        <w:shd w:val="clear" w:color="auto" w:fill="FFFFFF"/>
        <w:rPr>
          <w:color w:val="212529"/>
        </w:rPr>
      </w:pPr>
      <w:r w:rsidRPr="002872A2">
        <w:rPr>
          <w:color w:val="212529"/>
        </w:rPr>
        <w:t>Проверка полученных значений по исходному уравнению (5) показывает, что число 7 не является его корнем. Действительно, при этом значении </w:t>
      </w:r>
      <w:r w:rsidRPr="002872A2">
        <w:rPr>
          <w:i/>
          <w:iCs/>
          <w:color w:val="212529"/>
        </w:rPr>
        <w:t>х</w:t>
      </w:r>
      <w:r w:rsidRPr="002872A2">
        <w:rPr>
          <w:color w:val="212529"/>
        </w:rPr>
        <w:t> выражения </w:t>
      </w:r>
      <w:r w:rsidRPr="004252F4">
        <w:rPr>
          <w:noProof/>
          <w:color w:val="212529"/>
        </w:rPr>
        <w:pict>
          <v:shape id="Рисунок 422" o:spid="_x0000_i1109" type="#_x0000_t75" alt="Логарифмические уравнения и неравенства с примерами решения" style="width:158pt;height:18.5pt;visibility:visible">
            <v:imagedata r:id="rId118" o:title=""/>
          </v:shape>
        </w:pict>
      </w:r>
      <w:r w:rsidRPr="002872A2">
        <w:rPr>
          <w:color w:val="212529"/>
        </w:rPr>
        <w:t> не имеют смысла. Значение </w:t>
      </w:r>
      <w:r w:rsidRPr="004252F4">
        <w:rPr>
          <w:noProof/>
          <w:color w:val="212529"/>
        </w:rPr>
        <w:pict>
          <v:shape id="Рисунок 423" o:spid="_x0000_i1110" type="#_x0000_t75" alt="Логарифмические уравнения и неравенства с примерами решения" style="width:57pt;height:21pt;visibility:visible">
            <v:imagedata r:id="rId119" o:title=""/>
          </v:shape>
        </w:pict>
      </w:r>
      <w:r w:rsidRPr="002872A2">
        <w:rPr>
          <w:color w:val="212529"/>
        </w:rPr>
        <w:t> — корень (убедитесь в этом).</w:t>
      </w:r>
    </w:p>
    <w:p w:rsidR="00065A1E" w:rsidRPr="00E55FDD" w:rsidRDefault="00065A1E" w:rsidP="001B213F">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E55FDD">
        <w:rPr>
          <w:i/>
          <w:u w:val="single"/>
        </w:rPr>
        <w:t>Практические задания</w:t>
      </w:r>
    </w:p>
    <w:p w:rsidR="00065A1E" w:rsidRPr="00D56772" w:rsidRDefault="00065A1E" w:rsidP="001B213F">
      <w:pPr>
        <w:tabs>
          <w:tab w:val="left" w:pos="-142"/>
          <w:tab w:val="left" w:pos="709"/>
        </w:tabs>
        <w:autoSpaceDE w:val="0"/>
        <w:autoSpaceDN w:val="0"/>
        <w:adjustRightInd w:val="0"/>
      </w:pPr>
      <w:r w:rsidRPr="001B213F">
        <w:t>Задание 1. На основе финансовой отчетности организации провести анализ состава и структуры доходов</w:t>
      </w:r>
      <w:r w:rsidRPr="00D56772">
        <w:t xml:space="preserve"> и расходов организации. Рассчитать рентабельности.</w:t>
      </w:r>
    </w:p>
    <w:p w:rsidR="00065A1E" w:rsidRPr="00D56772" w:rsidRDefault="00065A1E" w:rsidP="001B213F">
      <w:pPr>
        <w:shd w:val="clear" w:color="auto" w:fill="FDFEFF"/>
        <w:jc w:val="both"/>
      </w:pPr>
      <w:r w:rsidRPr="00D56772">
        <w:t>Задание 2. В отчетном году себестоимость товарной продукции составила 450 тыс. руб., затраты на рубль товарной продукции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rsidR="00065A1E" w:rsidRPr="00D56772" w:rsidRDefault="00065A1E" w:rsidP="001B213F">
      <w:pPr>
        <w:autoSpaceDE w:val="0"/>
        <w:autoSpaceDN w:val="0"/>
        <w:adjustRightInd w:val="0"/>
        <w:rPr>
          <w:rFonts w:eastAsia="Times New Roman,Bold"/>
        </w:rPr>
      </w:pPr>
      <w:r w:rsidRPr="00D56772">
        <w:t>Задание 3.</w:t>
      </w:r>
      <w:r w:rsidRPr="00D56772">
        <w:rPr>
          <w:rFonts w:eastAsia="Times New Roman,Bold"/>
        </w:rPr>
        <w:t xml:space="preserve"> Составить отчет о финансовых результатах, если известно, что:</w:t>
      </w:r>
    </w:p>
    <w:p w:rsidR="00065A1E" w:rsidRPr="001B213F" w:rsidRDefault="00065A1E" w:rsidP="000F70F1">
      <w:pPr>
        <w:numPr>
          <w:ilvl w:val="0"/>
          <w:numId w:val="26"/>
        </w:numPr>
        <w:tabs>
          <w:tab w:val="clear" w:pos="1440"/>
          <w:tab w:val="left" w:pos="360"/>
          <w:tab w:val="num" w:pos="1260"/>
        </w:tabs>
        <w:autoSpaceDE w:val="0"/>
        <w:autoSpaceDN w:val="0"/>
        <w:adjustRightInd w:val="0"/>
        <w:ind w:left="360"/>
        <w:rPr>
          <w:rFonts w:eastAsia="Times New Roman,Bold"/>
        </w:rPr>
      </w:pPr>
      <w:r w:rsidRPr="001B213F">
        <w:rPr>
          <w:rFonts w:eastAsia="Times New Roman,Bold"/>
        </w:rPr>
        <w:t>фирма реализовала в отчетном периоде 100 тыс. единиц продукции по цене 30 руб. за единицу;</w:t>
      </w:r>
    </w:p>
    <w:p w:rsidR="00065A1E" w:rsidRPr="00D56772" w:rsidRDefault="00065A1E" w:rsidP="000F70F1">
      <w:pPr>
        <w:numPr>
          <w:ilvl w:val="0"/>
          <w:numId w:val="26"/>
        </w:numPr>
        <w:tabs>
          <w:tab w:val="clear" w:pos="1440"/>
          <w:tab w:val="left" w:pos="360"/>
          <w:tab w:val="num" w:pos="1260"/>
        </w:tabs>
        <w:autoSpaceDE w:val="0"/>
        <w:autoSpaceDN w:val="0"/>
        <w:adjustRightInd w:val="0"/>
        <w:ind w:left="360"/>
        <w:rPr>
          <w:rFonts w:eastAsia="Times New Roman,Bold"/>
        </w:rPr>
      </w:pPr>
      <w:r w:rsidRPr="001B213F">
        <w:rPr>
          <w:rFonts w:eastAsia="Times New Roman,Bold"/>
        </w:rPr>
        <w:t>затраты на выплату заработной платы и покупку материалов составили 2 544 тыс. руб.; коммерческие и административные</w:t>
      </w:r>
      <w:r w:rsidRPr="00D56772">
        <w:rPr>
          <w:rFonts w:eastAsia="Times New Roman,Bold"/>
        </w:rPr>
        <w:t xml:space="preserve"> расходы составили 62 тыс. руб.;</w:t>
      </w:r>
    </w:p>
    <w:p w:rsidR="00065A1E" w:rsidRPr="00D56772" w:rsidRDefault="00065A1E" w:rsidP="000F70F1">
      <w:pPr>
        <w:numPr>
          <w:ilvl w:val="0"/>
          <w:numId w:val="26"/>
        </w:numPr>
        <w:tabs>
          <w:tab w:val="clear" w:pos="1440"/>
          <w:tab w:val="left" w:pos="360"/>
          <w:tab w:val="num" w:pos="1260"/>
        </w:tabs>
        <w:autoSpaceDE w:val="0"/>
        <w:autoSpaceDN w:val="0"/>
        <w:adjustRightInd w:val="0"/>
        <w:ind w:left="360"/>
        <w:rPr>
          <w:rFonts w:eastAsia="Times New Roman,Bold"/>
        </w:rPr>
      </w:pPr>
      <w:r w:rsidRPr="00D56772">
        <w:rPr>
          <w:rFonts w:eastAsia="Times New Roman,Bold"/>
        </w:rPr>
        <w:t>затраты на неосновную деятельность 28 тыс. руб.;</w:t>
      </w:r>
    </w:p>
    <w:p w:rsidR="00065A1E" w:rsidRPr="00D56772" w:rsidRDefault="00065A1E" w:rsidP="000F70F1">
      <w:pPr>
        <w:numPr>
          <w:ilvl w:val="0"/>
          <w:numId w:val="26"/>
        </w:numPr>
        <w:tabs>
          <w:tab w:val="clear" w:pos="1440"/>
          <w:tab w:val="left" w:pos="360"/>
          <w:tab w:val="num" w:pos="1260"/>
        </w:tabs>
        <w:autoSpaceDE w:val="0"/>
        <w:autoSpaceDN w:val="0"/>
        <w:adjustRightInd w:val="0"/>
        <w:ind w:left="360"/>
        <w:rPr>
          <w:rFonts w:eastAsia="Times New Roman,Bold"/>
        </w:rPr>
      </w:pPr>
      <w:r w:rsidRPr="00D56772">
        <w:rPr>
          <w:rFonts w:eastAsia="Times New Roman,Bold"/>
        </w:rPr>
        <w:t>налоговая ставка 20% от прибыли;</w:t>
      </w:r>
    </w:p>
    <w:p w:rsidR="00065A1E" w:rsidRPr="00D56772" w:rsidRDefault="00065A1E" w:rsidP="000F70F1">
      <w:pPr>
        <w:numPr>
          <w:ilvl w:val="0"/>
          <w:numId w:val="26"/>
        </w:numPr>
        <w:tabs>
          <w:tab w:val="clear" w:pos="1440"/>
          <w:tab w:val="left" w:pos="360"/>
          <w:tab w:val="num" w:pos="1260"/>
        </w:tabs>
        <w:autoSpaceDE w:val="0"/>
        <w:autoSpaceDN w:val="0"/>
        <w:adjustRightInd w:val="0"/>
        <w:ind w:left="360"/>
        <w:rPr>
          <w:rFonts w:eastAsia="Times New Roman,Bold"/>
        </w:rPr>
      </w:pPr>
      <w:r w:rsidRPr="00D56772">
        <w:rPr>
          <w:rFonts w:eastAsia="Times New Roman,Bold"/>
        </w:rPr>
        <w:t>амортизационный фонд за отчетный период увеличился с 400 тыс. руб. до 500 тыс. руб.</w:t>
      </w:r>
    </w:p>
    <w:p w:rsidR="00065A1E" w:rsidRDefault="00065A1E" w:rsidP="001B2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1B213F">
        <w:rPr>
          <w:i/>
          <w:u w:val="single"/>
        </w:rPr>
        <w:t>Бинарное занятие</w:t>
      </w:r>
    </w:p>
    <w:p w:rsidR="00065A1E" w:rsidRDefault="00065A1E" w:rsidP="00CA483F">
      <w:r w:rsidRPr="002F181B">
        <w:rPr>
          <w:b/>
        </w:rPr>
        <w:t>Статистика</w:t>
      </w:r>
      <w:r w:rsidRPr="009D1B6D">
        <w:t xml:space="preserve">. Исчисление различных видов средних величин </w:t>
      </w:r>
    </w:p>
    <w:p w:rsidR="00065A1E" w:rsidRPr="006A6270" w:rsidRDefault="00065A1E" w:rsidP="00CA483F">
      <w:pPr>
        <w:rPr>
          <w:bCs/>
          <w:i/>
        </w:rPr>
      </w:pPr>
      <w:r w:rsidRPr="006A6270">
        <w:rPr>
          <w:b/>
        </w:rPr>
        <w:t>ПМ.01Документирование хозяйственных операций и ведение бухгалтерского учета активов организации</w:t>
      </w:r>
    </w:p>
    <w:p w:rsidR="00065A1E" w:rsidRDefault="00065A1E" w:rsidP="00CA4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A6270">
        <w:t>Расчет амортизации основных средств и нематериальных активов</w:t>
      </w:r>
    </w:p>
    <w:p w:rsidR="00065A1E" w:rsidRDefault="00065A1E" w:rsidP="00C7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708B5">
        <w:t>Цель занятия</w:t>
      </w:r>
      <w:r>
        <w:t>: умение исчислять различные виды</w:t>
      </w:r>
      <w:r w:rsidRPr="009D1B6D">
        <w:t xml:space="preserve"> средних величин с учётом исходной информации, показателей </w:t>
      </w:r>
      <w:r>
        <w:t xml:space="preserve">вариации и </w:t>
      </w:r>
      <w:r w:rsidRPr="00C708B5">
        <w:t>расчет</w:t>
      </w:r>
      <w:r w:rsidRPr="006A6270">
        <w:t xml:space="preserve"> амортизации основных средств и нематериальных активов</w:t>
      </w:r>
    </w:p>
    <w:p w:rsidR="00065A1E" w:rsidRPr="001B213F" w:rsidRDefault="00065A1E" w:rsidP="00CA4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ОСНОВЫ ТРИГОНОМЕТРИИ</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Pr="002872A2">
        <w:rPr>
          <w:b/>
          <w:bCs/>
        </w:rPr>
        <w:t xml:space="preserve"> Основные понятия</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доклад</w:t>
      </w:r>
    </w:p>
    <w:p w:rsidR="00065A1E" w:rsidRPr="002872A2"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CF3D7A" w:rsidRDefault="00065A1E" w:rsidP="002872A2">
      <w:pPr>
        <w:jc w:val="center"/>
        <w:rPr>
          <w:bCs/>
          <w:i/>
          <w:u w:val="single"/>
        </w:rPr>
      </w:pPr>
      <w:r w:rsidRPr="00CF3D7A">
        <w:rPr>
          <w:bCs/>
          <w:i/>
          <w:u w:val="single"/>
        </w:rPr>
        <w:t>Доклад</w:t>
      </w:r>
    </w:p>
    <w:p w:rsidR="00065A1E" w:rsidRPr="00CF3D7A" w:rsidRDefault="00065A1E" w:rsidP="002872A2">
      <w:pPr>
        <w:rPr>
          <w:bCs/>
          <w:i/>
          <w:u w:val="single"/>
        </w:rPr>
      </w:pPr>
      <w:r w:rsidRPr="00CF3D7A">
        <w:rPr>
          <w:bCs/>
          <w:i/>
          <w:u w:val="single"/>
        </w:rPr>
        <w:t>Тема доклада</w:t>
      </w:r>
    </w:p>
    <w:p w:rsidR="00065A1E" w:rsidRPr="00334686" w:rsidRDefault="00065A1E" w:rsidP="000F70F1">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w:t>
      </w:r>
      <w:r w:rsidRPr="00CA65D3">
        <w:t xml:space="preserve">Параллельное проектирование», </w:t>
      </w:r>
    </w:p>
    <w:p w:rsidR="00065A1E" w:rsidRPr="00334686" w:rsidRDefault="00065A1E" w:rsidP="000F70F1">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A65D3">
        <w:t>«</w:t>
      </w:r>
      <w:r w:rsidRPr="00334686">
        <w:rPr>
          <w:bCs/>
        </w:rPr>
        <w:t>История развития стереометрии».</w:t>
      </w:r>
    </w:p>
    <w:p w:rsidR="00065A1E" w:rsidRPr="00334686" w:rsidRDefault="00065A1E" w:rsidP="000F70F1">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Cs/>
          <w:color w:val="000000"/>
          <w:shd w:val="clear" w:color="auto" w:fill="FFFFFF"/>
        </w:rPr>
        <w:t>«</w:t>
      </w:r>
      <w:r w:rsidRPr="00334686">
        <w:rPr>
          <w:bCs/>
          <w:color w:val="000000"/>
          <w:shd w:val="clear" w:color="auto" w:fill="FFFFFF"/>
        </w:rPr>
        <w:t>Недостатки применения математических методов в экономике</w:t>
      </w:r>
      <w:r>
        <w:rPr>
          <w:bCs/>
          <w:color w:val="000000"/>
          <w:shd w:val="clear" w:color="auto" w:fill="FFFFFF"/>
        </w:rPr>
        <w:t>»</w:t>
      </w:r>
    </w:p>
    <w:p w:rsidR="00065A1E" w:rsidRDefault="00065A1E" w:rsidP="0033468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334686" w:rsidRDefault="00065A1E" w:rsidP="0033468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4.</w:t>
      </w:r>
      <w:r w:rsidRPr="00334686">
        <w:rPr>
          <w:b/>
        </w:rPr>
        <w:t>Основные тригонометрические тождества</w:t>
      </w:r>
    </w:p>
    <w:p w:rsidR="00065A1E" w:rsidRPr="00AA45D9"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тестовые задания, доклад</w:t>
      </w:r>
    </w:p>
    <w:p w:rsidR="00065A1E" w:rsidRPr="00CF3D7A"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CF3D7A">
        <w:rPr>
          <w:i/>
          <w:u w:val="single"/>
        </w:rPr>
        <w:t>Тестовые задания</w:t>
      </w:r>
    </w:p>
    <w:p w:rsidR="00065A1E" w:rsidRPr="002872A2" w:rsidRDefault="00065A1E" w:rsidP="002872A2">
      <w:pPr>
        <w:jc w:val="center"/>
        <w:rPr>
          <w:b/>
          <w:bCs/>
          <w:i/>
        </w:rPr>
      </w:pPr>
    </w:p>
    <w:p w:rsidR="00065A1E" w:rsidRPr="002872A2" w:rsidRDefault="00065A1E" w:rsidP="002872A2">
      <w:pPr>
        <w:jc w:val="center"/>
      </w:pPr>
      <w:r w:rsidRPr="002872A2">
        <w:t>1 вариант</w:t>
      </w:r>
    </w:p>
    <w:p w:rsidR="00065A1E" w:rsidRPr="002872A2" w:rsidRDefault="00065A1E" w:rsidP="002872A2">
      <w:pPr>
        <w:rPr>
          <w:b/>
          <w:i/>
        </w:rPr>
      </w:pPr>
      <w:r w:rsidRPr="002872A2">
        <w:rPr>
          <w:b/>
          <w:i/>
        </w:rPr>
        <w:t>В заданиях 1)-3) указать четверть, в которой находится точка, полученная поворотомточки Р. (1;0) на заданный угол:</w:t>
      </w:r>
    </w:p>
    <w:p w:rsidR="00065A1E" w:rsidRPr="002872A2" w:rsidRDefault="00065A1E" w:rsidP="002872A2">
      <w:r w:rsidRPr="002872A2">
        <w:t>1.</w:t>
      </w:r>
      <w:r w:rsidRPr="004252F4">
        <w:fldChar w:fldCharType="begin"/>
      </w:r>
      <w:r w:rsidRPr="004252F4">
        <w:instrText xml:space="preserve"> QUOTE </w:instrText>
      </w:r>
      <w:r w:rsidRPr="004252F4">
        <w:pict>
          <v:shape id="_x0000_i1111" type="#_x0000_t75" style="width:20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A701E&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4A701E&quot;&gt;&lt;m:oMathPara&gt;&lt;m:oMath&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4252F4">
        <w:instrText xml:space="preserve"> </w:instrText>
      </w:r>
      <w:r w:rsidRPr="004252F4">
        <w:fldChar w:fldCharType="separate"/>
      </w:r>
      <w:r w:rsidRPr="004252F4">
        <w:pict>
          <v:shape id="_x0000_i1112" type="#_x0000_t75" style="width:20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A701E&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4A701E&quot;&gt;&lt;m:oMathPara&gt;&lt;m:oMath&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4252F4">
        <w:fldChar w:fldCharType="end"/>
      </w:r>
    </w:p>
    <w:p w:rsidR="00065A1E" w:rsidRPr="002872A2" w:rsidRDefault="00065A1E" w:rsidP="002872A2">
      <w:pPr>
        <w:rPr>
          <w:b/>
          <w:i/>
        </w:rPr>
      </w:pPr>
      <w:r w:rsidRPr="002872A2">
        <w:t xml:space="preserve"> 2.150</w:t>
      </w:r>
      <w:r w:rsidRPr="002872A2">
        <w:rPr>
          <w:vertAlign w:val="superscript"/>
        </w:rPr>
        <w:t>◦</w:t>
      </w:r>
    </w:p>
    <w:p w:rsidR="00065A1E" w:rsidRPr="002872A2" w:rsidRDefault="00065A1E" w:rsidP="002872A2">
      <w:pPr>
        <w:rPr>
          <w:i/>
        </w:rPr>
      </w:pPr>
      <w:r w:rsidRPr="002872A2">
        <w:t>3.</w:t>
      </w:r>
      <w:r w:rsidRPr="004252F4">
        <w:fldChar w:fldCharType="begin"/>
      </w:r>
      <w:r w:rsidRPr="004252F4">
        <w:instrText xml:space="preserve"> QUOTE </w:instrText>
      </w:r>
      <w:r w:rsidRPr="004252F4">
        <w:pict>
          <v:shape id="_x0000_i1113" type="#_x0000_t75" style="width:36.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090F&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32090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r&gt;&lt;m:rPr&gt;&lt;m:sty m:val=&quot;p&quot;/&gt;&lt;/m:rPr&gt;&lt;w:rPr&gt;&lt;w:rFonts w:ascii=&quot;Cambria Math&quot; w:h-ansi=&quot;Cambria Math&quot;/&gt;&lt;wx:font wx:val=&quot;Cambria Math&quot;/&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4252F4">
        <w:instrText xml:space="preserve"> </w:instrText>
      </w:r>
      <w:r w:rsidRPr="004252F4">
        <w:fldChar w:fldCharType="separate"/>
      </w:r>
      <w:r w:rsidRPr="004252F4">
        <w:pict>
          <v:shape id="_x0000_i1114" type="#_x0000_t75" style="width:36.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090F&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32090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r&gt;&lt;m:rPr&gt;&lt;m:sty m:val=&quot;p&quot;/&gt;&lt;/m:rPr&gt;&lt;w:rPr&gt;&lt;w:rFonts w:ascii=&quot;Cambria Math&quot; w:h-ansi=&quot;Cambria Math&quot;/&gt;&lt;wx:font wx:val=&quot;Cambria Math&quot;/&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4252F4">
        <w:fldChar w:fldCharType="end"/>
      </w:r>
    </w:p>
    <w:p w:rsidR="00065A1E" w:rsidRPr="002872A2" w:rsidRDefault="00065A1E" w:rsidP="002872A2">
      <w:pPr>
        <w:rPr>
          <w:b/>
          <w:i/>
        </w:rPr>
      </w:pPr>
      <w:r w:rsidRPr="002872A2">
        <w:rPr>
          <w:b/>
          <w:i/>
        </w:rPr>
        <w:t>В заданиях 4)-18) вычислить:</w:t>
      </w:r>
    </w:p>
    <w:p w:rsidR="00065A1E" w:rsidRPr="002872A2" w:rsidRDefault="00065A1E" w:rsidP="002872A2">
      <w:pPr>
        <w:rPr>
          <w:rFonts w:ascii="Calibri" w:hAnsi="Calibri"/>
          <w:i/>
        </w:rPr>
      </w:pPr>
      <w:r w:rsidRPr="002872A2">
        <w:t>4.</w:t>
      </w:r>
      <w:r w:rsidRPr="004252F4">
        <w:rPr>
          <w:rFonts w:ascii="Calibri" w:hAnsi="Calibri"/>
        </w:rPr>
        <w:fldChar w:fldCharType="begin"/>
      </w:r>
      <w:r w:rsidRPr="004252F4">
        <w:rPr>
          <w:rFonts w:ascii="Calibri" w:hAnsi="Calibri"/>
        </w:rPr>
        <w:instrText xml:space="preserve"> QUOTE </w:instrText>
      </w:r>
      <w:r w:rsidRPr="004252F4">
        <w:pict>
          <v:shape id="_x0000_i1115" type="#_x0000_t75" style="width:56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384&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71384&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t&lt;/m:t&gt;&lt;/m:r&gt;&lt;m:r&gt;&lt;w:rPr&gt;&lt;w:rFonts w:ascii=&quot;Cambria Math&quot; w:h-ansi=&quot;Cambria Math&quot;/&gt;&lt;wx:font wx:val=&quot;Cambria Math&quot;/&gt;&lt;w:i/&gt;&lt;w:sz w:val=&quot;28&quot;/&gt;&lt;w:sz-cs w:val=&quot;28&quot;/&gt;&lt;w:lang w:val=&quot;EN-US&quot;/&gt;&lt;/w:rPr&gt;&lt;m:t&gt;g&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4252F4">
        <w:rPr>
          <w:rFonts w:ascii="Calibri" w:hAnsi="Calibri"/>
        </w:rPr>
        <w:instrText xml:space="preserve"> </w:instrText>
      </w:r>
      <w:r w:rsidRPr="004252F4">
        <w:rPr>
          <w:rFonts w:ascii="Calibri" w:hAnsi="Calibri"/>
        </w:rPr>
        <w:fldChar w:fldCharType="separate"/>
      </w:r>
      <w:r w:rsidRPr="004252F4">
        <w:pict>
          <v:shape id="_x0000_i1116" type="#_x0000_t75" style="width:56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384&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71384&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t&lt;/m:t&gt;&lt;/m:r&gt;&lt;m:r&gt;&lt;w:rPr&gt;&lt;w:rFonts w:ascii=&quot;Cambria Math&quot; w:h-ansi=&quot;Cambria Math&quot;/&gt;&lt;wx:font wx:val=&quot;Cambria Math&quot;/&gt;&lt;w:i/&gt;&lt;w:sz w:val=&quot;28&quot;/&gt;&lt;w:sz-cs w:val=&quot;28&quot;/&gt;&lt;w:lang w:val=&quot;EN-US&quot;/&gt;&lt;/w:rPr&gt;&lt;m:t&gt;g&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4252F4">
        <w:rPr>
          <w:rFonts w:ascii="Calibri" w:hAnsi="Calibri"/>
        </w:rPr>
        <w:fldChar w:fldCharType="end"/>
      </w:r>
    </w:p>
    <w:p w:rsidR="00065A1E" w:rsidRPr="002872A2" w:rsidRDefault="00065A1E" w:rsidP="002872A2">
      <w:pPr>
        <w:ind w:right="-11"/>
      </w:pPr>
      <w:r w:rsidRPr="002872A2">
        <w:t>5.</w:t>
      </w:r>
      <w:r w:rsidRPr="004252F4">
        <w:fldChar w:fldCharType="begin"/>
      </w:r>
      <w:r w:rsidRPr="004252F4">
        <w:instrText xml:space="preserve"> QUOTE </w:instrText>
      </w:r>
      <w:r w:rsidRPr="004252F4">
        <w:pict>
          <v:shape id="_x0000_i1117" type="#_x0000_t75" style="width:32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668C&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6668C&quot;&gt;&lt;m:oMathPara&gt;&lt;m:oMath&gt;&lt;m:r&gt;&lt;w:rPr&gt;&lt;w:rFonts w:ascii=&quot;Cambria Math&quot; w:h-ansi=&quot;Cambria Math&quot;/&gt;&lt;wx:font wx:val=&quot;Cambria Math&quot;/&gt;&lt;w:i/&gt;&lt;w:sz w:val=&quot;28&quot;/&gt;&lt;w:sz-cs w:val=&quot;28&quot;/&gt;&lt;w:lang w:val=&quot;EN-US&quot;/&gt;&lt;/w:rPr&gt;&lt;m:t&gt;cos&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4252F4">
        <w:instrText xml:space="preserve"> </w:instrText>
      </w:r>
      <w:r w:rsidRPr="004252F4">
        <w:fldChar w:fldCharType="separate"/>
      </w:r>
      <w:r w:rsidRPr="004252F4">
        <w:pict>
          <v:shape id="_x0000_i1118" type="#_x0000_t75" style="width:32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668C&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6668C&quot;&gt;&lt;m:oMathPara&gt;&lt;m:oMath&gt;&lt;m:r&gt;&lt;w:rPr&gt;&lt;w:rFonts w:ascii=&quot;Cambria Math&quot; w:h-ansi=&quot;Cambria Math&quot;/&gt;&lt;wx:font wx:val=&quot;Cambria Math&quot;/&gt;&lt;w:i/&gt;&lt;w:sz w:val=&quot;28&quot;/&gt;&lt;w:sz-cs w:val=&quot;28&quot;/&gt;&lt;w:lang w:val=&quot;EN-US&quot;/&gt;&lt;/w:rPr&gt;&lt;m:t&gt;cos&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4252F4">
        <w:fldChar w:fldCharType="end"/>
      </w:r>
    </w:p>
    <w:p w:rsidR="00065A1E" w:rsidRPr="002872A2" w:rsidRDefault="00065A1E" w:rsidP="002872A2">
      <w:r w:rsidRPr="002872A2">
        <w:t>6.</w:t>
      </w:r>
      <w:r w:rsidRPr="004252F4">
        <w:fldChar w:fldCharType="begin"/>
      </w:r>
      <w:r w:rsidRPr="004252F4">
        <w:instrText xml:space="preserve"> QUOTE </w:instrText>
      </w:r>
      <w:r w:rsidRPr="004252F4">
        <w:pict>
          <v:shape id="_x0000_i1119" type="#_x0000_t75" style="width:30.5pt;height: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28A5&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128A5&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4252F4">
        <w:instrText xml:space="preserve"> </w:instrText>
      </w:r>
      <w:r w:rsidRPr="004252F4">
        <w:fldChar w:fldCharType="separate"/>
      </w:r>
      <w:r w:rsidRPr="004252F4">
        <w:pict>
          <v:shape id="_x0000_i1120" type="#_x0000_t75" style="width:30.5pt;height: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28A5&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128A5&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4252F4">
        <w:fldChar w:fldCharType="end"/>
      </w:r>
    </w:p>
    <w:p w:rsidR="00065A1E" w:rsidRPr="002872A2" w:rsidRDefault="00065A1E" w:rsidP="002872A2">
      <w:r w:rsidRPr="002872A2">
        <w:t>7.</w:t>
      </w:r>
      <w:r w:rsidRPr="004252F4">
        <w:fldChar w:fldCharType="begin"/>
      </w:r>
      <w:r w:rsidRPr="004252F4">
        <w:instrText xml:space="preserve"> QUOTE </w:instrText>
      </w:r>
      <w:r w:rsidRPr="004252F4">
        <w:pict>
          <v:shape id="_x0000_i1121" type="#_x0000_t75" style="width:38.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D2E9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2E93&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4252F4">
        <w:instrText xml:space="preserve"> </w:instrText>
      </w:r>
      <w:r w:rsidRPr="004252F4">
        <w:fldChar w:fldCharType="separate"/>
      </w:r>
      <w:r w:rsidRPr="004252F4">
        <w:pict>
          <v:shape id="_x0000_i1122" type="#_x0000_t75" style="width:38.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D2E9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2E93&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2&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4252F4">
        <w:fldChar w:fldCharType="end"/>
      </w:r>
    </w:p>
    <w:p w:rsidR="00065A1E" w:rsidRPr="002872A2" w:rsidRDefault="00065A1E" w:rsidP="002872A2">
      <w:r w:rsidRPr="002872A2">
        <w:t>8.</w:t>
      </w:r>
      <w:r w:rsidRPr="004252F4">
        <w:fldChar w:fldCharType="begin"/>
      </w:r>
      <w:r w:rsidRPr="004252F4">
        <w:instrText xml:space="preserve"> QUOTE </w:instrText>
      </w:r>
      <w:r w:rsidRPr="004252F4">
        <w:pict>
          <v:shape id="_x0000_i1123" type="#_x0000_t75" style="width:24.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5134&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D5134&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4252F4">
        <w:instrText xml:space="preserve"> </w:instrText>
      </w:r>
      <w:r w:rsidRPr="004252F4">
        <w:fldChar w:fldCharType="separate"/>
      </w:r>
      <w:r w:rsidRPr="004252F4">
        <w:pict>
          <v:shape id="_x0000_i1124" type="#_x0000_t75" style="width:24.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5134&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D5134&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4252F4">
        <w:fldChar w:fldCharType="end"/>
      </w:r>
    </w:p>
    <w:p w:rsidR="00065A1E" w:rsidRPr="002872A2" w:rsidRDefault="00065A1E" w:rsidP="002872A2">
      <w:r w:rsidRPr="002872A2">
        <w:t>9.</w:t>
      </w:r>
      <w:r w:rsidRPr="004252F4">
        <w:fldChar w:fldCharType="begin"/>
      </w:r>
      <w:r w:rsidRPr="004252F4">
        <w:instrText xml:space="preserve"> QUOTE </w:instrText>
      </w:r>
      <w:r w:rsidRPr="004252F4">
        <w:pict>
          <v:shape id="_x0000_i1125" type="#_x0000_t75" style="width:75.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73797&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73797&quot;&gt;&lt;m:oMathPara&gt;&lt;m:oMath&gt;&lt;m:r&gt;&lt;w:rPr&gt;&lt;w:rFonts w:ascii=&quot;Cambria Math&quot; w:h-ansi=&quot;Cambria Math&quot;/&gt;&lt;wx:font wx:val=&quot;Cambria Math&quot;/&gt;&lt;w:i/&gt;&lt;w:sz w:val=&quot;28&quot;/&gt;&lt;w:sz-cs w:val=&quot;28&quot;/&gt;&lt;/w:rPr&gt;&lt;m:t&gt; tg&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4252F4">
        <w:instrText xml:space="preserve"> </w:instrText>
      </w:r>
      <w:r w:rsidRPr="004252F4">
        <w:fldChar w:fldCharType="separate"/>
      </w:r>
      <w:r w:rsidRPr="004252F4">
        <w:pict>
          <v:shape id="_x0000_i1126" type="#_x0000_t75" style="width:75.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73797&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73797&quot;&gt;&lt;m:oMathPara&gt;&lt;m:oMath&gt;&lt;m:r&gt;&lt;w:rPr&gt;&lt;w:rFonts w:ascii=&quot;Cambria Math&quot; w:h-ansi=&quot;Cambria Math&quot;/&gt;&lt;wx:font wx:val=&quot;Cambria Math&quot;/&gt;&lt;w:i/&gt;&lt;w:sz w:val=&quot;28&quot;/&gt;&lt;w:sz-cs w:val=&quot;28&quot;/&gt;&lt;/w:rPr&gt;&lt;m:t&gt; tg&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4252F4">
        <w:fldChar w:fldCharType="end"/>
      </w:r>
    </w:p>
    <w:p w:rsidR="00065A1E" w:rsidRPr="002872A2" w:rsidRDefault="00065A1E" w:rsidP="002872A2">
      <w:r w:rsidRPr="002872A2">
        <w:t>10.</w:t>
      </w:r>
      <w:r w:rsidRPr="004252F4">
        <w:fldChar w:fldCharType="begin"/>
      </w:r>
      <w:r w:rsidRPr="004252F4">
        <w:instrText xml:space="preserve"> QUOTE </w:instrText>
      </w:r>
      <w:r w:rsidRPr="004252F4">
        <w:pict>
          <v:shape id="_x0000_i1127" type="#_x0000_t75" style="width:31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489D&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1489D&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45&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4252F4">
        <w:instrText xml:space="preserve"> </w:instrText>
      </w:r>
      <w:r w:rsidRPr="004252F4">
        <w:fldChar w:fldCharType="separate"/>
      </w:r>
      <w:r w:rsidRPr="004252F4">
        <w:pict>
          <v:shape id="_x0000_i1128" type="#_x0000_t75" style="width:31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489D&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1489D&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45&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4252F4">
        <w:fldChar w:fldCharType="end"/>
      </w:r>
    </w:p>
    <w:p w:rsidR="00065A1E" w:rsidRPr="002872A2" w:rsidRDefault="00065A1E" w:rsidP="002872A2">
      <w:r w:rsidRPr="002872A2">
        <w:t>11.</w:t>
      </w:r>
      <w:r w:rsidRPr="004252F4">
        <w:fldChar w:fldCharType="begin"/>
      </w:r>
      <w:r w:rsidRPr="004252F4">
        <w:instrText xml:space="preserve"> QUOTE </w:instrText>
      </w:r>
      <w:r w:rsidRPr="004252F4">
        <w:pict>
          <v:shape id="_x0000_i1129" type="#_x0000_t75" style="width:42.5pt;height: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5219F&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5219F&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50&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4252F4">
        <w:instrText xml:space="preserve"> </w:instrText>
      </w:r>
      <w:r w:rsidRPr="004252F4">
        <w:fldChar w:fldCharType="separate"/>
      </w:r>
      <w:r w:rsidRPr="004252F4">
        <w:pict>
          <v:shape id="_x0000_i1130" type="#_x0000_t75" style="width:42.5pt;height: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5219F&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5219F&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50&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4252F4">
        <w:fldChar w:fldCharType="end"/>
      </w:r>
    </w:p>
    <w:p w:rsidR="00065A1E" w:rsidRPr="002872A2" w:rsidRDefault="00065A1E" w:rsidP="002872A2">
      <w:r w:rsidRPr="002872A2">
        <w:t>12.</w:t>
      </w:r>
    </w:p>
    <w:p w:rsidR="00065A1E" w:rsidRPr="002872A2" w:rsidRDefault="00065A1E" w:rsidP="002872A2">
      <w:r w:rsidRPr="002872A2">
        <w:t>13.</w:t>
      </w:r>
      <w:r w:rsidRPr="004252F4">
        <w:fldChar w:fldCharType="begin"/>
      </w:r>
      <w:r w:rsidRPr="004252F4">
        <w:instrText xml:space="preserve"> QUOTE </w:instrText>
      </w:r>
      <w:r w:rsidRPr="004252F4">
        <w:pict>
          <v:shape id="_x0000_i1131" type="#_x0000_t75" style="width:31.5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659AB&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659AB&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4252F4">
        <w:instrText xml:space="preserve"> </w:instrText>
      </w:r>
      <w:r w:rsidRPr="004252F4">
        <w:fldChar w:fldCharType="separate"/>
      </w:r>
      <w:r w:rsidRPr="004252F4">
        <w:pict>
          <v:shape id="_x0000_i1132" type="#_x0000_t75" style="width:31.5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659AB&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659AB&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4252F4">
        <w:fldChar w:fldCharType="end"/>
      </w:r>
    </w:p>
    <w:p w:rsidR="00065A1E" w:rsidRPr="002872A2" w:rsidRDefault="00065A1E" w:rsidP="002872A2">
      <w:r w:rsidRPr="002872A2">
        <w:t>14.</w:t>
      </w:r>
      <w:r w:rsidRPr="004252F4">
        <w:fldChar w:fldCharType="begin"/>
      </w:r>
      <w:r w:rsidRPr="004252F4">
        <w:instrText xml:space="preserve"> QUOTE </w:instrText>
      </w:r>
      <w:r w:rsidRPr="004252F4">
        <w:pict>
          <v:shape id="_x0000_i1133" type="#_x0000_t75" style="width:69.5pt;height:2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049BB&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E049BB&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r&gt;&lt;m:rPr&gt;&lt;m:sty m:val=&quot;p&quot;/&gt;&lt;/m:rPr&gt;&lt;w:rPr&gt;&lt;w:rFonts w:ascii=&quot;Cambria Math&quot; w:h-ansi=&quot;Cambria Math&quot;/&gt;&lt;wx:font wx:val=&quot;Cambria Math&quot;/&gt;&lt;w:sz w:val=&quot;28&quot;/&gt;&lt;w:sz-cs w:val=&quot;28&quot;/&gt;&lt;/w:rPr&gt;&lt;m:t&gt;(-&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lang w:val=&quot;EN-US&quot;/&gt;&lt;/w:rPr&gt;&lt;m:t&gt;ПЂ&lt;/m:t&gt;&lt;/m:r&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4252F4">
        <w:instrText xml:space="preserve"> </w:instrText>
      </w:r>
      <w:r w:rsidRPr="004252F4">
        <w:fldChar w:fldCharType="separate"/>
      </w:r>
      <w:r w:rsidRPr="004252F4">
        <w:pict>
          <v:shape id="_x0000_i1134" type="#_x0000_t75" style="width:69.5pt;height:2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049BB&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E049BB&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r&gt;&lt;m:rPr&gt;&lt;m:sty m:val=&quot;p&quot;/&gt;&lt;/m:rPr&gt;&lt;w:rPr&gt;&lt;w:rFonts w:ascii=&quot;Cambria Math&quot; w:h-ansi=&quot;Cambria Math&quot;/&gt;&lt;wx:font wx:val=&quot;Cambria Math&quot;/&gt;&lt;w:sz w:val=&quot;28&quot;/&gt;&lt;w:sz-cs w:val=&quot;28&quot;/&gt;&lt;/w:rPr&gt;&lt;m:t&gt;(-&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lang w:val=&quot;EN-US&quot;/&gt;&lt;/w:rPr&gt;&lt;m:t&gt;ПЂ&lt;/m:t&gt;&lt;/m:r&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4252F4">
        <w:fldChar w:fldCharType="end"/>
      </w:r>
    </w:p>
    <w:p w:rsidR="00065A1E" w:rsidRPr="002872A2" w:rsidRDefault="00065A1E" w:rsidP="002872A2">
      <w:r w:rsidRPr="002872A2">
        <w:t>15.</w:t>
      </w:r>
      <w:r w:rsidRPr="004252F4">
        <w:fldChar w:fldCharType="begin"/>
      </w:r>
      <w:r w:rsidRPr="004252F4">
        <w:instrText xml:space="preserve"> QUOTE </w:instrText>
      </w:r>
      <w:r w:rsidRPr="004252F4">
        <w:pict>
          <v:shape id="_x0000_i1135" type="#_x0000_t75" style="width:35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628&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14628&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4&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4252F4">
        <w:instrText xml:space="preserve"> </w:instrText>
      </w:r>
      <w:r w:rsidRPr="004252F4">
        <w:fldChar w:fldCharType="separate"/>
      </w:r>
      <w:r w:rsidRPr="004252F4">
        <w:pict>
          <v:shape id="_x0000_i1136" type="#_x0000_t75" style="width:35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628&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14628&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4&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4252F4">
        <w:fldChar w:fldCharType="end"/>
      </w:r>
    </w:p>
    <w:p w:rsidR="00065A1E" w:rsidRPr="002872A2" w:rsidRDefault="00065A1E" w:rsidP="002872A2">
      <w:r w:rsidRPr="002872A2">
        <w:t>16.</w:t>
      </w:r>
      <w:r w:rsidRPr="004252F4">
        <w:fldChar w:fldCharType="begin"/>
      </w:r>
      <w:r w:rsidRPr="004252F4">
        <w:instrText xml:space="preserve"> QUOTE </w:instrText>
      </w:r>
      <w:r w:rsidRPr="004252F4">
        <w:pict>
          <v:shape id="_x0000_i1137" type="#_x0000_t75" style="width:39.5pt;height:2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1FF7&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81FF7&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7&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4252F4">
        <w:instrText xml:space="preserve"> </w:instrText>
      </w:r>
      <w:r w:rsidRPr="004252F4">
        <w:fldChar w:fldCharType="separate"/>
      </w:r>
      <w:r w:rsidRPr="004252F4">
        <w:pict>
          <v:shape id="_x0000_i1138" type="#_x0000_t75" style="width:39.5pt;height:2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1FF7&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81FF7&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7&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4252F4">
        <w:fldChar w:fldCharType="end"/>
      </w:r>
    </w:p>
    <w:p w:rsidR="00065A1E" w:rsidRPr="002872A2" w:rsidRDefault="00065A1E" w:rsidP="002872A2">
      <w:r w:rsidRPr="002872A2">
        <w:t>17.</w:t>
      </w:r>
      <w:r w:rsidRPr="004252F4">
        <w:fldChar w:fldCharType="begin"/>
      </w:r>
      <w:r w:rsidRPr="004252F4">
        <w:instrText xml:space="preserve"> QUOTE </w:instrText>
      </w:r>
      <w:r w:rsidRPr="004252F4">
        <w:pict>
          <v:shape id="_x0000_i1139" type="#_x0000_t75" style="width:28.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D68F2&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D68F2&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7&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4252F4">
        <w:instrText xml:space="preserve"> </w:instrText>
      </w:r>
      <w:r w:rsidRPr="004252F4">
        <w:fldChar w:fldCharType="separate"/>
      </w:r>
      <w:r w:rsidRPr="004252F4">
        <w:pict>
          <v:shape id="_x0000_i1140" type="#_x0000_t75" style="width:28.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D68F2&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D68F2&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7&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4252F4">
        <w:fldChar w:fldCharType="end"/>
      </w:r>
    </w:p>
    <w:p w:rsidR="00065A1E" w:rsidRPr="002872A2" w:rsidRDefault="00065A1E" w:rsidP="002872A2">
      <w:r w:rsidRPr="002872A2">
        <w:t>18.</w:t>
      </w:r>
      <w:r w:rsidRPr="004252F4">
        <w:fldChar w:fldCharType="begin"/>
      </w:r>
      <w:r w:rsidRPr="004252F4">
        <w:instrText xml:space="preserve"> QUOTE </w:instrText>
      </w:r>
      <w:r w:rsidRPr="004252F4">
        <w:pict>
          <v:shape id="_x0000_i1141" type="#_x0000_t75" style="width:7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D4FE9&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4FE9&quot;&gt;&lt;m:oMathPara&gt;&lt;m:oMath&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e&gt;&lt;/m:func&gt;&lt;m:r&gt;&lt;w:rPr&gt;&lt;w:rFonts w:ascii=&quot;Cambria Math&quot; w:h-ansi=&quot;Cambria Math&quot;/&gt;&lt;wx:font wx:val=&quot;Cambria Math&quot;/&gt;&lt;w:i/&gt;&lt;w:sz w:val=&quot;28&quot;/&gt;&lt;w:sz-cs w:val=&quot;28&quot;/&gt;&lt;/w:rPr&gt;&lt;m:t&gt;ПЂв€™&lt;/m:t&gt;&lt;/m:r&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4252F4">
        <w:instrText xml:space="preserve"> </w:instrText>
      </w:r>
      <w:r w:rsidRPr="004252F4">
        <w:fldChar w:fldCharType="separate"/>
      </w:r>
      <w:r w:rsidRPr="004252F4">
        <w:pict>
          <v:shape id="_x0000_i1142" type="#_x0000_t75" style="width:7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D4FE9&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4FE9&quot;&gt;&lt;m:oMathPara&gt;&lt;m:oMath&gt;&lt;m:rad&gt;&lt;m:radPr&gt;&lt;m:degHide m:val=&quot;on&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e&gt;&lt;/m:func&gt;&lt;m:r&gt;&lt;w:rPr&gt;&lt;w:rFonts w:ascii=&quot;Cambria Math&quot; w:h-ansi=&quot;Cambria Math&quot;/&gt;&lt;wx:font wx:val=&quot;Cambria Math&quot;/&gt;&lt;w:i/&gt;&lt;w:sz w:val=&quot;28&quot;/&gt;&lt;w:sz-cs w:val=&quot;28&quot;/&gt;&lt;/w:rPr&gt;&lt;m:t&gt;ПЂв€™&lt;/m:t&gt;&lt;/m:r&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4252F4">
        <w:fldChar w:fldCharType="end"/>
      </w:r>
    </w:p>
    <w:p w:rsidR="00065A1E" w:rsidRPr="002872A2" w:rsidRDefault="00065A1E" w:rsidP="002872A2">
      <w:pPr>
        <w:ind w:left="-426"/>
      </w:pPr>
      <w:r w:rsidRPr="002872A2">
        <w:t xml:space="preserve">       19. Вычислить  </w:t>
      </w:r>
      <w:r w:rsidRPr="004252F4">
        <w:fldChar w:fldCharType="begin"/>
      </w:r>
      <w:r w:rsidRPr="004252F4">
        <w:instrText xml:space="preserve"> QUOTE </w:instrText>
      </w:r>
      <w:r w:rsidRPr="004252F4">
        <w:pict>
          <v:shape id="_x0000_i1143" type="#_x0000_t75" style="width:24.5pt;height:1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32A43&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32A43&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4252F4">
        <w:instrText xml:space="preserve"> </w:instrText>
      </w:r>
      <w:r w:rsidRPr="004252F4">
        <w:fldChar w:fldCharType="separate"/>
      </w:r>
      <w:r w:rsidRPr="004252F4">
        <w:pict>
          <v:shape id="_x0000_i1144" type="#_x0000_t75" style="width:24.5pt;height:1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32A43&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32A43&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4252F4">
        <w:fldChar w:fldCharType="end"/>
      </w:r>
      <w:r w:rsidRPr="002872A2">
        <w:t xml:space="preserve"> ,</w:t>
      </w:r>
    </w:p>
    <w:p w:rsidR="00065A1E" w:rsidRPr="002872A2" w:rsidRDefault="00065A1E" w:rsidP="002872A2">
      <w:pPr>
        <w:ind w:left="-426"/>
      </w:pPr>
      <w:r w:rsidRPr="002872A2">
        <w:t xml:space="preserve">если </w:t>
      </w:r>
      <w:r w:rsidRPr="004252F4">
        <w:fldChar w:fldCharType="begin"/>
      </w:r>
      <w:r w:rsidRPr="004252F4">
        <w:instrText xml:space="preserve"> QUOTE </w:instrText>
      </w:r>
      <w:r w:rsidRPr="004252F4">
        <w:pict>
          <v:shape id="_x0000_i1145" type="#_x0000_t75" style="width:129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C7E5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C7E50&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lt;/m:t&gt;&lt;/m:r&gt;&lt;/m:e&gt;&lt;/m:func&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0&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4252F4">
        <w:instrText xml:space="preserve"> </w:instrText>
      </w:r>
      <w:r w:rsidRPr="004252F4">
        <w:fldChar w:fldCharType="separate"/>
      </w:r>
      <w:r w:rsidRPr="004252F4">
        <w:pict>
          <v:shape id="_x0000_i1146" type="#_x0000_t75" style="width:129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C7E5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C7E50&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lt;/m:t&gt;&lt;/m:r&gt;&lt;/m:e&gt;&lt;/m:func&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0&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4252F4">
        <w:fldChar w:fldCharType="end"/>
      </w:r>
    </w:p>
    <w:p w:rsidR="00065A1E" w:rsidRPr="002872A2" w:rsidRDefault="00065A1E" w:rsidP="002872A2">
      <w:pPr>
        <w:ind w:left="-426"/>
      </w:pPr>
      <w:r w:rsidRPr="002872A2">
        <w:t xml:space="preserve">       20. Вычислить значение </w:t>
      </w:r>
      <w:r w:rsidRPr="004252F4">
        <w:fldChar w:fldCharType="begin"/>
      </w:r>
      <w:r w:rsidRPr="004252F4">
        <w:instrText xml:space="preserve"> QUOTE </w:instrText>
      </w:r>
      <w:r w:rsidRPr="004252F4">
        <w:pict>
          <v:shape id="_x0000_i1147" type="#_x0000_t75" style="width:19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20C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620C4&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tg&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4252F4">
        <w:instrText xml:space="preserve"> </w:instrText>
      </w:r>
      <w:r w:rsidRPr="004252F4">
        <w:fldChar w:fldCharType="separate"/>
      </w:r>
      <w:r w:rsidRPr="004252F4">
        <w:pict>
          <v:shape id="_x0000_i1148" type="#_x0000_t75" style="width:19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20C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620C4&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tg&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4252F4">
        <w:fldChar w:fldCharType="end"/>
      </w:r>
      <w:r w:rsidRPr="002872A2">
        <w:t xml:space="preserve">, </w:t>
      </w:r>
    </w:p>
    <w:p w:rsidR="00065A1E" w:rsidRPr="002872A2" w:rsidRDefault="00065A1E" w:rsidP="002872A2">
      <w:pPr>
        <w:ind w:left="-426"/>
      </w:pPr>
      <w:r w:rsidRPr="002872A2">
        <w:t xml:space="preserve">если </w:t>
      </w:r>
      <w:r w:rsidRPr="004252F4">
        <w:fldChar w:fldCharType="begin"/>
      </w:r>
      <w:r w:rsidRPr="004252F4">
        <w:instrText xml:space="preserve"> QUOTE </w:instrText>
      </w:r>
      <w:r w:rsidRPr="004252F4">
        <w:pict>
          <v:shape id="_x0000_i1149" type="#_x0000_t75" style="width:194.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94F4C&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94F4C&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13, &lt;/m:t&gt;&lt;/m:r&gt;&lt;/m:den&gt;&lt;/m:f&gt;&lt;m:r&gt;&lt;w:rPr&gt;&lt;w:rFonts w:ascii=&quot;Cambria Math&quot; w:h-ansi=&quot;Cambria Math&quot;/&gt;&lt;wx:font wx:val=&quot;Cambria Math&quot;/&gt;&lt;w:i/&gt;&lt;w:sz w:val=&quot;28&quot;/&gt;&lt;w:sz-cs w:val=&quot;28&quot;/&gt;&lt;/w:rPr&gt;&lt;m:t&gt;(&lt;/m:t&gt;&lt;/m:r&gt;&lt;/m:e&gt;&lt;/m:func&gt;&lt;m:r&gt;&lt;w:rPr&gt;&lt;w:rFonts w:ascii=&quot;Cambria Math&quot; w:h-ansi=&quot;Cambria Math&quot;/&gt;&lt;wx:font wx:val=&quot;Cambria Math&quot;/&gt;&lt;w:i/&gt;&lt;w:sz w:val=&quot;28&quot;/&gt;&lt;w:sz-cs w:val=&quot;28&quot;/&gt;&lt;/w:rPr&gt;&lt;m:t&gt;ПЂ&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4252F4">
        <w:instrText xml:space="preserve"> </w:instrText>
      </w:r>
      <w:r w:rsidRPr="004252F4">
        <w:fldChar w:fldCharType="separate"/>
      </w:r>
      <w:r w:rsidRPr="004252F4">
        <w:pict>
          <v:shape id="_x0000_i1150" type="#_x0000_t75" style="width:194.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94F4C&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94F4C&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13, &lt;/m:t&gt;&lt;/m:r&gt;&lt;/m:den&gt;&lt;/m:f&gt;&lt;m:r&gt;&lt;w:rPr&gt;&lt;w:rFonts w:ascii=&quot;Cambria Math&quot; w:h-ansi=&quot;Cambria Math&quot;/&gt;&lt;wx:font wx:val=&quot;Cambria Math&quot;/&gt;&lt;w:i/&gt;&lt;w:sz w:val=&quot;28&quot;/&gt;&lt;w:sz-cs w:val=&quot;28&quot;/&gt;&lt;/w:rPr&gt;&lt;m:t&gt;(&lt;/m:t&gt;&lt;/m:r&gt;&lt;/m:e&gt;&lt;/m:func&gt;&lt;m:r&gt;&lt;w:rPr&gt;&lt;w:rFonts w:ascii=&quot;Cambria Math&quot; w:h-ansi=&quot;Cambria Math&quot;/&gt;&lt;wx:font wx:val=&quot;Cambria Math&quot;/&gt;&lt;w:i/&gt;&lt;w:sz w:val=&quot;28&quot;/&gt;&lt;w:sz-cs w:val=&quot;28&quot;/&gt;&lt;/w:rPr&gt;&lt;m:t&gt;ПЂ&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4252F4">
        <w:fldChar w:fldCharType="end"/>
      </w:r>
    </w:p>
    <w:p w:rsidR="00065A1E" w:rsidRPr="002872A2" w:rsidRDefault="00065A1E" w:rsidP="002872A2">
      <w:pPr>
        <w:jc w:val="center"/>
      </w:pPr>
      <w:r w:rsidRPr="002872A2">
        <w:t>2 вариант</w:t>
      </w:r>
    </w:p>
    <w:p w:rsidR="00065A1E" w:rsidRPr="002872A2" w:rsidRDefault="00065A1E" w:rsidP="002872A2">
      <w:pPr>
        <w:rPr>
          <w:b/>
          <w:i/>
        </w:rPr>
      </w:pPr>
      <w:r w:rsidRPr="002872A2">
        <w:rPr>
          <w:b/>
          <w:i/>
        </w:rPr>
        <w:t>В заданиях 1)-3) указать четверть, в которой находится точка, полученная поворотом точки Р (1;0) на заданный угол:</w:t>
      </w:r>
    </w:p>
    <w:p w:rsidR="00065A1E" w:rsidRPr="002872A2" w:rsidRDefault="00065A1E" w:rsidP="002872A2">
      <w:r w:rsidRPr="002872A2">
        <w:t>1.</w:t>
      </w:r>
      <w:r w:rsidRPr="004252F4">
        <w:fldChar w:fldCharType="begin"/>
      </w:r>
      <w:r w:rsidRPr="004252F4">
        <w:instrText xml:space="preserve"> QUOTE </w:instrText>
      </w:r>
      <w:r w:rsidRPr="004252F4">
        <w:pict>
          <v:shape id="_x0000_i1151" type="#_x0000_t75" style="width:36.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5C2&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345C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4252F4">
        <w:instrText xml:space="preserve"> </w:instrText>
      </w:r>
      <w:r w:rsidRPr="004252F4">
        <w:fldChar w:fldCharType="separate"/>
      </w:r>
      <w:r w:rsidRPr="004252F4">
        <w:pict>
          <v:shape id="_x0000_i1152" type="#_x0000_t75" style="width:36.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5C2&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345C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4252F4">
        <w:fldChar w:fldCharType="end"/>
      </w:r>
    </w:p>
    <w:p w:rsidR="00065A1E" w:rsidRPr="002872A2" w:rsidRDefault="00065A1E" w:rsidP="002872A2">
      <w:pPr>
        <w:rPr>
          <w:b/>
          <w:i/>
        </w:rPr>
      </w:pPr>
      <w:r w:rsidRPr="002872A2">
        <w:t xml:space="preserve"> 2.460</w:t>
      </w:r>
      <w:r w:rsidRPr="002872A2">
        <w:rPr>
          <w:vertAlign w:val="superscript"/>
        </w:rPr>
        <w:t>◦</w:t>
      </w:r>
    </w:p>
    <w:p w:rsidR="00065A1E" w:rsidRPr="002872A2" w:rsidRDefault="00065A1E" w:rsidP="002872A2">
      <w:pPr>
        <w:rPr>
          <w:i/>
        </w:rPr>
      </w:pPr>
      <w:r w:rsidRPr="002872A2">
        <w:t>3.</w:t>
      </w:r>
      <w:r w:rsidRPr="004252F4">
        <w:fldChar w:fldCharType="begin"/>
      </w:r>
      <w:r w:rsidRPr="004252F4">
        <w:instrText xml:space="preserve"> QUOTE </w:instrText>
      </w:r>
      <w:r w:rsidRPr="004252F4">
        <w:pict>
          <v:shape id="_x0000_i1153" type="#_x0000_t75" style="width:20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D6688&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D6688&quot;&gt;&lt;m:oMathPara&gt;&lt;m:oMath&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r&gt;&lt;m:rPr&gt;&lt;m:sty m:val=&quot;p&quot;/&gt;&lt;/m:rPr&gt;&lt;w:rPr&gt;&lt;w:rFonts w:ascii=&quot;Cambria Math&quot; w:h-ansi=&quot;Cambria Math&quot;/&gt;&lt;wx:font wx:val=&quot;Cambria Math&quot;/&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4252F4">
        <w:instrText xml:space="preserve"> </w:instrText>
      </w:r>
      <w:r w:rsidRPr="004252F4">
        <w:fldChar w:fldCharType="separate"/>
      </w:r>
      <w:r w:rsidRPr="004252F4">
        <w:pict>
          <v:shape id="_x0000_i1154" type="#_x0000_t75" style="width:20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D6688&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D6688&quot;&gt;&lt;m:oMathPara&gt;&lt;m:oMath&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r&gt;&lt;m:rPr&gt;&lt;m:sty m:val=&quot;p&quot;/&gt;&lt;/m:rPr&gt;&lt;w:rPr&gt;&lt;w:rFonts w:ascii=&quot;Cambria Math&quot; w:h-ansi=&quot;Cambria Math&quot;/&gt;&lt;wx:font wx:val=&quot;Cambria Math&quot;/&gt;&lt;w:sz w:val=&quot;28&quot;/&gt;&lt;w:sz-cs w:val=&quot;28&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4252F4">
        <w:fldChar w:fldCharType="end"/>
      </w:r>
    </w:p>
    <w:p w:rsidR="00065A1E" w:rsidRPr="002872A2" w:rsidRDefault="00065A1E" w:rsidP="002872A2">
      <w:pPr>
        <w:rPr>
          <w:b/>
          <w:i/>
          <w:sz w:val="20"/>
          <w:szCs w:val="20"/>
        </w:rPr>
      </w:pPr>
    </w:p>
    <w:p w:rsidR="00065A1E" w:rsidRPr="002872A2" w:rsidRDefault="00065A1E" w:rsidP="002872A2">
      <w:pPr>
        <w:rPr>
          <w:b/>
          <w:i/>
          <w:sz w:val="20"/>
          <w:szCs w:val="20"/>
        </w:rPr>
      </w:pPr>
      <w:r w:rsidRPr="002872A2">
        <w:rPr>
          <w:b/>
          <w:i/>
          <w:sz w:val="20"/>
          <w:szCs w:val="20"/>
        </w:rPr>
        <w:t>В заданиях 4)-18) вычислить:</w:t>
      </w:r>
    </w:p>
    <w:p w:rsidR="00065A1E" w:rsidRPr="002872A2" w:rsidRDefault="00065A1E" w:rsidP="002872A2">
      <w:pPr>
        <w:rPr>
          <w:rFonts w:ascii="Calibri" w:hAnsi="Calibri"/>
          <w:sz w:val="20"/>
          <w:szCs w:val="20"/>
        </w:rPr>
      </w:pPr>
      <w:r w:rsidRPr="002872A2">
        <w:rPr>
          <w:sz w:val="20"/>
          <w:szCs w:val="20"/>
        </w:rPr>
        <w:t>4.</w:t>
      </w:r>
      <w:r w:rsidRPr="004252F4">
        <w:rPr>
          <w:rFonts w:ascii="Calibri" w:hAnsi="Calibri"/>
          <w:sz w:val="20"/>
          <w:szCs w:val="20"/>
        </w:rPr>
        <w:fldChar w:fldCharType="begin"/>
      </w:r>
      <w:r w:rsidRPr="004252F4">
        <w:rPr>
          <w:rFonts w:ascii="Calibri" w:hAnsi="Calibri"/>
          <w:sz w:val="20"/>
          <w:szCs w:val="20"/>
        </w:rPr>
        <w:instrText xml:space="preserve"> QUOTE </w:instrText>
      </w:r>
      <w:r w:rsidRPr="004252F4">
        <w:pict>
          <v:shape id="_x0000_i1155" type="#_x0000_t75" style="width:28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6029C&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6029C&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4252F4">
        <w:rPr>
          <w:rFonts w:ascii="Calibri" w:hAnsi="Calibri"/>
          <w:sz w:val="20"/>
          <w:szCs w:val="20"/>
        </w:rPr>
        <w:instrText xml:space="preserve"> </w:instrText>
      </w:r>
      <w:r w:rsidRPr="004252F4">
        <w:rPr>
          <w:rFonts w:ascii="Calibri" w:hAnsi="Calibri"/>
          <w:sz w:val="20"/>
          <w:szCs w:val="20"/>
        </w:rPr>
        <w:fldChar w:fldCharType="separate"/>
      </w:r>
      <w:r w:rsidRPr="004252F4">
        <w:pict>
          <v:shape id="_x0000_i1156" type="#_x0000_t75" style="width:28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6029C&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6029C&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4252F4">
        <w:rPr>
          <w:rFonts w:ascii="Calibri" w:hAnsi="Calibri"/>
          <w:sz w:val="20"/>
          <w:szCs w:val="20"/>
        </w:rPr>
        <w:fldChar w:fldCharType="end"/>
      </w:r>
    </w:p>
    <w:p w:rsidR="00065A1E" w:rsidRPr="002872A2" w:rsidRDefault="00065A1E" w:rsidP="002872A2">
      <w:pPr>
        <w:rPr>
          <w:sz w:val="20"/>
          <w:szCs w:val="20"/>
        </w:rPr>
      </w:pPr>
      <w:r w:rsidRPr="002872A2">
        <w:rPr>
          <w:sz w:val="20"/>
          <w:szCs w:val="20"/>
        </w:rPr>
        <w:t>5.</w:t>
      </w:r>
      <w:r w:rsidRPr="004252F4">
        <w:rPr>
          <w:sz w:val="20"/>
          <w:szCs w:val="20"/>
        </w:rPr>
        <w:fldChar w:fldCharType="begin"/>
      </w:r>
      <w:r w:rsidRPr="004252F4">
        <w:rPr>
          <w:sz w:val="20"/>
          <w:szCs w:val="20"/>
        </w:rPr>
        <w:instrText xml:space="preserve"> QUOTE </w:instrText>
      </w:r>
      <w:r w:rsidRPr="004252F4">
        <w:pict>
          <v:shape id="_x0000_i1157" type="#_x0000_t75" style="width:26.5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1792&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61792&quot;&gt;&lt;m:oMathPara&gt;&lt;m:oMath&gt;&lt;m:r&gt;&lt;w:rPr&gt;&lt;w:rFonts w:ascii=&quot;Cambria Math&quot; w:h-ansi=&quot;Cambria Math&quot;/&gt;&lt;wx:font wx:val=&quot;Cambria Math&quot;/&gt;&lt;w:i/&gt;&lt;w:sz w:val=&quot;28&quot;/&gt;&lt;w:sz-cs w:val=&quot;28&quot;/&gt;&lt;w:lang w:val=&quot;EN-US&quot;/&gt;&lt;/w:rPr&gt;&lt;m:t&gt;tg&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4252F4">
        <w:rPr>
          <w:sz w:val="20"/>
          <w:szCs w:val="20"/>
        </w:rPr>
        <w:instrText xml:space="preserve"> </w:instrText>
      </w:r>
      <w:r w:rsidRPr="004252F4">
        <w:rPr>
          <w:sz w:val="20"/>
          <w:szCs w:val="20"/>
        </w:rPr>
        <w:fldChar w:fldCharType="separate"/>
      </w:r>
      <w:r w:rsidRPr="004252F4">
        <w:pict>
          <v:shape id="_x0000_i1158" type="#_x0000_t75" style="width:26.5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1792&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61792&quot;&gt;&lt;m:oMathPara&gt;&lt;m:oMath&gt;&lt;m:r&gt;&lt;w:rPr&gt;&lt;w:rFonts w:ascii=&quot;Cambria Math&quot; w:h-ansi=&quot;Cambria Math&quot;/&gt;&lt;wx:font wx:val=&quot;Cambria Math&quot;/&gt;&lt;w:i/&gt;&lt;w:sz w:val=&quot;28&quot;/&gt;&lt;w:sz-cs w:val=&quot;28&quot;/&gt;&lt;w:lang w:val=&quot;EN-US&quot;/&gt;&lt;/w:rPr&gt;&lt;m:t&gt;tg&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6.</w:t>
      </w:r>
      <w:r w:rsidRPr="004252F4">
        <w:rPr>
          <w:sz w:val="20"/>
          <w:szCs w:val="20"/>
        </w:rPr>
        <w:fldChar w:fldCharType="begin"/>
      </w:r>
      <w:r w:rsidRPr="004252F4">
        <w:rPr>
          <w:sz w:val="20"/>
          <w:szCs w:val="20"/>
        </w:rPr>
        <w:instrText xml:space="preserve"> QUOTE </w:instrText>
      </w:r>
      <w:r w:rsidRPr="004252F4">
        <w:pict>
          <v:shape id="_x0000_i1159" type="#_x0000_t75" style="width:30.5pt;height: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E628F&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3E628F&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4252F4">
        <w:rPr>
          <w:sz w:val="20"/>
          <w:szCs w:val="20"/>
        </w:rPr>
        <w:instrText xml:space="preserve"> </w:instrText>
      </w:r>
      <w:r w:rsidRPr="004252F4">
        <w:rPr>
          <w:sz w:val="20"/>
          <w:szCs w:val="20"/>
        </w:rPr>
        <w:fldChar w:fldCharType="separate"/>
      </w:r>
      <w:r w:rsidRPr="004252F4">
        <w:pict>
          <v:shape id="_x0000_i1160" type="#_x0000_t75" style="width:30.5pt;height:3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E628F&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3E628F&quot;&gt;&lt;m:oMathPara&gt;&lt;m:oMath&gt;&lt;m:r&gt;&lt;w:rPr&gt;&lt;w:rFonts w:ascii=&quot;Cambria Math&quot; w:h-ansi=&quot;Cambria Math&quot;/&gt;&lt;wx:font wx:val=&quot;Cambria Math&quot;/&gt;&lt;w:i/&gt;&lt;w:sz w:val=&quot;28&quot;/&gt;&lt;w:sz-cs w:val=&quot;28&quot;/&gt;&lt;w:lang w:val=&quot;EN-US&quot;/&gt;&lt;/w:rPr&gt;&lt;m:t&gt;sin&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 xml:space="preserve">7. </w:t>
      </w:r>
      <w:r w:rsidRPr="004252F4">
        <w:rPr>
          <w:sz w:val="20"/>
          <w:szCs w:val="20"/>
        </w:rPr>
        <w:fldChar w:fldCharType="begin"/>
      </w:r>
      <w:r w:rsidRPr="004252F4">
        <w:rPr>
          <w:sz w:val="20"/>
          <w:szCs w:val="20"/>
        </w:rPr>
        <w:instrText xml:space="preserve"> QUOTE </w:instrText>
      </w:r>
      <w:r w:rsidRPr="004252F4">
        <w:pict>
          <v:shape id="_x0000_i1161" type="#_x0000_t75" style="width:32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129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41297&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Cambria Math&quot;/&gt;&lt;wx:font wx:val=&quot;Cambria Math&quot;/&gt;&lt;w:i/&gt;&lt;w:sz w:val=&quot;28&quot;/&gt;&lt;w:sz-cs w:val=&quot;28&quot;/&gt;&lt;/w:rPr&gt;&lt;m:t&gt;2&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4252F4">
        <w:rPr>
          <w:sz w:val="20"/>
          <w:szCs w:val="20"/>
        </w:rPr>
        <w:instrText xml:space="preserve"> </w:instrText>
      </w:r>
      <w:r w:rsidRPr="004252F4">
        <w:rPr>
          <w:sz w:val="20"/>
          <w:szCs w:val="20"/>
        </w:rPr>
        <w:fldChar w:fldCharType="separate"/>
      </w:r>
      <w:r w:rsidRPr="004252F4">
        <w:pict>
          <v:shape id="_x0000_i1162" type="#_x0000_t75" style="width:32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129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41297&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ПЂ&lt;/m:t&gt;&lt;/m:r&gt;&lt;/m:num&gt;&lt;m:den&gt;&lt;m:r&gt;&lt;w:rPr&gt;&lt;w:rFonts w:ascii=&quot;Cambria Math&quot; w:h-ansi=&quot;Cambria Math&quot;/&gt;&lt;wx:font wx:val=&quot;Cambria Math&quot;/&gt;&lt;w:i/&gt;&lt;w:sz w:val=&quot;28&quot;/&gt;&lt;w:sz-cs w:val=&quot;28&quot;/&gt;&lt;/w:rPr&gt;&lt;m:t&gt;2&lt;/m:t&gt;&lt;/m:r&gt;&lt;/m:den&gt;&lt;/m:f&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 xml:space="preserve">8. </w:t>
      </w:r>
      <w:r w:rsidRPr="004252F4">
        <w:rPr>
          <w:sz w:val="20"/>
          <w:szCs w:val="20"/>
        </w:rPr>
        <w:fldChar w:fldCharType="begin"/>
      </w:r>
      <w:r w:rsidRPr="004252F4">
        <w:rPr>
          <w:sz w:val="20"/>
          <w:szCs w:val="20"/>
        </w:rPr>
        <w:instrText xml:space="preserve"> QUOTE </w:instrText>
      </w:r>
      <w:r w:rsidRPr="004252F4">
        <w:pict>
          <v:shape id="_x0000_i1163" type="#_x0000_t75" style="width:2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517&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43517&quot;&gt;&lt;m:oMathPara&gt;&lt;m:oMath&gt;&lt;m:r&gt;&lt;w:rPr&gt;&lt;w:rFonts w:ascii=&quot;Cambria Math&quot; w:h-ansi=&quot;Cambria Math&quot;/&gt;&lt;wx:font wx:val=&quot;Cambria Math&quot;/&gt;&lt;w:i/&gt;&lt;w:sz w:val=&quot;28&quot;/&gt;&lt;w:sz-cs w:val=&quot;28&quot;/&gt;&lt;/w:rPr&gt;&lt;m:t&gt;tg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4252F4">
        <w:rPr>
          <w:sz w:val="20"/>
          <w:szCs w:val="20"/>
        </w:rPr>
        <w:instrText xml:space="preserve"> </w:instrText>
      </w:r>
      <w:r w:rsidRPr="004252F4">
        <w:rPr>
          <w:sz w:val="20"/>
          <w:szCs w:val="20"/>
        </w:rPr>
        <w:fldChar w:fldCharType="separate"/>
      </w:r>
      <w:r w:rsidRPr="004252F4">
        <w:pict>
          <v:shape id="_x0000_i1164" type="#_x0000_t75" style="width:2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517&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43517&quot;&gt;&lt;m:oMathPara&gt;&lt;m:oMath&gt;&lt;m:r&gt;&lt;w:rPr&gt;&lt;w:rFonts w:ascii=&quot;Cambria Math&quot; w:h-ansi=&quot;Cambria Math&quot;/&gt;&lt;wx:font wx:val=&quot;Cambria Math&quot;/&gt;&lt;w:i/&gt;&lt;w:sz w:val=&quot;28&quot;/&gt;&lt;w:sz-cs w:val=&quot;28&quot;/&gt;&lt;/w:rPr&gt;&lt;m:t&gt;tg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 xml:space="preserve">9. </w:t>
      </w:r>
      <w:r w:rsidRPr="004252F4">
        <w:rPr>
          <w:sz w:val="20"/>
          <w:szCs w:val="20"/>
        </w:rPr>
        <w:fldChar w:fldCharType="begin"/>
      </w:r>
      <w:r w:rsidRPr="004252F4">
        <w:rPr>
          <w:sz w:val="20"/>
          <w:szCs w:val="20"/>
        </w:rPr>
        <w:instrText xml:space="preserve"> QUOTE </w:instrText>
      </w:r>
      <w:r w:rsidRPr="004252F4">
        <w:pict>
          <v:shape id="_x0000_i1165" type="#_x0000_t75" style="width:3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AA&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320AA&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60&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r w:rsidRPr="004252F4">
        <w:rPr>
          <w:sz w:val="20"/>
          <w:szCs w:val="20"/>
        </w:rPr>
        <w:instrText xml:space="preserve"> </w:instrText>
      </w:r>
      <w:r w:rsidRPr="004252F4">
        <w:rPr>
          <w:sz w:val="20"/>
          <w:szCs w:val="20"/>
        </w:rPr>
        <w:fldChar w:fldCharType="separate"/>
      </w:r>
      <w:r w:rsidRPr="004252F4">
        <w:pict>
          <v:shape id="_x0000_i1166" type="#_x0000_t75" style="width:3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AA&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320AA&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60&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10.</w:t>
      </w:r>
      <w:r w:rsidRPr="004252F4">
        <w:rPr>
          <w:sz w:val="20"/>
          <w:szCs w:val="20"/>
        </w:rPr>
        <w:fldChar w:fldCharType="begin"/>
      </w:r>
      <w:r w:rsidRPr="004252F4">
        <w:rPr>
          <w:sz w:val="20"/>
          <w:szCs w:val="20"/>
        </w:rPr>
        <w:instrText xml:space="preserve"> QUOTE </w:instrText>
      </w:r>
      <w:r w:rsidRPr="004252F4">
        <w:pict>
          <v:shape id="_x0000_i1167"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22FF5&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22FF5&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35&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4252F4">
        <w:rPr>
          <w:sz w:val="20"/>
          <w:szCs w:val="20"/>
        </w:rPr>
        <w:instrText xml:space="preserve"> </w:instrText>
      </w:r>
      <w:r w:rsidRPr="004252F4">
        <w:rPr>
          <w:sz w:val="20"/>
          <w:szCs w:val="20"/>
        </w:rPr>
        <w:fldChar w:fldCharType="separate"/>
      </w:r>
      <w:r w:rsidRPr="004252F4">
        <w:pict>
          <v:shape id="_x0000_i1168"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22FF5&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22FF5&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135&lt;/m:t&gt;&lt;/m:r&gt;&lt;/m:e&gt;&lt;m:sup&gt;&lt;m:r&gt;&lt;w:rPr&gt;&lt;w:rFonts w:ascii=&quot;Cambria Math&quot; w:h-ansi=&quot;Cambria Math&quot;/&gt;&lt;wx:font wx:val=&quot;Cambria Math&quot;/&gt;&lt;w:i/&gt;&lt;w:sz w:val=&quot;28&quot;/&gt;&lt;w:sz-cs w:val=&quot;28&quot;/&gt;&lt;/w:rPr&gt;&lt;m:t&gt;В°&lt;/m:t&gt;&lt;/m:r&gt;&lt;/m:sup&gt;&lt;/m:sSup&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11.</w:t>
      </w:r>
    </w:p>
    <w:p w:rsidR="00065A1E" w:rsidRPr="002872A2" w:rsidRDefault="00065A1E" w:rsidP="002872A2">
      <w:pPr>
        <w:rPr>
          <w:sz w:val="20"/>
          <w:szCs w:val="20"/>
        </w:rPr>
      </w:pPr>
      <w:r w:rsidRPr="002872A2">
        <w:rPr>
          <w:sz w:val="20"/>
          <w:szCs w:val="20"/>
        </w:rPr>
        <w:t>12.</w:t>
      </w:r>
      <w:r w:rsidRPr="004252F4">
        <w:rPr>
          <w:sz w:val="20"/>
          <w:szCs w:val="20"/>
        </w:rPr>
        <w:fldChar w:fldCharType="begin"/>
      </w:r>
      <w:r w:rsidRPr="004252F4">
        <w:rPr>
          <w:sz w:val="20"/>
          <w:szCs w:val="20"/>
        </w:rPr>
        <w:instrText xml:space="preserve"> QUOTE </w:instrText>
      </w:r>
      <w:r w:rsidRPr="004252F4">
        <w:pict>
          <v:shape id="_x0000_i1169" type="#_x0000_t75" style="width:3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0CE&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10CE&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e&gt;&lt;/m:func&gt;&lt;m:r&gt;&lt;w:rPr&gt;&lt;w:rFonts w:ascii=&quot;Cambria Math&quot; w:h-ansi=&quot;Cambria Math&quot;/&gt;&lt;wx:font wx:val=&quot;Cambria Math&quot;/&gt;&lt;w:i/&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4252F4">
        <w:rPr>
          <w:sz w:val="20"/>
          <w:szCs w:val="20"/>
        </w:rPr>
        <w:instrText xml:space="preserve"> </w:instrText>
      </w:r>
      <w:r w:rsidRPr="004252F4">
        <w:rPr>
          <w:sz w:val="20"/>
          <w:szCs w:val="20"/>
        </w:rPr>
        <w:fldChar w:fldCharType="separate"/>
      </w:r>
      <w:r w:rsidRPr="004252F4">
        <w:pict>
          <v:shape id="_x0000_i1170" type="#_x0000_t75" style="width:3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0CE&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D10CE&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sin&lt;/m:t&gt;&lt;/m:r&gt;&lt;/m:fName&gt;&lt;m:e&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e&gt;&lt;/m:func&gt;&lt;m:r&gt;&lt;w:rPr&gt;&lt;w:rFonts w:ascii=&quot;Cambria Math&quot; w:h-ansi=&quot;Cambria Math&quot;/&gt;&lt;wx:font wx:val=&quot;Cambria Math&quot;/&gt;&lt;w:i/&gt;&lt;w:sz w:val=&quot;28&quot;/&gt;&lt;w:sz-cs w:val=&quot;28&quot;/&gt;&lt;w:lang w:val=&quot;EN-US&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13.</w:t>
      </w:r>
      <w:r w:rsidRPr="004252F4">
        <w:rPr>
          <w:sz w:val="20"/>
          <w:szCs w:val="20"/>
        </w:rPr>
        <w:fldChar w:fldCharType="begin"/>
      </w:r>
      <w:r w:rsidRPr="004252F4">
        <w:rPr>
          <w:sz w:val="20"/>
          <w:szCs w:val="20"/>
        </w:rPr>
        <w:instrText xml:space="preserve"> QUOTE </w:instrText>
      </w:r>
      <w:r w:rsidRPr="004252F4">
        <w:pict>
          <v:shape id="_x0000_i1171" type="#_x0000_t75" style="width:37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56DD&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656DD&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rPr&gt;&lt;m:t&gt;П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r w:rsidRPr="004252F4">
        <w:rPr>
          <w:sz w:val="20"/>
          <w:szCs w:val="20"/>
        </w:rPr>
        <w:instrText xml:space="preserve"> </w:instrText>
      </w:r>
      <w:r w:rsidRPr="004252F4">
        <w:rPr>
          <w:sz w:val="20"/>
          <w:szCs w:val="20"/>
        </w:rPr>
        <w:fldChar w:fldCharType="separate"/>
      </w:r>
      <w:r w:rsidRPr="004252F4">
        <w:pict>
          <v:shape id="_x0000_i1172" type="#_x0000_t75" style="width:37pt;height: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56DD&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2656DD&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e&gt;&lt;/m:func&gt;&lt;m:r&gt;&lt;w:rPr&gt;&lt;w:rFonts w:ascii=&quot;Cambria Math&quot; w:h-ansi=&quot;Cambria Math&quot;/&gt;&lt;wx:font wx:val=&quot;Cambria Math&quot;/&gt;&lt;w:i/&gt;&lt;w:sz w:val=&quot;28&quot;/&gt;&lt;w:sz-cs w:val=&quot;28&quot;/&gt;&lt;/w:rPr&gt;&lt;m:t&gt;П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14.</w:t>
      </w:r>
      <w:r w:rsidRPr="004252F4">
        <w:rPr>
          <w:sz w:val="20"/>
          <w:szCs w:val="20"/>
        </w:rPr>
        <w:fldChar w:fldCharType="begin"/>
      </w:r>
      <w:r w:rsidRPr="004252F4">
        <w:rPr>
          <w:sz w:val="20"/>
          <w:szCs w:val="20"/>
        </w:rPr>
        <w:instrText xml:space="preserve"> QUOTE </w:instrText>
      </w:r>
      <w:r w:rsidRPr="004252F4">
        <w:pict>
          <v:shape id="_x0000_i1173" type="#_x0000_t75" style="width:45.5pt;height: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1D1D&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0E1D1D&quot;&gt;&lt;m:oMathPara&gt;&lt;m:oMath&gt;&lt;m:func&gt;&lt;m:funcPr&gt;&lt;m:ctrlPr&gt;&lt;w:rPr&gt;&lt;w:rFonts w:ascii=&quot;Cambria Math&quot; w:h-ansi=&quot;Cambria Math&quot;/&gt;&lt;wx:font wx:val=&quot;Cambria Math&quot;/&gt;&lt;w:i/&gt;&lt;w:sz w:val=&quot;28&quot;/&gt;&lt;w:sz-cs w:val=&quot;28&quot;/&gt;&lt;/w:rPr&gt;&lt;/m:ctrlPr&gt;&lt;/m:funcPr&gt;&lt;m:fName&gt;&lt;m:r&gt;&lt;w:rPr&gt;&lt;w:rFonts w:ascii=&quot;Cambria Math&quot; w:h-ansi=&quot;Cambria Math&quot;/&gt;&lt;wx:font wx:val=&quot;Cambria Math&quot;/&gt;&lt;w:i/&gt;&lt;w:sz w:val=&quot;28&quot;/&gt;&lt;w:sz-cs w:val=&quot;28&quot;/&gt;&lt;w:lang w:val=&quot;EN-US&quot;/&gt;&lt;/w:rPr&gt;&lt;m:t&gt;tg&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5&lt;/m:t&gt;&lt;/m:r&gt;&lt;/m:num&gt;&lt;m:den&gt;&lt;m:r&gt;&lt;w:rPr&gt;&lt;w:rFonts w:ascii=&quot;Cambria Math&quot; w:h-ansi=&quot;Cambria Math&quot;/&gt;&lt;wx:font wx:val=&quot;Cambria Math&quot;/&gt;&lt;w:i/&gt;&lt;w:sz w:val=&quot;28&quot;/&gt;&lt;w:sz-cs w:val=&quot;28&quot;/&gt;&lt;/w:rPr&gt;&lt;m:t&gt;4&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r w:rsidRPr="004252F4">
        <w:rPr>
          <w:sz w:val="20"/>
          <w:szCs w:val="20"/>
        </w:rPr>
        <w:instrText xml:space="preserve"> </w:instrText>
      </w:r>
      <w:r w:rsidRPr="004252F4">
        <w:rPr>
          <w:sz w:val="20"/>
          <w:szCs w:val="20"/>
        </w:rPr>
        <w:fldChar w:fldCharType="separate"/>
      </w:r>
      <w:r w:rsidRPr="004252F4">
        <w:pict>
          <v:shape id="_x0000_i1174" type="#_x0000_t75" style="width:45.5pt;height: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1D1D&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0E1D1D&quot;&gt;&lt;m:oMathPara&gt;&lt;m:oMath&gt;&lt;m:func&gt;&lt;m:funcPr&gt;&lt;m:ctrlPr&gt;&lt;w:rPr&gt;&lt;w:rFonts w:ascii=&quot;Cambria Math&quot; w:h-ansi=&quot;Cambria Math&quot;/&gt;&lt;wx:font wx:val=&quot;Cambria Math&quot;/&gt;&lt;w:i/&gt;&lt;w:sz w:val=&quot;28&quot;/&gt;&lt;w:sz-cs w:val=&quot;28&quot;/&gt;&lt;/w:rPr&gt;&lt;/m:ctrlPr&gt;&lt;/m:funcPr&gt;&lt;m:fName&gt;&lt;m:r&gt;&lt;w:rPr&gt;&lt;w:rFonts w:ascii=&quot;Cambria Math&quot; w:h-ansi=&quot;Cambria Math&quot;/&gt;&lt;wx:font wx:val=&quot;Cambria Math&quot;/&gt;&lt;w:i/&gt;&lt;w:sz w:val=&quot;28&quot;/&gt;&lt;w:sz-cs w:val=&quot;28&quot;/&gt;&lt;w:lang w:val=&quot;EN-US&quot;/&gt;&lt;/w:rPr&gt;&lt;m:t&gt;tg&lt;/m:t&gt;&lt;/m:r&gt;&lt;/m:fName&gt;&lt;m:e&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5&lt;/m:t&gt;&lt;/m:r&gt;&lt;/m:num&gt;&lt;m:den&gt;&lt;m:r&gt;&lt;w:rPr&gt;&lt;w:rFonts w:ascii=&quot;Cambria Math&quot; w:h-ansi=&quot;Cambria Math&quot;/&gt;&lt;wx:font wx:val=&quot;Cambria Math&quot;/&gt;&lt;w:i/&gt;&lt;w:sz w:val=&quot;28&quot;/&gt;&lt;w:sz-cs w:val=&quot;28&quot;/&gt;&lt;/w:rPr&gt;&lt;m:t&gt;4&lt;/m:t&gt;&lt;/m:r&gt;&lt;/m:den&gt;&lt;/m:f&gt;&lt;/m:e&gt;&lt;/m:func&gt;&lt;m:r&gt;&lt;w:rPr&gt;&lt;w:rFonts w:ascii=&quot;Cambria Math&quot; w:h-ansi=&quot;Cambria Math&quot;/&gt;&lt;wx:font wx:val=&quot;Cambria Math&quot;/&gt;&lt;w:i/&gt;&lt;w:sz w:val=&quot;28&quot;/&gt;&lt;w:sz-cs w:val=&quot;28&quot;/&gt;&lt;/w:rPr&gt;&lt;m:t&gt;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 xml:space="preserve">15. </w:t>
      </w:r>
      <w:r w:rsidRPr="004252F4">
        <w:rPr>
          <w:sz w:val="20"/>
          <w:szCs w:val="20"/>
        </w:rPr>
        <w:fldChar w:fldCharType="begin"/>
      </w:r>
      <w:r w:rsidRPr="004252F4">
        <w:rPr>
          <w:sz w:val="20"/>
          <w:szCs w:val="20"/>
        </w:rPr>
        <w:instrText xml:space="preserve"> QUOTE </w:instrText>
      </w:r>
      <w:r w:rsidRPr="004252F4">
        <w:pict>
          <v:shape id="_x0000_i1175" type="#_x0000_t75" style="width:40pt;height: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511D&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8511D&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cos&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4252F4">
        <w:rPr>
          <w:sz w:val="20"/>
          <w:szCs w:val="20"/>
        </w:rPr>
        <w:instrText xml:space="preserve"> </w:instrText>
      </w:r>
      <w:r w:rsidRPr="004252F4">
        <w:rPr>
          <w:sz w:val="20"/>
          <w:szCs w:val="20"/>
        </w:rPr>
        <w:fldChar w:fldCharType="separate"/>
      </w:r>
      <w:r w:rsidRPr="004252F4">
        <w:pict>
          <v:shape id="_x0000_i1176" type="#_x0000_t75" style="width:40pt;height: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511D&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8511D&quot;&gt;&lt;m:oMathPara&gt;&lt;m:oMath&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cos&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3&lt;/m:t&gt;&lt;/m:r&gt;&lt;/m:den&gt;&lt;/m:f&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4252F4">
        <w:rPr>
          <w:sz w:val="20"/>
          <w:szCs w:val="20"/>
        </w:rPr>
        <w:fldChar w:fldCharType="end"/>
      </w:r>
    </w:p>
    <w:p w:rsidR="00065A1E" w:rsidRPr="002872A2" w:rsidRDefault="00065A1E" w:rsidP="002872A2">
      <w:pPr>
        <w:rPr>
          <w:sz w:val="20"/>
          <w:szCs w:val="20"/>
        </w:rPr>
      </w:pPr>
      <w:r w:rsidRPr="002872A2">
        <w:rPr>
          <w:sz w:val="20"/>
          <w:szCs w:val="20"/>
        </w:rPr>
        <w:t>16.</w:t>
      </w:r>
    </w:p>
    <w:p w:rsidR="00065A1E" w:rsidRPr="002872A2" w:rsidRDefault="00065A1E" w:rsidP="002872A2">
      <w:pPr>
        <w:rPr>
          <w:sz w:val="20"/>
          <w:szCs w:val="20"/>
        </w:rPr>
      </w:pPr>
      <w:r w:rsidRPr="002872A2">
        <w:rPr>
          <w:sz w:val="20"/>
          <w:szCs w:val="20"/>
        </w:rPr>
        <w:t xml:space="preserve">17. </w:t>
      </w:r>
      <w:r w:rsidRPr="004252F4">
        <w:rPr>
          <w:sz w:val="20"/>
          <w:szCs w:val="20"/>
        </w:rPr>
        <w:fldChar w:fldCharType="begin"/>
      </w:r>
      <w:r w:rsidRPr="004252F4">
        <w:rPr>
          <w:sz w:val="20"/>
          <w:szCs w:val="20"/>
        </w:rPr>
        <w:instrText xml:space="preserve"> QUOTE </w:instrText>
      </w:r>
      <w:r w:rsidRPr="004252F4">
        <w:pict>
          <v:shape id="_x0000_i1177" type="#_x0000_t75" style="width: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192C&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1192C&quot;&gt;&lt;m:oMathPara&gt;&lt;m:oMath&gt;&lt;m:r&gt;&lt;m:rPr&gt;&lt;m:sty m:val=&quot;p&quot;/&gt;&lt;/m:rPr&gt;&lt;w:rPr&gt;&lt;w:rFonts w:ascii=&quot;Cambria Math&quot; w:h-ansi=&quot;Cambria Math&quot;/&gt;&lt;wx:font wx:val=&quot;Cambria Math&quot;/&gt;&lt;w:sz w:val=&quot;28&quot;/&gt;&lt;w:sz-cs w:val=&quot;28&quot;/&gt;&lt;w:lang w:val=&quot;EN-US&quot;/&gt;&lt;/w:rPr&gt;&lt;m:t&gt;sin&lt;/m:t&gt;&lt;/m:r&gt;&lt;m:r&gt;&lt;m:rPr&gt;&lt;m:sty m:val=&quot;p&quot;/&gt;&lt;/m:rPr&gt;&lt;w:rPr&gt;&lt;w:rFonts w:ascii=&quot;Cambria Math&quot; w:h-ansi=&quot;Cambria Math&quot;/&gt;&lt;wx:font wx:val=&quot;Cambria Math&quot;/&gt;&lt;w:sz w:val=&quot;28&quot;/&gt;&lt;w:sz-cs w:val=&quot;28&quot;/&gt;&lt;/w:rPr&gt;&lt;m:t&gt;вЃЎ&lt;/m:t&gt;&lt;/m:r&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r w:rsidRPr="004252F4">
        <w:rPr>
          <w:sz w:val="20"/>
          <w:szCs w:val="20"/>
        </w:rPr>
        <w:instrText xml:space="preserve"> </w:instrText>
      </w:r>
      <w:r w:rsidRPr="004252F4">
        <w:rPr>
          <w:sz w:val="20"/>
          <w:szCs w:val="20"/>
        </w:rPr>
        <w:fldChar w:fldCharType="separate"/>
      </w:r>
      <w:r w:rsidRPr="004252F4">
        <w:pict>
          <v:shape id="_x0000_i1178" type="#_x0000_t75" style="width:4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192C&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1192C&quot;&gt;&lt;m:oMathPara&gt;&lt;m:oMath&gt;&lt;m:r&gt;&lt;m:rPr&gt;&lt;m:sty m:val=&quot;p&quot;/&gt;&lt;/m:rPr&gt;&lt;w:rPr&gt;&lt;w:rFonts w:ascii=&quot;Cambria Math&quot; w:h-ansi=&quot;Cambria Math&quot;/&gt;&lt;wx:font wx:val=&quot;Cambria Math&quot;/&gt;&lt;w:sz w:val=&quot;28&quot;/&gt;&lt;w:sz-cs w:val=&quot;28&quot;/&gt;&lt;w:lang w:val=&quot;EN-US&quot;/&gt;&lt;/w:rPr&gt;&lt;m:t&gt;sin&lt;/m:t&gt;&lt;/m:r&gt;&lt;m:r&gt;&lt;m:rPr&gt;&lt;m:sty m:val=&quot;p&quot;/&gt;&lt;/m:rPr&gt;&lt;w:rPr&gt;&lt;w:rFonts w:ascii=&quot;Cambria Math&quot; w:h-ansi=&quot;Cambria Math&quot;/&gt;&lt;wx:font wx:val=&quot;Cambria Math&quot;/&gt;&lt;w:sz w:val=&quot;28&quot;/&gt;&lt;w:sz-cs w:val=&quot;28&quot;/&gt;&lt;/w:rPr&gt;&lt;m:t&gt;вЃЎ&lt;/m:t&gt;&lt;/m:r&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5&lt;/m:t&gt;&lt;/m:r&gt;&lt;m:r&gt;&lt;w:rPr&gt;&lt;w:rFonts w:ascii=&quot;Cambria Math&quot; w:h-ansi=&quot;Cambria Math&quot;/&gt;&lt;wx:font wx:val=&quot;Cambria Math&quot;/&gt;&lt;w:i/&gt;&lt;w:sz w:val=&quot;28&quot;/&gt;&lt;w:sz-cs w:val=&quot;28&quot;/&gt;&lt;w:lang w:val=&quot;EN-US&quot;/&gt;&lt;/w:rPr&gt;&lt;m:t&gt;ПЂ&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r w:rsidRPr="004252F4">
        <w:rPr>
          <w:sz w:val="20"/>
          <w:szCs w:val="20"/>
        </w:rPr>
        <w:fldChar w:fldCharType="end"/>
      </w:r>
      <w:r w:rsidRPr="002872A2">
        <w:rPr>
          <w:sz w:val="20"/>
          <w:szCs w:val="20"/>
        </w:rPr>
        <w:t>)</w:t>
      </w:r>
    </w:p>
    <w:p w:rsidR="00065A1E" w:rsidRPr="002872A2" w:rsidRDefault="00065A1E" w:rsidP="002872A2">
      <w:pPr>
        <w:rPr>
          <w:sz w:val="20"/>
          <w:szCs w:val="20"/>
        </w:rPr>
      </w:pPr>
      <w:r w:rsidRPr="002872A2">
        <w:rPr>
          <w:sz w:val="20"/>
          <w:szCs w:val="20"/>
        </w:rPr>
        <w:t>18.</w:t>
      </w:r>
      <w:r w:rsidRPr="004252F4">
        <w:rPr>
          <w:sz w:val="20"/>
          <w:szCs w:val="20"/>
        </w:rPr>
        <w:fldChar w:fldCharType="begin"/>
      </w:r>
      <w:r w:rsidRPr="004252F4">
        <w:rPr>
          <w:sz w:val="20"/>
          <w:szCs w:val="20"/>
        </w:rPr>
        <w:instrText xml:space="preserve"> QUOTE </w:instrText>
      </w:r>
      <w:r w:rsidRPr="004252F4">
        <w:pict>
          <v:shape id="_x0000_i1179" type="#_x0000_t75" style="width:194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67E&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D067E&quot;&gt;&lt;m:oMathPara&gt;&lt;m:oMath&gt;&lt;m:r&gt;&lt;w:rPr&gt;&lt;w:rFonts w:ascii=&quot;Cambria Math&quot; w:h-ansi=&quot;Cambria Math&quot;/&gt;&lt;wx:font wx:val=&quot;Cambria Math&quot;/&gt;&lt;w:i/&gt;&lt;w:sz w:val=&quot;28&quot;/&gt;&lt;w:sz-cs w:val=&quot;28&quot;/&gt;&lt;/w:rPr&gt;&lt;m:t&gt; tg&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ПЂ+&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sin&lt;/m:t&gt;&lt;/m:r&gt;&lt;/m:e&gt;&lt;m:sup&gt;&lt;m:r&gt;&lt;w:rPr&gt;&lt;w:rFonts w:ascii=&quot;Cambria Math&quot; w:h-ansi=&quot;Cambria Math&quot;/&gt;&lt;wx:font wx:val=&quot;Cambria Math&quot;/&gt;&lt;w:i/&gt;&lt;w:sz w:val=&quot;28&quot;/&gt;&lt;w:sz-cs w:val=&quot;28&quot;/&gt;&lt;/w:rPr&gt;&lt;m:t&gt;2&lt;/m:t&gt;&lt;/m:r&gt;&lt;/m:sup&gt;&lt;/m:sSup&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4252F4">
        <w:rPr>
          <w:sz w:val="20"/>
          <w:szCs w:val="20"/>
        </w:rPr>
        <w:instrText xml:space="preserve"> </w:instrText>
      </w:r>
      <w:r w:rsidRPr="004252F4">
        <w:rPr>
          <w:sz w:val="20"/>
          <w:szCs w:val="20"/>
        </w:rPr>
        <w:fldChar w:fldCharType="separate"/>
      </w:r>
      <w:r w:rsidRPr="004252F4">
        <w:pict>
          <v:shape id="_x0000_i1180" type="#_x0000_t75" style="width:194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67E&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D067E&quot;&gt;&lt;m:oMathPara&gt;&lt;m:oMath&gt;&lt;m:r&gt;&lt;w:rPr&gt;&lt;w:rFonts w:ascii=&quot;Cambria Math&quot; w:h-ansi=&quot;Cambria Math&quot;/&gt;&lt;wx:font wx:val=&quot;Cambria Math&quot;/&gt;&lt;w:i/&gt;&lt;w:sz w:val=&quot;28&quot;/&gt;&lt;w:sz-cs w:val=&quot;28&quot;/&gt;&lt;/w:rPr&gt;&lt;m:t&gt; tg&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ПЂ+&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sin&lt;/m:t&gt;&lt;/m:r&gt;&lt;/m:e&gt;&lt;m:sup&gt;&lt;m:r&gt;&lt;w:rPr&gt;&lt;w:rFonts w:ascii=&quot;Cambria Math&quot; w:h-ansi=&quot;Cambria Math&quot;/&gt;&lt;wx:font wx:val=&quot;Cambria Math&quot;/&gt;&lt;w:i/&gt;&lt;w:sz w:val=&quot;28&quot;/&gt;&lt;w:sz-cs w:val=&quot;28&quot;/&gt;&lt;/w:rPr&gt;&lt;m:t&gt;2&lt;/m:t&gt;&lt;/m:r&gt;&lt;/m:sup&gt;&lt;/m:sSup&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r w:rsidRPr="004252F4">
        <w:rPr>
          <w:sz w:val="20"/>
          <w:szCs w:val="20"/>
        </w:rPr>
        <w:fldChar w:fldCharType="end"/>
      </w:r>
    </w:p>
    <w:p w:rsidR="00065A1E" w:rsidRPr="002872A2" w:rsidRDefault="00065A1E" w:rsidP="002872A2">
      <w:pPr>
        <w:ind w:left="-426"/>
        <w:rPr>
          <w:sz w:val="20"/>
          <w:szCs w:val="20"/>
        </w:rPr>
      </w:pPr>
      <w:r w:rsidRPr="002872A2">
        <w:rPr>
          <w:sz w:val="20"/>
          <w:szCs w:val="20"/>
        </w:rPr>
        <w:t xml:space="preserve">19. Вычислить  </w:t>
      </w:r>
      <w:r w:rsidRPr="004252F4">
        <w:rPr>
          <w:sz w:val="20"/>
          <w:szCs w:val="20"/>
        </w:rPr>
        <w:fldChar w:fldCharType="begin"/>
      </w:r>
      <w:r w:rsidRPr="004252F4">
        <w:rPr>
          <w:sz w:val="20"/>
          <w:szCs w:val="20"/>
        </w:rPr>
        <w:instrText xml:space="preserve"> QUOTE </w:instrText>
      </w:r>
      <w:r w:rsidRPr="004252F4">
        <w:pict>
          <v:shape id="_x0000_i1181" type="#_x0000_t75" style="width:24.5pt;height:1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36C6&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1F36C6&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4252F4">
        <w:rPr>
          <w:sz w:val="20"/>
          <w:szCs w:val="20"/>
        </w:rPr>
        <w:instrText xml:space="preserve"> </w:instrText>
      </w:r>
      <w:r w:rsidRPr="004252F4">
        <w:rPr>
          <w:sz w:val="20"/>
          <w:szCs w:val="20"/>
        </w:rPr>
        <w:fldChar w:fldCharType="separate"/>
      </w:r>
      <w:r w:rsidRPr="004252F4">
        <w:pict>
          <v:shape id="_x0000_i1182" type="#_x0000_t75" style="width:24.5pt;height:1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36C6&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1F36C6&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sin&lt;/m:t&gt;&lt;/m:r&gt;&lt;/m:fName&gt;&lt;m:e&gt;&lt;m:r&gt;&lt;w:rPr&gt;&lt;w:rFonts w:ascii=&quot;Cambria Math&quot; w:h-ansi=&quot;Cambria Math&quot;/&gt;&lt;wx:font wx:val=&quot;Cambria Math&quot;/&gt;&lt;w:i/&gt;&lt;w:sz w:val=&quot;28&quot;/&gt;&lt;w:sz-cs w:val=&quot;28&quot;/&gt;&lt;/w:rPr&gt;&lt;m:t&gt;О±&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4252F4">
        <w:rPr>
          <w:sz w:val="20"/>
          <w:szCs w:val="20"/>
        </w:rPr>
        <w:fldChar w:fldCharType="end"/>
      </w:r>
      <w:r w:rsidRPr="002872A2">
        <w:rPr>
          <w:sz w:val="20"/>
          <w:szCs w:val="20"/>
        </w:rPr>
        <w:t xml:space="preserve"> ,</w:t>
      </w:r>
    </w:p>
    <w:p w:rsidR="00065A1E" w:rsidRPr="002872A2" w:rsidRDefault="00065A1E" w:rsidP="002872A2">
      <w:pPr>
        <w:ind w:left="-426"/>
        <w:rPr>
          <w:i/>
          <w:sz w:val="20"/>
          <w:szCs w:val="20"/>
        </w:rPr>
      </w:pPr>
      <w:r w:rsidRPr="002872A2">
        <w:rPr>
          <w:sz w:val="20"/>
          <w:szCs w:val="20"/>
        </w:rPr>
        <w:t xml:space="preserve">        если </w:t>
      </w:r>
      <w:r w:rsidRPr="004252F4">
        <w:rPr>
          <w:sz w:val="20"/>
          <w:szCs w:val="20"/>
        </w:rPr>
        <w:fldChar w:fldCharType="begin"/>
      </w:r>
      <w:r w:rsidRPr="004252F4">
        <w:rPr>
          <w:sz w:val="20"/>
          <w:szCs w:val="20"/>
        </w:rPr>
        <w:instrText xml:space="preserve"> QUOTE </w:instrText>
      </w:r>
      <w:r w:rsidRPr="004252F4">
        <w:pict>
          <v:shape id="_x0000_i1183" type="#_x0000_t75" style="width:129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C3DA6&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C3DA6&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lt;/m:t&gt;&lt;/m:r&gt;&lt;/m:e&gt;&lt;/m:func&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0&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r w:rsidRPr="004252F4">
        <w:rPr>
          <w:sz w:val="20"/>
          <w:szCs w:val="20"/>
        </w:rPr>
        <w:instrText xml:space="preserve"> </w:instrText>
      </w:r>
      <w:r w:rsidRPr="004252F4">
        <w:rPr>
          <w:sz w:val="20"/>
          <w:szCs w:val="20"/>
        </w:rPr>
        <w:fldChar w:fldCharType="separate"/>
      </w:r>
      <w:r w:rsidRPr="004252F4">
        <w:pict>
          <v:shape id="_x0000_i1184" type="#_x0000_t75" style="width:129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C3DA6&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DC3DA6&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lt;/m:t&gt;&lt;/m:r&gt;&lt;/m:e&gt;&lt;/m:func&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0&amp;lt;О±&amp;l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ПЂ&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r w:rsidRPr="004252F4">
        <w:rPr>
          <w:sz w:val="20"/>
          <w:szCs w:val="20"/>
        </w:rPr>
        <w:fldChar w:fldCharType="end"/>
      </w:r>
    </w:p>
    <w:p w:rsidR="00065A1E" w:rsidRPr="002872A2" w:rsidRDefault="00065A1E" w:rsidP="002872A2">
      <w:pPr>
        <w:ind w:left="-426"/>
        <w:rPr>
          <w:sz w:val="20"/>
          <w:szCs w:val="20"/>
        </w:rPr>
      </w:pPr>
      <w:r w:rsidRPr="002872A2">
        <w:rPr>
          <w:sz w:val="20"/>
          <w:szCs w:val="20"/>
        </w:rPr>
        <w:t xml:space="preserve">       20. Вычислить значение , </w:t>
      </w:r>
    </w:p>
    <w:p w:rsidR="00065A1E" w:rsidRPr="002872A2" w:rsidRDefault="00065A1E" w:rsidP="002872A2">
      <w:pPr>
        <w:ind w:left="-284"/>
        <w:rPr>
          <w:sz w:val="20"/>
          <w:szCs w:val="20"/>
        </w:rPr>
      </w:pPr>
      <w:r w:rsidRPr="002872A2">
        <w:rPr>
          <w:sz w:val="20"/>
          <w:szCs w:val="20"/>
        </w:rPr>
        <w:t xml:space="preserve">       если </w:t>
      </w:r>
      <w:r w:rsidRPr="004252F4">
        <w:rPr>
          <w:sz w:val="20"/>
          <w:szCs w:val="20"/>
        </w:rPr>
        <w:fldChar w:fldCharType="begin"/>
      </w:r>
      <w:r w:rsidRPr="004252F4">
        <w:rPr>
          <w:sz w:val="20"/>
          <w:szCs w:val="20"/>
        </w:rPr>
        <w:instrText xml:space="preserve"> QUOTE </w:instrText>
      </w:r>
      <w:r w:rsidRPr="004252F4">
        <w:pict>
          <v:shape id="_x0000_i1185" type="#_x0000_t75" style="width:196.5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B4C89&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B4C89&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0,8; (&lt;/m:t&gt;&lt;/m:r&gt;&lt;/m:e&gt;&lt;/m:func&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ПЂ&amp;lt;О±&amp;lt;2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4252F4">
        <w:rPr>
          <w:sz w:val="20"/>
          <w:szCs w:val="20"/>
        </w:rPr>
        <w:instrText xml:space="preserve"> </w:instrText>
      </w:r>
      <w:r w:rsidRPr="004252F4">
        <w:rPr>
          <w:sz w:val="20"/>
          <w:szCs w:val="20"/>
        </w:rPr>
        <w:fldChar w:fldCharType="separate"/>
      </w:r>
      <w:r w:rsidRPr="004252F4">
        <w:pict>
          <v:shape id="_x0000_i1186" type="#_x0000_t75" style="width:196.5pt;height:5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B4C89&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BB4C89&quot;&gt;&lt;m:oMathPara&gt;&lt;m:oMath&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cos&lt;/m:t&gt;&lt;/m:r&gt;&lt;/m:fName&gt;&lt;m:e&gt;&lt;m:r&gt;&lt;w:rPr&gt;&lt;w:rFonts w:ascii=&quot;Cambria Math&quot; w:h-ansi=&quot;Cambria Math&quot;/&gt;&lt;wx:font wx:val=&quot;Cambria Math&quot;/&gt;&lt;w:i/&gt;&lt;w:sz w:val=&quot;28&quot;/&gt;&lt;w:sz-cs w:val=&quot;28&quot;/&gt;&lt;/w:rPr&gt;&lt;m:t&gt;О±=0,8; (&lt;/m:t&gt;&lt;/m:r&gt;&lt;/m:e&gt;&lt;/m:func&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2&lt;/m:t&gt;&lt;/m:r&gt;&lt;/m:den&gt;&lt;/m:f&gt;&lt;m:r&gt;&lt;w:rPr&gt;&lt;w:rFonts w:ascii=&quot;Cambria Math&quot; w:h-ansi=&quot;Cambria Math&quot;/&gt;&lt;wx:font wx:val=&quot;Cambria Math&quot;/&gt;&lt;w:i/&gt;&lt;w:sz w:val=&quot;28&quot;/&gt;&lt;w:sz-cs w:val=&quot;28&quot;/&gt;&lt;/w:rPr&gt;&lt;m:t&gt;ПЂ&amp;lt;О±&amp;lt;2П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4252F4">
        <w:rPr>
          <w:sz w:val="20"/>
          <w:szCs w:val="20"/>
        </w:rPr>
        <w:fldChar w:fldCharType="end"/>
      </w:r>
    </w:p>
    <w:p w:rsidR="00065A1E" w:rsidRPr="002872A2" w:rsidRDefault="00065A1E" w:rsidP="002872A2">
      <w:pPr>
        <w:jc w:val="center"/>
        <w:rPr>
          <w:b/>
          <w:i/>
        </w:rPr>
      </w:pPr>
    </w:p>
    <w:p w:rsidR="00065A1E" w:rsidRPr="002872A2" w:rsidRDefault="00065A1E" w:rsidP="002872A2">
      <w:pPr>
        <w:jc w:val="center"/>
        <w:rPr>
          <w:b/>
          <w:i/>
        </w:rPr>
      </w:pPr>
      <w:r w:rsidRPr="002872A2">
        <w:rPr>
          <w:b/>
          <w:i/>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1025"/>
        <w:gridCol w:w="1025"/>
      </w:tblGrid>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Номер задания</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1 вариант</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2 вариант</w: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1</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2</w: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2</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2</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2</w: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3</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3</w: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4</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0</w: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5</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4252F4">
              <w:pict>
                <v:shape id="_x0000_i1187"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082&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040082&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88" type="#_x0000_t75" style="width:9.5pt;height: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E4A33&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3E4A33&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6</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89" type="#_x0000_t75" style="width:18.5pt;height: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599&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D2599&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7</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90"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25F1&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FA25F1&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0</w: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8</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91"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E97&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A6E97&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2872A2">
              <w:t>0</w: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r w:rsidRPr="002872A2">
              <w:t>9</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92"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853E9&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9853E9&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pPr>
            <w:r w:rsidRPr="004252F4">
              <w:pict>
                <v:shape id="_x0000_i1193" type="#_x0000_t75" style="width:18.5pt;height: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C4F03&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C4F03&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10</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194"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0E11&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E0E11&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2&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195"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4DD0&quot;/&gt;&lt;wsp:rsid wsp:val=&quot;00FE559D&quot;/&gt;&lt;wsp:rsid wsp:val=&quot;00FF138E&quot;/&gt;&lt;wsp:rsid wsp:val=&quot;00FF5411&quot;/&gt;&lt;/wsp:rsids&gt;&lt;/w:docPr&gt;&lt;w:body&gt;&lt;w:p wsp:rsidR=&quot;00000000&quot; wsp:rsidRDefault=&quot;00FE4DD0&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2&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11</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196" type="#_x0000_t75" style="width:16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2DFE&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F2DFE&quot;&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197"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4966&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614966&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12</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w:t>
            </w:r>
            <w:r w:rsidRPr="004252F4">
              <w:rPr>
                <w:sz w:val="20"/>
                <w:szCs w:val="20"/>
              </w:rPr>
              <w:fldChar w:fldCharType="begin"/>
            </w:r>
            <w:r w:rsidRPr="004252F4">
              <w:rPr>
                <w:sz w:val="20"/>
                <w:szCs w:val="20"/>
              </w:rPr>
              <w:instrText xml:space="preserve"> QUOTE </w:instrText>
            </w:r>
            <w:r w:rsidRPr="004252F4">
              <w:pict>
                <v:shape id="_x0000_i1198" type="#_x0000_t75" style="width:9.5pt;height: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477E&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6477E&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r w:rsidRPr="004252F4">
              <w:rPr>
                <w:sz w:val="20"/>
                <w:szCs w:val="20"/>
              </w:rPr>
              <w:instrText xml:space="preserve"> </w:instrText>
            </w:r>
            <w:r w:rsidRPr="004252F4">
              <w:rPr>
                <w:sz w:val="20"/>
                <w:szCs w:val="20"/>
              </w:rPr>
              <w:fldChar w:fldCharType="separate"/>
            </w:r>
            <w:r w:rsidRPr="004252F4">
              <w:pict>
                <v:shape id="_x0000_i1199" type="#_x0000_t75" style="width:9.5pt;height: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477E&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A6477E&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r w:rsidRPr="004252F4">
              <w:rPr>
                <w:sz w:val="20"/>
                <w:szCs w:val="20"/>
              </w:rPr>
              <w:fldChar w:fldCharType="end"/>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0" type="#_x0000_t75" style="width:9.5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4537E&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F4537E&quot;&gt;&lt;m:oMathPara&gt;&lt;m:oMath&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13</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1" type="#_x0000_t75" style="width:18.5pt;height: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B724A&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8B724A&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2" type="#_x0000_t75" style="width:16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C6D53&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C6D53&quot;&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3&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14</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3" type="#_x0000_t75" style="width:1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11BE&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4411BE&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1</w: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15</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4" type="#_x0000_t75" style="width:16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36971&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36971&quot;&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2&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5" type="#_x0000_t75" style="width:18.5pt;height: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4419&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A4419&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16</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6" type="#_x0000_t75" style="width:1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1053&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41053&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7" type="#_x0000_t75" style="width:16pt;height: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6383&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C06383&quot;&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ad&gt;&lt;m:radPr&gt;&lt;m:degHide m:val=&quot;on&quot;/&gt;&lt;m:ctrlPr&gt;&lt;w:rPr&gt;&lt;w:rFonts w:ascii=&quot;Cambria Math&quot; w:h-ansi=&quot;Cambria Math&quot;/&gt;&lt;wx:font wx:val=&quot;Cambria Math&quot;/&gt;&lt;/w:rPr&gt;&lt;/m:ctrlPr&gt;&lt;/m:radPr&gt;&lt;m:deg/&gt;&lt;m:e&gt;&lt;m:r&gt;&lt;m:rPr&gt;&lt;m:sty m:val=&quot;p&quot;/&gt;&lt;/m:rPr&gt;&lt;w:rPr&gt;&lt;w:rFonts w:ascii=&quot;Cambria Math&quot; w:h-ansi=&quot;Cambria Math&quot;/&gt;&lt;wx:font wx:val=&quot;Cambria Math&quot;/&gt;&lt;/w:rPr&gt;&lt;m:t&gt;2&lt;/m:t&gt;&lt;/m:r&gt;&lt;/m:e&gt;&lt;/m:rad&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17</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8" type="#_x0000_t75" style="width:1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3137&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563137&quot;&gt;&lt;m:oMathPara&gt;&lt;m:oMath&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09" type="#_x0000_t75" style="width:1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97A80&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797A80&quot;&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p>
        </w:tc>
      </w:tr>
      <w:tr w:rsidR="00065A1E" w:rsidRPr="002872A2" w:rsidTr="00EC0E1C">
        <w:trPr>
          <w:trHeight w:val="394"/>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18</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-0,75</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1,5</w:t>
            </w:r>
          </w:p>
        </w:tc>
      </w:tr>
      <w:tr w:rsidR="00065A1E" w:rsidRPr="002872A2" w:rsidTr="00EC0E1C">
        <w:trPr>
          <w:trHeight w:val="377"/>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19</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0,8</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0,6</w:t>
            </w:r>
          </w:p>
        </w:tc>
      </w:tr>
      <w:tr w:rsidR="00065A1E" w:rsidRPr="002872A2" w:rsidTr="00EC0E1C">
        <w:trPr>
          <w:trHeight w:val="411"/>
        </w:trPr>
        <w:tc>
          <w:tcPr>
            <w:tcW w:w="1014"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rPr>
                <w:sz w:val="20"/>
                <w:szCs w:val="20"/>
              </w:rPr>
            </w:pPr>
            <w:r w:rsidRPr="002872A2">
              <w:rPr>
                <w:sz w:val="20"/>
                <w:szCs w:val="20"/>
              </w:rPr>
              <w:t>20</w: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4252F4">
              <w:pict>
                <v:shape id="_x0000_i1210" type="#_x0000_t75" style="width:24.5pt;height:6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0EF&quot;/&gt;&lt;wsp:rsid wsp:val=&quot;000042DE&quot;/&gt;&lt;wsp:rsid wsp:val=&quot;00016AB8&quot;/&gt;&lt;wsp:rsid wsp:val=&quot;00025200&quot;/&gt;&lt;wsp:rsid wsp:val=&quot;000262CE&quot;/&gt;&lt;wsp:rsid wsp:val=&quot;00034340&quot;/&gt;&lt;wsp:rsid wsp:val=&quot;00035E94&quot;/&gt;&lt;wsp:rsid wsp:val=&quot;00040C53&quot;/&gt;&lt;wsp:rsid wsp:val=&quot;000421DB&quot;/&gt;&lt;wsp:rsid wsp:val=&quot;00044D8F&quot;/&gt;&lt;wsp:rsid wsp:val=&quot;00052517&quot;/&gt;&lt;wsp:rsid wsp:val=&quot;00086735&quot;/&gt;&lt;wsp:rsid wsp:val=&quot;000972B7&quot;/&gt;&lt;wsp:rsid wsp:val=&quot;000D0D14&quot;/&gt;&lt;wsp:rsid wsp:val=&quot;000D2481&quot;/&gt;&lt;wsp:rsid wsp:val=&quot;000E4F14&quot;/&gt;&lt;wsp:rsid wsp:val=&quot;000F70F1&quot;/&gt;&lt;wsp:rsid wsp:val=&quot;000F7D63&quot;/&gt;&lt;wsp:rsid wsp:val=&quot;001029F1&quot;/&gt;&lt;wsp:rsid wsp:val=&quot;001056AB&quot;/&gt;&lt;wsp:rsid wsp:val=&quot;00105D6D&quot;/&gt;&lt;wsp:rsid wsp:val=&quot;00113435&quot;/&gt;&lt;wsp:rsid wsp:val=&quot;00122C22&quot;/&gt;&lt;wsp:rsid wsp:val=&quot;00130C0E&quot;/&gt;&lt;wsp:rsid wsp:val=&quot;00133CA9&quot;/&gt;&lt;wsp:rsid wsp:val=&quot;00133E29&quot;/&gt;&lt;wsp:rsid wsp:val=&quot;00133EDC&quot;/&gt;&lt;wsp:rsid wsp:val=&quot;00136154&quot;/&gt;&lt;wsp:rsid wsp:val=&quot;001520EF&quot;/&gt;&lt;wsp:rsid wsp:val=&quot;00163890&quot;/&gt;&lt;wsp:rsid wsp:val=&quot;00172A87&quot;/&gt;&lt;wsp:rsid wsp:val=&quot;00173B4D&quot;/&gt;&lt;wsp:rsid wsp:val=&quot;00176B7C&quot;/&gt;&lt;wsp:rsid wsp:val=&quot;00180DF0&quot;/&gt;&lt;wsp:rsid wsp:val=&quot;00181C76&quot;/&gt;&lt;wsp:rsid wsp:val=&quot;0019200F&quot;/&gt;&lt;wsp:rsid wsp:val=&quot;00197E6A&quot;/&gt;&lt;wsp:rsid wsp:val=&quot;001A24FD&quot;/&gt;&lt;wsp:rsid wsp:val=&quot;001B213F&quot;/&gt;&lt;wsp:rsid wsp:val=&quot;001B2A56&quot;/&gt;&lt;wsp:rsid wsp:val=&quot;001B2C44&quot;/&gt;&lt;wsp:rsid wsp:val=&quot;001B4C5B&quot;/&gt;&lt;wsp:rsid wsp:val=&quot;001B7ADC&quot;/&gt;&lt;wsp:rsid wsp:val=&quot;001C2B2E&quot;/&gt;&lt;wsp:rsid wsp:val=&quot;001C3ED0&quot;/&gt;&lt;wsp:rsid wsp:val=&quot;001C608F&quot;/&gt;&lt;wsp:rsid wsp:val=&quot;001C7A9F&quot;/&gt;&lt;wsp:rsid wsp:val=&quot;001D309D&quot;/&gt;&lt;wsp:rsid wsp:val=&quot;001E5F0E&quot;/&gt;&lt;wsp:rsid wsp:val=&quot;001E7304&quot;/&gt;&lt;wsp:rsid wsp:val=&quot;001E7F0F&quot;/&gt;&lt;wsp:rsid wsp:val=&quot;001F7438&quot;/&gt;&lt;wsp:rsid wsp:val=&quot;00202111&quot;/&gt;&lt;wsp:rsid wsp:val=&quot;002033AA&quot;/&gt;&lt;wsp:rsid wsp:val=&quot;00203490&quot;/&gt;&lt;wsp:rsid wsp:val=&quot;00211A87&quot;/&gt;&lt;wsp:rsid wsp:val=&quot;00214642&quot;/&gt;&lt;wsp:rsid wsp:val=&quot;00215D64&quot;/&gt;&lt;wsp:rsid wsp:val=&quot;00225A79&quot;/&gt;&lt;wsp:rsid wsp:val=&quot;0023094C&quot;/&gt;&lt;wsp:rsid wsp:val=&quot;00234C17&quot;/&gt;&lt;wsp:rsid wsp:val=&quot;00245521&quot;/&gt;&lt;wsp:rsid wsp:val=&quot;00256DEF&quot;/&gt;&lt;wsp:rsid wsp:val=&quot;002601D4&quot;/&gt;&lt;wsp:rsid wsp:val=&quot;0026142F&quot;/&gt;&lt;wsp:rsid wsp:val=&quot;0026718F&quot;/&gt;&lt;wsp:rsid wsp:val=&quot;00272804&quot;/&gt;&lt;wsp:rsid wsp:val=&quot;0027301D&quot;/&gt;&lt;wsp:rsid wsp:val=&quot;002758CC&quot;/&gt;&lt;wsp:rsid wsp:val=&quot;00276A89&quot;/&gt;&lt;wsp:rsid wsp:val=&quot;00284913&quot;/&gt;&lt;wsp:rsid wsp:val=&quot;002872A2&quot;/&gt;&lt;wsp:rsid wsp:val=&quot;002877EE&quot;/&gt;&lt;wsp:rsid wsp:val=&quot;00292C21&quot;/&gt;&lt;wsp:rsid wsp:val=&quot;002958B4&quot;/&gt;&lt;wsp:rsid wsp:val=&quot;002A01B1&quot;/&gt;&lt;wsp:rsid wsp:val=&quot;002A0FC2&quot;/&gt;&lt;wsp:rsid wsp:val=&quot;002A142C&quot;/&gt;&lt;wsp:rsid wsp:val=&quot;002A688B&quot;/&gt;&lt;wsp:rsid wsp:val=&quot;002A6B35&quot;/&gt;&lt;wsp:rsid wsp:val=&quot;002A7BCC&quot;/&gt;&lt;wsp:rsid wsp:val=&quot;002B56C7&quot;/&gt;&lt;wsp:rsid wsp:val=&quot;002B6273&quot;/&gt;&lt;wsp:rsid wsp:val=&quot;002C328E&quot;/&gt;&lt;wsp:rsid wsp:val=&quot;002C41F4&quot;/&gt;&lt;wsp:rsid wsp:val=&quot;002C708C&quot;/&gt;&lt;wsp:rsid wsp:val=&quot;002C750B&quot;/&gt;&lt;wsp:rsid wsp:val=&quot;002D1AB1&quot;/&gt;&lt;wsp:rsid wsp:val=&quot;002D418D&quot;/&gt;&lt;wsp:rsid wsp:val=&quot;002F181B&quot;/&gt;&lt;wsp:rsid wsp:val=&quot;002F31DE&quot;/&gt;&lt;wsp:rsid wsp:val=&quot;002F7727&quot;/&gt;&lt;wsp:rsid wsp:val=&quot;00300909&quot;/&gt;&lt;wsp:rsid wsp:val=&quot;003022B6&quot;/&gt;&lt;wsp:rsid wsp:val=&quot;00305C63&quot;/&gt;&lt;wsp:rsid wsp:val=&quot;00312480&quot;/&gt;&lt;wsp:rsid wsp:val=&quot;00317303&quot;/&gt;&lt;wsp:rsid wsp:val=&quot;00323D5D&quot;/&gt;&lt;wsp:rsid wsp:val=&quot;00326288&quot;/&gt;&lt;wsp:rsid wsp:val=&quot;003266BC&quot;/&gt;&lt;wsp:rsid wsp:val=&quot;00334686&quot;/&gt;&lt;wsp:rsid wsp:val=&quot;003420CF&quot;/&gt;&lt;wsp:rsid wsp:val=&quot;00342E4A&quot;/&gt;&lt;wsp:rsid wsp:val=&quot;00345A03&quot;/&gt;&lt;wsp:rsid wsp:val=&quot;0034616D&quot;/&gt;&lt;wsp:rsid wsp:val=&quot;00347981&quot;/&gt;&lt;wsp:rsid wsp:val=&quot;00350155&quot;/&gt;&lt;wsp:rsid wsp:val=&quot;003512A7&quot;/&gt;&lt;wsp:rsid wsp:val=&quot;00354B96&quot;/&gt;&lt;wsp:rsid wsp:val=&quot;00360367&quot;/&gt;&lt;wsp:rsid wsp:val=&quot;00360744&quot;/&gt;&lt;wsp:rsid wsp:val=&quot;00360CB7&quot;/&gt;&lt;wsp:rsid wsp:val=&quot;00364930&quot;/&gt;&lt;wsp:rsid wsp:val=&quot;00365E29&quot;/&gt;&lt;wsp:rsid wsp:val=&quot;00366ACB&quot;/&gt;&lt;wsp:rsid wsp:val=&quot;00367803&quot;/&gt;&lt;wsp:rsid wsp:val=&quot;0036782D&quot;/&gt;&lt;wsp:rsid wsp:val=&quot;0037314F&quot;/&gt;&lt;wsp:rsid wsp:val=&quot;00373294&quot;/&gt;&lt;wsp:rsid wsp:val=&quot;00375440&quot;/&gt;&lt;wsp:rsid wsp:val=&quot;00377A12&quot;/&gt;&lt;wsp:rsid wsp:val=&quot;00377FBE&quot;/&gt;&lt;wsp:rsid wsp:val=&quot;00382222&quot;/&gt;&lt;wsp:rsid wsp:val=&quot;0038252F&quot;/&gt;&lt;wsp:rsid wsp:val=&quot;0038764E&quot;/&gt;&lt;wsp:rsid wsp:val=&quot;003903C8&quot;/&gt;&lt;wsp:rsid wsp:val=&quot;0039346D&quot;/&gt;&lt;wsp:rsid wsp:val=&quot;003B0B65&quot;/&gt;&lt;wsp:rsid wsp:val=&quot;003B2E5C&quot;/&gt;&lt;wsp:rsid wsp:val=&quot;003B43E0&quot;/&gt;&lt;wsp:rsid wsp:val=&quot;003B674B&quot;/&gt;&lt;wsp:rsid wsp:val=&quot;003C39BB&quot;/&gt;&lt;wsp:rsid wsp:val=&quot;003C4747&quot;/&gt;&lt;wsp:rsid wsp:val=&quot;003D05CB&quot;/&gt;&lt;wsp:rsid wsp:val=&quot;003D1899&quot;/&gt;&lt;wsp:rsid wsp:val=&quot;003F1E5C&quot;/&gt;&lt;wsp:rsid wsp:val=&quot;003F2646&quot;/&gt;&lt;wsp:rsid wsp:val=&quot;003F489F&quot;/&gt;&lt;wsp:rsid wsp:val=&quot;00404669&quot;/&gt;&lt;wsp:rsid wsp:val=&quot;00404BF3&quot;/&gt;&lt;wsp:rsid wsp:val=&quot;004058A4&quot;/&gt;&lt;wsp:rsid wsp:val=&quot;0041259A&quot;/&gt;&lt;wsp:rsid wsp:val=&quot;00415E9C&quot;/&gt;&lt;wsp:rsid wsp:val=&quot;00417939&quot;/&gt;&lt;wsp:rsid wsp:val=&quot;004213DF&quot;/&gt;&lt;wsp:rsid wsp:val=&quot;004252F4&quot;/&gt;&lt;wsp:rsid wsp:val=&quot;00427A5E&quot;/&gt;&lt;wsp:rsid wsp:val=&quot;00431BD4&quot;/&gt;&lt;wsp:rsid wsp:val=&quot;004362DF&quot;/&gt;&lt;wsp:rsid wsp:val=&quot;004464C0&quot;/&gt;&lt;wsp:rsid wsp:val=&quot;004470C0&quot;/&gt;&lt;wsp:rsid wsp:val=&quot;00452D63&quot;/&gt;&lt;wsp:rsid wsp:val=&quot;004721D5&quot;/&gt;&lt;wsp:rsid wsp:val=&quot;004752A0&quot;/&gt;&lt;wsp:rsid wsp:val=&quot;00476AD6&quot;/&gt;&lt;wsp:rsid wsp:val=&quot;004818C5&quot;/&gt;&lt;wsp:rsid wsp:val=&quot;00482355&quot;/&gt;&lt;wsp:rsid wsp:val=&quot;00486952&quot;/&gt;&lt;wsp:rsid wsp:val=&quot;004873C9&quot;/&gt;&lt;wsp:rsid wsp:val=&quot;0049383F&quot;/&gt;&lt;wsp:rsid wsp:val=&quot;0049592D&quot;/&gt;&lt;wsp:rsid wsp:val=&quot;00496E4D&quot;/&gt;&lt;wsp:rsid wsp:val=&quot;004A61B2&quot;/&gt;&lt;wsp:rsid wsp:val=&quot;004A6420&quot;/&gt;&lt;wsp:rsid wsp:val=&quot;004A6618&quot;/&gt;&lt;wsp:rsid wsp:val=&quot;004B0D56&quot;/&gt;&lt;wsp:rsid wsp:val=&quot;004B2FA1&quot;/&gt;&lt;wsp:rsid wsp:val=&quot;004C27CD&quot;/&gt;&lt;wsp:rsid wsp:val=&quot;004C4B04&quot;/&gt;&lt;wsp:rsid wsp:val=&quot;004D0D25&quot;/&gt;&lt;wsp:rsid wsp:val=&quot;004D5DA5&quot;/&gt;&lt;wsp:rsid wsp:val=&quot;004D600E&quot;/&gt;&lt;wsp:rsid wsp:val=&quot;004E0528&quot;/&gt;&lt;wsp:rsid wsp:val=&quot;004E2052&quot;/&gt;&lt;wsp:rsid wsp:val=&quot;004E2B21&quot;/&gt;&lt;wsp:rsid wsp:val=&quot;004F055D&quot;/&gt;&lt;wsp:rsid wsp:val=&quot;004F22AF&quot;/&gt;&lt;wsp:rsid wsp:val=&quot;0050753D&quot;/&gt;&lt;wsp:rsid wsp:val=&quot;00513803&quot;/&gt;&lt;wsp:rsid wsp:val=&quot;0051473D&quot;/&gt;&lt;wsp:rsid wsp:val=&quot;005156A5&quot;/&gt;&lt;wsp:rsid wsp:val=&quot;005250E4&quot;/&gt;&lt;wsp:rsid wsp:val=&quot;00535C25&quot;/&gt;&lt;wsp:rsid wsp:val=&quot;00542B14&quot;/&gt;&lt;wsp:rsid wsp:val=&quot;005447CA&quot;/&gt;&lt;wsp:rsid wsp:val=&quot;00544FCB&quot;/&gt;&lt;wsp:rsid wsp:val=&quot;00551020&quot;/&gt;&lt;wsp:rsid wsp:val=&quot;00555225&quot;/&gt;&lt;wsp:rsid wsp:val=&quot;005679A3&quot;/&gt;&lt;wsp:rsid wsp:val=&quot;0057122F&quot;/&gt;&lt;wsp:rsid wsp:val=&quot;005733BF&quot;/&gt;&lt;wsp:rsid wsp:val=&quot;00575C3A&quot;/&gt;&lt;wsp:rsid wsp:val=&quot;00580E74&quot;/&gt;&lt;wsp:rsid wsp:val=&quot;005871D8&quot;/&gt;&lt;wsp:rsid wsp:val=&quot;005918B9&quot;/&gt;&lt;wsp:rsid wsp:val=&quot;00593CC6&quot;/&gt;&lt;wsp:rsid wsp:val=&quot;005A2FB8&quot;/&gt;&lt;wsp:rsid wsp:val=&quot;005A30EF&quot;/&gt;&lt;wsp:rsid wsp:val=&quot;005A6F71&quot;/&gt;&lt;wsp:rsid wsp:val=&quot;005B12D0&quot;/&gt;&lt;wsp:rsid wsp:val=&quot;005B151F&quot;/&gt;&lt;wsp:rsid wsp:val=&quot;005C172F&quot;/&gt;&lt;wsp:rsid wsp:val=&quot;005D4C53&quot;/&gt;&lt;wsp:rsid wsp:val=&quot;005D6EF2&quot;/&gt;&lt;wsp:rsid wsp:val=&quot;005E03C4&quot;/&gt;&lt;wsp:rsid wsp:val=&quot;005F407C&quot;/&gt;&lt;wsp:rsid wsp:val=&quot;00610FA7&quot;/&gt;&lt;wsp:rsid wsp:val=&quot;00615201&quot;/&gt;&lt;wsp:rsid wsp:val=&quot;00617D2C&quot;/&gt;&lt;wsp:rsid wsp:val=&quot;00632AA3&quot;/&gt;&lt;wsp:rsid wsp:val=&quot;006368BB&quot;/&gt;&lt;wsp:rsid wsp:val=&quot;00643ECC&quot;/&gt;&lt;wsp:rsid wsp:val=&quot;00644A93&quot;/&gt;&lt;wsp:rsid wsp:val=&quot;00646D1B&quot;/&gt;&lt;wsp:rsid wsp:val=&quot;00662782&quot;/&gt;&lt;wsp:rsid wsp:val=&quot;00666A8C&quot;/&gt;&lt;wsp:rsid wsp:val=&quot;0067375B&quot;/&gt;&lt;wsp:rsid wsp:val=&quot;0068042C&quot;/&gt;&lt;wsp:rsid wsp:val=&quot;00696E33&quot;/&gt;&lt;wsp:rsid wsp:val=&quot;006A6120&quot;/&gt;&lt;wsp:rsid wsp:val=&quot;006A71E3&quot;/&gt;&lt;wsp:rsid wsp:val=&quot;006A759E&quot;/&gt;&lt;wsp:rsid wsp:val=&quot;006B16BD&quot;/&gt;&lt;wsp:rsid wsp:val=&quot;006B5464&quot;/&gt;&lt;wsp:rsid wsp:val=&quot;006B7275&quot;/&gt;&lt;wsp:rsid wsp:val=&quot;006C5E00&quot;/&gt;&lt;wsp:rsid wsp:val=&quot;006C6C38&quot;/&gt;&lt;wsp:rsid wsp:val=&quot;006D09E0&quot;/&gt;&lt;wsp:rsid wsp:val=&quot;006D54B4&quot;/&gt;&lt;wsp:rsid wsp:val=&quot;006E070F&quot;/&gt;&lt;wsp:rsid wsp:val=&quot;006F3898&quot;/&gt;&lt;wsp:rsid wsp:val=&quot;006F4560&quot;/&gt;&lt;wsp:rsid wsp:val=&quot;006F49BC&quot;/&gt;&lt;wsp:rsid wsp:val=&quot;00700ADD&quot;/&gt;&lt;wsp:rsid wsp:val=&quot;0070518E&quot;/&gt;&lt;wsp:rsid wsp:val=&quot;007078E2&quot;/&gt;&lt;wsp:rsid wsp:val=&quot;00712CE0&quot;/&gt;&lt;wsp:rsid wsp:val=&quot;00730E2F&quot;/&gt;&lt;wsp:rsid wsp:val=&quot;00730F8E&quot;/&gt;&lt;wsp:rsid wsp:val=&quot;00731449&quot;/&gt;&lt;wsp:rsid wsp:val=&quot;00735EFC&quot;/&gt;&lt;wsp:rsid wsp:val=&quot;00743984&quot;/&gt;&lt;wsp:rsid wsp:val=&quot;00743CD2&quot;/&gt;&lt;wsp:rsid wsp:val=&quot;007441D7&quot;/&gt;&lt;wsp:rsid wsp:val=&quot;00752B0B&quot;/&gt;&lt;wsp:rsid wsp:val=&quot;00755C85&quot;/&gt;&lt;wsp:rsid wsp:val=&quot;007570EF&quot;/&gt;&lt;wsp:rsid wsp:val=&quot;00757F93&quot;/&gt;&lt;wsp:rsid wsp:val=&quot;007753B3&quot;/&gt;&lt;wsp:rsid wsp:val=&quot;007756E7&quot;/&gt;&lt;wsp:rsid wsp:val=&quot;007766FD&quot;/&gt;&lt;wsp:rsid wsp:val=&quot;00777129&quot;/&gt;&lt;wsp:rsid wsp:val=&quot;00792AB0&quot;/&gt;&lt;wsp:rsid wsp:val=&quot;00794688&quot;/&gt;&lt;wsp:rsid wsp:val=&quot;007A12AA&quot;/&gt;&lt;wsp:rsid wsp:val=&quot;007A6B7B&quot;/&gt;&lt;wsp:rsid wsp:val=&quot;007B0380&quot;/&gt;&lt;wsp:rsid wsp:val=&quot;007B0CC1&quot;/&gt;&lt;wsp:rsid wsp:val=&quot;007B3089&quot;/&gt;&lt;wsp:rsid wsp:val=&quot;007B78F9&quot;/&gt;&lt;wsp:rsid wsp:val=&quot;007B7EC8&quot;/&gt;&lt;wsp:rsid wsp:val=&quot;007C45BC&quot;/&gt;&lt;wsp:rsid wsp:val=&quot;007C587E&quot;/&gt;&lt;wsp:rsid wsp:val=&quot;007D08F5&quot;/&gt;&lt;wsp:rsid wsp:val=&quot;007D22DB&quot;/&gt;&lt;wsp:rsid wsp:val=&quot;007D5D31&quot;/&gt;&lt;wsp:rsid wsp:val=&quot;007E5457&quot;/&gt;&lt;wsp:rsid wsp:val=&quot;007F031E&quot;/&gt;&lt;wsp:rsid wsp:val=&quot;007F38B9&quot;/&gt;&lt;wsp:rsid wsp:val=&quot;007F5E8B&quot;/&gt;&lt;wsp:rsid wsp:val=&quot;0082356C&quot;/&gt;&lt;wsp:rsid wsp:val=&quot;008241A6&quot;/&gt;&lt;wsp:rsid wsp:val=&quot;00826E7A&quot;/&gt;&lt;wsp:rsid wsp:val=&quot;00835737&quot;/&gt;&lt;wsp:rsid wsp:val=&quot;00862B07&quot;/&gt;&lt;wsp:rsid wsp:val=&quot;00864DFA&quot;/&gt;&lt;wsp:rsid wsp:val=&quot;008728D9&quot;/&gt;&lt;wsp:rsid wsp:val=&quot;008757FE&quot;/&gt;&lt;wsp:rsid wsp:val=&quot;00875CC0&quot;/&gt;&lt;wsp:rsid wsp:val=&quot;008777B5&quot;/&gt;&lt;wsp:rsid wsp:val=&quot;00880D83&quot;/&gt;&lt;wsp:rsid wsp:val=&quot;00886B21&quot;/&gt;&lt;wsp:rsid wsp:val=&quot;008937EA&quot;/&gt;&lt;wsp:rsid wsp:val=&quot;00897E29&quot;/&gt;&lt;wsp:rsid wsp:val=&quot;008A3443&quot;/&gt;&lt;wsp:rsid wsp:val=&quot;008A4887&quot;/&gt;&lt;wsp:rsid wsp:val=&quot;008B1B7A&quot;/&gt;&lt;wsp:rsid wsp:val=&quot;008B6300&quot;/&gt;&lt;wsp:rsid wsp:val=&quot;008C2E99&quot;/&gt;&lt;wsp:rsid wsp:val=&quot;008C57A4&quot;/&gt;&lt;wsp:rsid wsp:val=&quot;008D4DB6&quot;/&gt;&lt;wsp:rsid wsp:val=&quot;008D6EDD&quot;/&gt;&lt;wsp:rsid wsp:val=&quot;008E47C6&quot;/&gt;&lt;wsp:rsid wsp:val=&quot;008F5A79&quot;/&gt;&lt;wsp:rsid wsp:val=&quot;0090137B&quot;/&gt;&lt;wsp:rsid wsp:val=&quot;0090641B&quot;/&gt;&lt;wsp:rsid wsp:val=&quot;009100D6&quot;/&gt;&lt;wsp:rsid wsp:val=&quot;00941A41&quot;/&gt;&lt;wsp:rsid wsp:val=&quot;00950478&quot;/&gt;&lt;wsp:rsid wsp:val=&quot;00963AAC&quot;/&gt;&lt;wsp:rsid wsp:val=&quot;009649D8&quot;/&gt;&lt;wsp:rsid wsp:val=&quot;00972504&quot;/&gt;&lt;wsp:rsid wsp:val=&quot;009750A6&quot;/&gt;&lt;wsp:rsid wsp:val=&quot;00976A35&quot;/&gt;&lt;wsp:rsid wsp:val=&quot;00977BFB&quot;/&gt;&lt;wsp:rsid wsp:val=&quot;00981CBE&quot;/&gt;&lt;wsp:rsid wsp:val=&quot;00995507&quot;/&gt;&lt;wsp:rsid wsp:val=&quot;009A21A6&quot;/&gt;&lt;wsp:rsid wsp:val=&quot;009A2204&quot;/&gt;&lt;wsp:rsid wsp:val=&quot;009A75EB&quot;/&gt;&lt;wsp:rsid wsp:val=&quot;009B3892&quot;/&gt;&lt;wsp:rsid wsp:val=&quot;009C0629&quot;/&gt;&lt;wsp:rsid wsp:val=&quot;009C677F&quot;/&gt;&lt;wsp:rsid wsp:val=&quot;009C7795&quot;/&gt;&lt;wsp:rsid wsp:val=&quot;009D1B6D&quot;/&gt;&lt;wsp:rsid wsp:val=&quot;009D5D1C&quot;/&gt;&lt;wsp:rsid wsp:val=&quot;009D7D24&quot;/&gt;&lt;wsp:rsid wsp:val=&quot;009F059B&quot;/&gt;&lt;wsp:rsid wsp:val=&quot;009F1C8E&quot;/&gt;&lt;wsp:rsid wsp:val=&quot;009F2A49&quot;/&gt;&lt;wsp:rsid wsp:val=&quot;009F31F9&quot;/&gt;&lt;wsp:rsid wsp:val=&quot;009F338A&quot;/&gt;&lt;wsp:rsid wsp:val=&quot;009F40D9&quot;/&gt;&lt;wsp:rsid wsp:val=&quot;00A0071E&quot;/&gt;&lt;wsp:rsid wsp:val=&quot;00A01DC3&quot;/&gt;&lt;wsp:rsid wsp:val=&quot;00A05C1B&quot;/&gt;&lt;wsp:rsid wsp:val=&quot;00A11758&quot;/&gt;&lt;wsp:rsid wsp:val=&quot;00A127D9&quot;/&gt;&lt;wsp:rsid wsp:val=&quot;00A17D14&quot;/&gt;&lt;wsp:rsid wsp:val=&quot;00A218AE&quot;/&gt;&lt;wsp:rsid wsp:val=&quot;00A2401D&quot;/&gt;&lt;wsp:rsid wsp:val=&quot;00A30D48&quot;/&gt;&lt;wsp:rsid wsp:val=&quot;00A320DE&quot;/&gt;&lt;wsp:rsid wsp:val=&quot;00A410C2&quot;/&gt;&lt;wsp:rsid wsp:val=&quot;00A6606F&quot;/&gt;&lt;wsp:rsid wsp:val=&quot;00A6731A&quot;/&gt;&lt;wsp:rsid wsp:val=&quot;00A71B66&quot;/&gt;&lt;wsp:rsid wsp:val=&quot;00A71F26&quot;/&gt;&lt;wsp:rsid wsp:val=&quot;00A725C0&quot;/&gt;&lt;wsp:rsid wsp:val=&quot;00A73BCA&quot;/&gt;&lt;wsp:rsid wsp:val=&quot;00A761A2&quot;/&gt;&lt;wsp:rsid wsp:val=&quot;00A76E9B&quot;/&gt;&lt;wsp:rsid wsp:val=&quot;00A77939&quot;/&gt;&lt;wsp:rsid wsp:val=&quot;00A83D97&quot;/&gt;&lt;wsp:rsid wsp:val=&quot;00A85412&quot;/&gt;&lt;wsp:rsid wsp:val=&quot;00A86897&quot;/&gt;&lt;wsp:rsid wsp:val=&quot;00A87E16&quot;/&gt;&lt;wsp:rsid wsp:val=&quot;00A90A16&quot;/&gt;&lt;wsp:rsid wsp:val=&quot;00A933DE&quot;/&gt;&lt;wsp:rsid wsp:val=&quot;00A9432B&quot;/&gt;&lt;wsp:rsid wsp:val=&quot;00A9752F&quot;/&gt;&lt;wsp:rsid wsp:val=&quot;00AA3B35&quot;/&gt;&lt;wsp:rsid wsp:val=&quot;00AA45D9&quot;/&gt;&lt;wsp:rsid wsp:val=&quot;00AB04E0&quot;/&gt;&lt;wsp:rsid wsp:val=&quot;00AB0983&quot;/&gt;&lt;wsp:rsid wsp:val=&quot;00AB5480&quot;/&gt;&lt;wsp:rsid wsp:val=&quot;00AC08FE&quot;/&gt;&lt;wsp:rsid wsp:val=&quot;00AC16EE&quot;/&gt;&lt;wsp:rsid wsp:val=&quot;00AC5937&quot;/&gt;&lt;wsp:rsid wsp:val=&quot;00AC5FB3&quot;/&gt;&lt;wsp:rsid wsp:val=&quot;00AD1432&quot;/&gt;&lt;wsp:rsid wsp:val=&quot;00AD18BE&quot;/&gt;&lt;wsp:rsid wsp:val=&quot;00AD49DF&quot;/&gt;&lt;wsp:rsid wsp:val=&quot;00AD5E26&quot;/&gt;&lt;wsp:rsid wsp:val=&quot;00AE2426&quot;/&gt;&lt;wsp:rsid wsp:val=&quot;00AE6628&quot;/&gt;&lt;wsp:rsid wsp:val=&quot;00AF2F69&quot;/&gt;&lt;wsp:rsid wsp:val=&quot;00AF5940&quot;/&gt;&lt;wsp:rsid wsp:val=&quot;00AF7CB5&quot;/&gt;&lt;wsp:rsid wsp:val=&quot;00B02C42&quot;/&gt;&lt;wsp:rsid wsp:val=&quot;00B115E4&quot;/&gt;&lt;wsp:rsid wsp:val=&quot;00B119DA&quot;/&gt;&lt;wsp:rsid wsp:val=&quot;00B13562&quot;/&gt;&lt;wsp:rsid wsp:val=&quot;00B17286&quot;/&gt;&lt;wsp:rsid wsp:val=&quot;00B17F5B&quot;/&gt;&lt;wsp:rsid wsp:val=&quot;00B22772&quot;/&gt;&lt;wsp:rsid wsp:val=&quot;00B32FCE&quot;/&gt;&lt;wsp:rsid wsp:val=&quot;00B37F19&quot;/&gt;&lt;wsp:rsid wsp:val=&quot;00B42184&quot;/&gt;&lt;wsp:rsid wsp:val=&quot;00B475C5&quot;/&gt;&lt;wsp:rsid wsp:val=&quot;00B54198&quot;/&gt;&lt;wsp:rsid wsp:val=&quot;00B5521D&quot;/&gt;&lt;wsp:rsid wsp:val=&quot;00B610F1&quot;/&gt;&lt;wsp:rsid wsp:val=&quot;00B61904&quot;/&gt;&lt;wsp:rsid wsp:val=&quot;00B64A91&quot;/&gt;&lt;wsp:rsid wsp:val=&quot;00B706A4&quot;/&gt;&lt;wsp:rsid wsp:val=&quot;00B71005&quot;/&gt;&lt;wsp:rsid wsp:val=&quot;00B753A5&quot;/&gt;&lt;wsp:rsid wsp:val=&quot;00B7742E&quot;/&gt;&lt;wsp:rsid wsp:val=&quot;00B80239&quot;/&gt;&lt;wsp:rsid wsp:val=&quot;00B82885&quot;/&gt;&lt;wsp:rsid wsp:val=&quot;00B83C37&quot;/&gt;&lt;wsp:rsid wsp:val=&quot;00B85221&quot;/&gt;&lt;wsp:rsid wsp:val=&quot;00B864D9&quot;/&gt;&lt;wsp:rsid wsp:val=&quot;00BA06C1&quot;/&gt;&lt;wsp:rsid wsp:val=&quot;00BA1CE2&quot;/&gt;&lt;wsp:rsid wsp:val=&quot;00BC1F1A&quot;/&gt;&lt;wsp:rsid wsp:val=&quot;00BC72A5&quot;/&gt;&lt;wsp:rsid wsp:val=&quot;00BD1DD3&quot;/&gt;&lt;wsp:rsid wsp:val=&quot;00BE3B52&quot;/&gt;&lt;wsp:rsid wsp:val=&quot;00BE3B74&quot;/&gt;&lt;wsp:rsid wsp:val=&quot;00BF290B&quot;/&gt;&lt;wsp:rsid wsp:val=&quot;00BF66E9&quot;/&gt;&lt;wsp:rsid wsp:val=&quot;00C04045&quot;/&gt;&lt;wsp:rsid wsp:val=&quot;00C049F8&quot;/&gt;&lt;wsp:rsid wsp:val=&quot;00C07549&quot;/&gt;&lt;wsp:rsid wsp:val=&quot;00C07ED3&quot;/&gt;&lt;wsp:rsid wsp:val=&quot;00C100BC&quot;/&gt;&lt;wsp:rsid wsp:val=&quot;00C11777&quot;/&gt;&lt;wsp:rsid wsp:val=&quot;00C1544F&quot;/&gt;&lt;wsp:rsid wsp:val=&quot;00C22E1B&quot;/&gt;&lt;wsp:rsid wsp:val=&quot;00C35212&quot;/&gt;&lt;wsp:rsid wsp:val=&quot;00C373E7&quot;/&gt;&lt;wsp:rsid wsp:val=&quot;00C43B35&quot;/&gt;&lt;wsp:rsid wsp:val=&quot;00C45303&quot;/&gt;&lt;wsp:rsid wsp:val=&quot;00C463B3&quot;/&gt;&lt;wsp:rsid wsp:val=&quot;00C544F2&quot;/&gt;&lt;wsp:rsid wsp:val=&quot;00C55CAA&quot;/&gt;&lt;wsp:rsid wsp:val=&quot;00C55FE9&quot;/&gt;&lt;wsp:rsid wsp:val=&quot;00C57579&quot;/&gt;&lt;wsp:rsid wsp:val=&quot;00C60F16&quot;/&gt;&lt;wsp:rsid wsp:val=&quot;00C708B5&quot;/&gt;&lt;wsp:rsid wsp:val=&quot;00C74439&quot;/&gt;&lt;wsp:rsid wsp:val=&quot;00C773D7&quot;/&gt;&lt;wsp:rsid wsp:val=&quot;00C83EEC&quot;/&gt;&lt;wsp:rsid wsp:val=&quot;00C87A4F&quot;/&gt;&lt;wsp:rsid wsp:val=&quot;00C9051B&quot;/&gt;&lt;wsp:rsid wsp:val=&quot;00C91367&quot;/&gt;&lt;wsp:rsid wsp:val=&quot;00C926A6&quot;/&gt;&lt;wsp:rsid wsp:val=&quot;00C93B80&quot;/&gt;&lt;wsp:rsid wsp:val=&quot;00C943B7&quot;/&gt;&lt;wsp:rsid wsp:val=&quot;00CA483F&quot;/&gt;&lt;wsp:rsid wsp:val=&quot;00CA511C&quot;/&gt;&lt;wsp:rsid wsp:val=&quot;00CA65D3&quot;/&gt;&lt;wsp:rsid wsp:val=&quot;00CB0E9A&quot;/&gt;&lt;wsp:rsid wsp:val=&quot;00CB1435&quot;/&gt;&lt;wsp:rsid wsp:val=&quot;00CB60C2&quot;/&gt;&lt;wsp:rsid wsp:val=&quot;00CC1F30&quot;/&gt;&lt;wsp:rsid wsp:val=&quot;00CD29DA&quot;/&gt;&lt;wsp:rsid wsp:val=&quot;00CE4500&quot;/&gt;&lt;wsp:rsid wsp:val=&quot;00CE61CA&quot;/&gt;&lt;wsp:rsid wsp:val=&quot;00CF3D7A&quot;/&gt;&lt;wsp:rsid wsp:val=&quot;00CF4223&quot;/&gt;&lt;wsp:rsid wsp:val=&quot;00CF45C3&quot;/&gt;&lt;wsp:rsid wsp:val=&quot;00D11C98&quot;/&gt;&lt;wsp:rsid wsp:val=&quot;00D13A10&quot;/&gt;&lt;wsp:rsid wsp:val=&quot;00D179F2&quot;/&gt;&lt;wsp:rsid wsp:val=&quot;00D237F0&quot;/&gt;&lt;wsp:rsid wsp:val=&quot;00D23B4B&quot;/&gt;&lt;wsp:rsid wsp:val=&quot;00D30E01&quot;/&gt;&lt;wsp:rsid wsp:val=&quot;00D35BAB&quot;/&gt;&lt;wsp:rsid wsp:val=&quot;00D40737&quot;/&gt;&lt;wsp:rsid wsp:val=&quot;00D4213D&quot;/&gt;&lt;wsp:rsid wsp:val=&quot;00D46433&quot;/&gt;&lt;wsp:rsid wsp:val=&quot;00D56974&quot;/&gt;&lt;wsp:rsid wsp:val=&quot;00D57D21&quot;/&gt;&lt;wsp:rsid wsp:val=&quot;00D616BE&quot;/&gt;&lt;wsp:rsid wsp:val=&quot;00D61862&quot;/&gt;&lt;wsp:rsid wsp:val=&quot;00D626A7&quot;/&gt;&lt;wsp:rsid wsp:val=&quot;00D63177&quot;/&gt;&lt;wsp:rsid wsp:val=&quot;00D729DE&quot;/&gt;&lt;wsp:rsid wsp:val=&quot;00D7377E&quot;/&gt;&lt;wsp:rsid wsp:val=&quot;00D84F1A&quot;/&gt;&lt;wsp:rsid wsp:val=&quot;00D85436&quot;/&gt;&lt;wsp:rsid wsp:val=&quot;00D9156E&quot;/&gt;&lt;wsp:rsid wsp:val=&quot;00D94126&quot;/&gt;&lt;wsp:rsid wsp:val=&quot;00D957B4&quot;/&gt;&lt;wsp:rsid wsp:val=&quot;00DB45B7&quot;/&gt;&lt;wsp:rsid wsp:val=&quot;00DC0F92&quot;/&gt;&lt;wsp:rsid wsp:val=&quot;00DC1B00&quot;/&gt;&lt;wsp:rsid wsp:val=&quot;00DD1E3F&quot;/&gt;&lt;wsp:rsid wsp:val=&quot;00DE1208&quot;/&gt;&lt;wsp:rsid wsp:val=&quot;00DE697A&quot;/&gt;&lt;wsp:rsid wsp:val=&quot;00E0142E&quot;/&gt;&lt;wsp:rsid wsp:val=&quot;00E10B55&quot;/&gt;&lt;wsp:rsid wsp:val=&quot;00E11F2E&quot;/&gt;&lt;wsp:rsid wsp:val=&quot;00E12518&quot;/&gt;&lt;wsp:rsid wsp:val=&quot;00E131E0&quot;/&gt;&lt;wsp:rsid wsp:val=&quot;00E1368F&quot;/&gt;&lt;wsp:rsid wsp:val=&quot;00E202C1&quot;/&gt;&lt;wsp:rsid wsp:val=&quot;00E21C9C&quot;/&gt;&lt;wsp:rsid wsp:val=&quot;00E55219&quot;/&gt;&lt;wsp:rsid wsp:val=&quot;00E55BD6&quot;/&gt;&lt;wsp:rsid wsp:val=&quot;00E55FDD&quot;/&gt;&lt;wsp:rsid wsp:val=&quot;00E610E4&quot;/&gt;&lt;wsp:rsid wsp:val=&quot;00E64220&quot;/&gt;&lt;wsp:rsid wsp:val=&quot;00E6430C&quot;/&gt;&lt;wsp:rsid wsp:val=&quot;00E65754&quot;/&gt;&lt;wsp:rsid wsp:val=&quot;00E713B9&quot;/&gt;&lt;wsp:rsid wsp:val=&quot;00E732AD&quot;/&gt;&lt;wsp:rsid wsp:val=&quot;00E77D53&quot;/&gt;&lt;wsp:rsid wsp:val=&quot;00E80D50&quot;/&gt;&lt;wsp:rsid wsp:val=&quot;00E85D4A&quot;/&gt;&lt;wsp:rsid wsp:val=&quot;00E94568&quot;/&gt;&lt;wsp:rsid wsp:val=&quot;00EA20F9&quot;/&gt;&lt;wsp:rsid wsp:val=&quot;00EA3F1B&quot;/&gt;&lt;wsp:rsid wsp:val=&quot;00EA6C2E&quot;/&gt;&lt;wsp:rsid wsp:val=&quot;00EB32AA&quot;/&gt;&lt;wsp:rsid wsp:val=&quot;00EB5F3E&quot;/&gt;&lt;wsp:rsid wsp:val=&quot;00EB7591&quot;/&gt;&lt;wsp:rsid wsp:val=&quot;00EC0E1C&quot;/&gt;&lt;wsp:rsid wsp:val=&quot;00EC348C&quot;/&gt;&lt;wsp:rsid wsp:val=&quot;00EC539E&quot;/&gt;&lt;wsp:rsid wsp:val=&quot;00EC5D1E&quot;/&gt;&lt;wsp:rsid wsp:val=&quot;00EC6DF7&quot;/&gt;&lt;wsp:rsid wsp:val=&quot;00EE1DFF&quot;/&gt;&lt;wsp:rsid wsp:val=&quot;00EE64C3&quot;/&gt;&lt;wsp:rsid wsp:val=&quot;00EE6927&quot;/&gt;&lt;wsp:rsid wsp:val=&quot;00EE71E2&quot;/&gt;&lt;wsp:rsid wsp:val=&quot;00EE7484&quot;/&gt;&lt;wsp:rsid wsp:val=&quot;00EF073B&quot;/&gt;&lt;wsp:rsid wsp:val=&quot;00EF2AAD&quot;/&gt;&lt;wsp:rsid wsp:val=&quot;00EF7582&quot;/&gt;&lt;wsp:rsid wsp:val=&quot;00F119A8&quot;/&gt;&lt;wsp:rsid wsp:val=&quot;00F11C1B&quot;/&gt;&lt;wsp:rsid wsp:val=&quot;00F267D6&quot;/&gt;&lt;wsp:rsid wsp:val=&quot;00F27407&quot;/&gt;&lt;wsp:rsid wsp:val=&quot;00F27754&quot;/&gt;&lt;wsp:rsid wsp:val=&quot;00F345CF&quot;/&gt;&lt;wsp:rsid wsp:val=&quot;00F400F1&quot;/&gt;&lt;wsp:rsid wsp:val=&quot;00F43386&quot;/&gt;&lt;wsp:rsid wsp:val=&quot;00F531A2&quot;/&gt;&lt;wsp:rsid wsp:val=&quot;00F55785&quot;/&gt;&lt;wsp:rsid wsp:val=&quot;00F70342&quot;/&gt;&lt;wsp:rsid wsp:val=&quot;00F70AE9&quot;/&gt;&lt;wsp:rsid wsp:val=&quot;00F71EBD&quot;/&gt;&lt;wsp:rsid wsp:val=&quot;00F770A0&quot;/&gt;&lt;wsp:rsid wsp:val=&quot;00F85F7B&quot;/&gt;&lt;wsp:rsid wsp:val=&quot;00F90D0A&quot;/&gt;&lt;wsp:rsid wsp:val=&quot;00FA337E&quot;/&gt;&lt;wsp:rsid wsp:val=&quot;00FA504D&quot;/&gt;&lt;wsp:rsid wsp:val=&quot;00FA58BF&quot;/&gt;&lt;wsp:rsid wsp:val=&quot;00FA7C7E&quot;/&gt;&lt;wsp:rsid wsp:val=&quot;00FB7055&quot;/&gt;&lt;wsp:rsid wsp:val=&quot;00FC1201&quot;/&gt;&lt;wsp:rsid wsp:val=&quot;00FC1D9A&quot;/&gt;&lt;wsp:rsid wsp:val=&quot;00FC3EB2&quot;/&gt;&lt;wsp:rsid wsp:val=&quot;00FC404A&quot;/&gt;&lt;wsp:rsid wsp:val=&quot;00FC5043&quot;/&gt;&lt;wsp:rsid wsp:val=&quot;00FD47FE&quot;/&gt;&lt;wsp:rsid wsp:val=&quot;00FD5BC9&quot;/&gt;&lt;wsp:rsid wsp:val=&quot;00FE559D&quot;/&gt;&lt;wsp:rsid wsp:val=&quot;00FF138E&quot;/&gt;&lt;wsp:rsid wsp:val=&quot;00FF5411&quot;/&gt;&lt;/wsp:rsids&gt;&lt;/w:docPr&gt;&lt;w:body&gt;&lt;w:p wsp:rsidR=&quot;00000000&quot; wsp:rsidRDefault=&quot;00F27754&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5&lt;/m:t&gt;&lt;/m:r&gt;&lt;/m:num&gt;&lt;m:den&gt;&lt;m:r&gt;&lt;m:rPr&gt;&lt;m:sty m:val=&quot;p&quot;/&gt;&lt;/m:rPr&gt;&lt;w:rPr&gt;&lt;w:rFonts w:ascii=&quot;Cambria Math&quot; w:h-ansi=&quot;Cambria Math&quot;/&gt;&lt;wx:font wx:val=&quot;Cambria Math&quot;/&gt;&lt;/w:rPr&gt;&lt;m:t&gt;1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p>
        </w:tc>
        <w:tc>
          <w:tcPr>
            <w:tcW w:w="1025" w:type="dxa"/>
            <w:tcBorders>
              <w:top w:val="single" w:sz="4" w:space="0" w:color="000000"/>
              <w:left w:val="single" w:sz="4" w:space="0" w:color="000000"/>
              <w:bottom w:val="single" w:sz="4" w:space="0" w:color="000000"/>
              <w:right w:val="single" w:sz="4" w:space="0" w:color="000000"/>
            </w:tcBorders>
          </w:tcPr>
          <w:p w:rsidR="00065A1E" w:rsidRPr="002872A2" w:rsidRDefault="00065A1E" w:rsidP="002872A2">
            <w:pPr>
              <w:jc w:val="center"/>
              <w:rPr>
                <w:sz w:val="20"/>
                <w:szCs w:val="20"/>
              </w:rPr>
            </w:pPr>
            <w:r w:rsidRPr="002872A2">
              <w:rPr>
                <w:sz w:val="20"/>
                <w:szCs w:val="20"/>
              </w:rPr>
              <w:t>-0,75</w:t>
            </w:r>
          </w:p>
        </w:tc>
      </w:tr>
    </w:tbl>
    <w:p w:rsidR="00065A1E" w:rsidRDefault="00065A1E" w:rsidP="00334686">
      <w:pPr>
        <w:jc w:val="center"/>
        <w:rPr>
          <w:bCs/>
          <w:i/>
          <w:u w:val="single"/>
        </w:rPr>
      </w:pPr>
      <w:r>
        <w:rPr>
          <w:bCs/>
          <w:i/>
          <w:u w:val="single"/>
        </w:rPr>
        <w:t>Доклад</w:t>
      </w:r>
    </w:p>
    <w:p w:rsidR="00065A1E" w:rsidRDefault="00065A1E" w:rsidP="00334686">
      <w:pPr>
        <w:rPr>
          <w:bCs/>
        </w:rPr>
      </w:pPr>
      <w:r>
        <w:rPr>
          <w:bCs/>
        </w:rPr>
        <w:t>Тема:</w:t>
      </w:r>
    </w:p>
    <w:p w:rsidR="00065A1E" w:rsidRPr="00334686" w:rsidRDefault="00065A1E" w:rsidP="00334686">
      <w:pPr>
        <w:pStyle w:val="Default"/>
        <w:jc w:val="both"/>
      </w:pPr>
      <w:r>
        <w:rPr>
          <w:sz w:val="23"/>
          <w:szCs w:val="23"/>
        </w:rPr>
        <w:t>1.</w:t>
      </w:r>
      <w:r w:rsidRPr="00334686">
        <w:rPr>
          <w:sz w:val="23"/>
          <w:szCs w:val="23"/>
        </w:rPr>
        <w:t>«Представление данных в математической статистики</w:t>
      </w:r>
      <w:r w:rsidRPr="00334686">
        <w:t>»</w:t>
      </w:r>
    </w:p>
    <w:p w:rsidR="00065A1E" w:rsidRPr="00334686" w:rsidRDefault="00065A1E" w:rsidP="00334686">
      <w:pPr>
        <w:pStyle w:val="Default"/>
        <w:jc w:val="both"/>
      </w:pP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Преобразования простейших тригонометрических выражений</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задачи</w:t>
      </w:r>
    </w:p>
    <w:p w:rsidR="00065A1E" w:rsidRPr="002872A2"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2872A2">
        <w:rPr>
          <w:i/>
          <w:u w:val="single"/>
        </w:rPr>
        <w:t xml:space="preserve">Вопросы к опросу </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1.Преобразование суммы тригонометрических функций в произведение и произведения в сумму.</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2. </w:t>
      </w:r>
      <w:r w:rsidRPr="002872A2">
        <w:rPr>
          <w:iCs/>
        </w:rPr>
        <w:t>Выражение тригонометрических функций через тангенс половинного аргумента</w:t>
      </w:r>
      <w:r w:rsidRPr="002872A2">
        <w:t>.</w:t>
      </w:r>
    </w:p>
    <w:p w:rsidR="00065A1E" w:rsidRPr="00B82885"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82885">
        <w:rPr>
          <w:b/>
          <w:bCs/>
        </w:rPr>
        <w:t>Задачи</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Pr="002872A2">
        <w:t xml:space="preserve"> 1. Вычислить значение sinα, если cosα = 3.0, α - угол впервой четверти. </w:t>
      </w:r>
    </w:p>
    <w:p w:rsidR="00065A1E"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 Применим основное тригонометрическое тождество, связывающее тригонометрические функции y = sinα, y = cosα: sincos 1 2 2 α + α =. Так как по условию задачи cosα = 3.0, то cos 09.0 2 α =. Значит, sin 09.0 1 2 α + =, sin 1 09.0 91.0 2 α = − =. Решая уравнение sin 91.0 2α =, получаем два случая (sinα = 91.0 или sinα −= 91.0), из которых, обращая внимание на то, какой четверти принадлежит искомый угол, следует выбрать один. Вспомним, что в первой четверти все тригонометрические функции имеют знак «+». Следовательно, sinα = 91.0. Ответ: sinα = 91.0.</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Pr="002872A2">
        <w:t xml:space="preserve"> 2. Вычислить значение tgα, если ctgα = 2.0. Решение. Воспользуемся формулой, связывающей тригонометрические функции y = tgα, y = ctgα : tgα </w:t>
      </w:r>
      <w:r w:rsidRPr="002872A2">
        <w:rPr>
          <w:rFonts w:ascii="Cambria Math" w:hAnsi="Cambria Math" w:cs="Cambria Math"/>
        </w:rPr>
        <w:t>⋅</w:t>
      </w:r>
      <w:r w:rsidRPr="002872A2">
        <w:t xml:space="preserve">ctgα =1. Подставляя заданное в условии значение 0,2, получаем, что tgα </w:t>
      </w:r>
      <w:r w:rsidRPr="002872A2">
        <w:rPr>
          <w:rFonts w:ascii="Cambria Math" w:hAnsi="Cambria Math" w:cs="Cambria Math"/>
        </w:rPr>
        <w:t>⋅</w:t>
      </w:r>
      <w:r w:rsidRPr="002872A2">
        <w:t xml:space="preserve"> 2.0 =1, откуда tgα = 5</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Ответ: 5.</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Pr="002872A2">
        <w:t xml:space="preserve"> 3. Упростить выражения </w:t>
      </w:r>
    </w:p>
    <w:p w:rsidR="00065A1E" w:rsidRPr="00215D64"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15D64">
        <w:t xml:space="preserve">1) </w:t>
      </w:r>
      <w:r w:rsidRPr="002872A2">
        <w:rPr>
          <w:lang w:val="en-US"/>
        </w:rPr>
        <w:t>sin</w:t>
      </w:r>
      <w:r w:rsidRPr="00215D64">
        <w:t xml:space="preserve"> 20 </w:t>
      </w:r>
      <w:r w:rsidRPr="002872A2">
        <w:rPr>
          <w:lang w:val="en-US"/>
        </w:rPr>
        <w:t>cos</w:t>
      </w:r>
      <w:r w:rsidRPr="00215D64">
        <w:t xml:space="preserve">40 + </w:t>
      </w:r>
      <w:r w:rsidRPr="002872A2">
        <w:rPr>
          <w:lang w:val="en-US"/>
        </w:rPr>
        <w:t>cos</w:t>
      </w:r>
      <w:r w:rsidRPr="00215D64">
        <w:t xml:space="preserve">20 </w:t>
      </w:r>
      <w:r w:rsidRPr="002872A2">
        <w:rPr>
          <w:lang w:val="en-US"/>
        </w:rPr>
        <w:t>sin</w:t>
      </w:r>
      <w:r w:rsidRPr="00215D64">
        <w:t xml:space="preserve"> 40 </w:t>
      </w:r>
    </w:p>
    <w:p w:rsidR="00065A1E" w:rsidRPr="00F75C36"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F75C36">
        <w:rPr>
          <w:lang w:val="es-ES"/>
        </w:rPr>
        <w:t xml:space="preserve">2) sin 45 cos15 − cos 45 sin15 </w:t>
      </w:r>
    </w:p>
    <w:p w:rsidR="00065A1E" w:rsidRPr="00F75C36"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F75C36">
        <w:rPr>
          <w:lang w:val="es-ES"/>
        </w:rPr>
        <w:t xml:space="preserve">3) cos12 cos18 −sin12 sin18 </w:t>
      </w:r>
    </w:p>
    <w:p w:rsidR="00065A1E" w:rsidRPr="00F75C36"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F75C36">
        <w:rPr>
          <w:lang w:val="es-ES"/>
        </w:rPr>
        <w:t xml:space="preserve">4) cos98 cos8 + sin98 sin8 </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w:t>
      </w:r>
      <w:r w:rsidRPr="00F75C36">
        <w:rPr>
          <w:lang w:val="es-ES"/>
        </w:rPr>
        <w:t xml:space="preserve">. </w:t>
      </w:r>
      <w:r w:rsidRPr="002872A2">
        <w:t>Данные задания на применение формул сложения.</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75C36">
        <w:rPr>
          <w:lang w:val="es-ES"/>
        </w:rPr>
        <w:t xml:space="preserve">1)  sin 20 cos40 + cos20 sin 40 = sin 20 + 40 = sin60. </w:t>
      </w:r>
      <w:r w:rsidRPr="002872A2">
        <w:t xml:space="preserve">Обратимся далее к таблице значений тригонометрических функций. Получаем </w:t>
      </w:r>
      <w:r w:rsidRPr="002872A2">
        <w:rPr>
          <w:lang w:val="en-US"/>
        </w:rPr>
        <w:t>sin</w:t>
      </w:r>
      <w:r w:rsidRPr="002872A2">
        <w:t xml:space="preserve"> 20 </w:t>
      </w:r>
      <w:r w:rsidRPr="002872A2">
        <w:rPr>
          <w:lang w:val="en-US"/>
        </w:rPr>
        <w:t>cos</w:t>
      </w:r>
      <w:r w:rsidRPr="002872A2">
        <w:t xml:space="preserve">40 + </w:t>
      </w:r>
      <w:r w:rsidRPr="002872A2">
        <w:rPr>
          <w:lang w:val="en-US"/>
        </w:rPr>
        <w:t>cos</w:t>
      </w:r>
      <w:r w:rsidRPr="002872A2">
        <w:t>20= sin 40 равен корень из 3 деленное на 2</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2) </w:t>
      </w:r>
      <w:r w:rsidRPr="002872A2">
        <w:rPr>
          <w:lang w:val="en-US"/>
        </w:rPr>
        <w:t>sin</w:t>
      </w:r>
      <w:r w:rsidRPr="002872A2">
        <w:t xml:space="preserve"> 45 </w:t>
      </w:r>
      <w:r w:rsidRPr="002872A2">
        <w:rPr>
          <w:lang w:val="en-US"/>
        </w:rPr>
        <w:t>cos</w:t>
      </w:r>
      <w:r w:rsidRPr="002872A2">
        <w:t xml:space="preserve">15 - </w:t>
      </w:r>
      <w:r w:rsidRPr="002872A2">
        <w:rPr>
          <w:lang w:val="en-US"/>
        </w:rPr>
        <w:t>cos</w:t>
      </w:r>
      <w:r w:rsidRPr="002872A2">
        <w:t xml:space="preserve"> 45 </w:t>
      </w:r>
      <w:r w:rsidRPr="002872A2">
        <w:rPr>
          <w:lang w:val="en-US"/>
        </w:rPr>
        <w:t>sin</w:t>
      </w:r>
      <w:r w:rsidRPr="002872A2">
        <w:t xml:space="preserve">15= </w:t>
      </w:r>
      <w:r w:rsidRPr="002872A2">
        <w:rPr>
          <w:lang w:val="en-US"/>
        </w:rPr>
        <w:t>sin</w:t>
      </w:r>
      <w:r w:rsidRPr="002872A2">
        <w:t xml:space="preserve"> (45+ 15) = </w:t>
      </w:r>
      <w:r w:rsidRPr="002872A2">
        <w:rPr>
          <w:lang w:val="en-US"/>
        </w:rPr>
        <w:t>sin</w:t>
      </w:r>
      <w:r w:rsidRPr="002872A2">
        <w:t>60 равен корень из 3 деленное на 2</w:t>
      </w:r>
    </w:p>
    <w:p w:rsidR="00065A1E" w:rsidRPr="002872A2"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3) Воспользуемся формулой «косинус суммы», тогда cos12 cos18- sin12 sin18 равен cos (12+ 18) = cos30 равен корень из 3 деленное на 2</w:t>
      </w:r>
    </w:p>
    <w:p w:rsidR="00065A1E" w:rsidRPr="00F75C36" w:rsidRDefault="00065A1E" w:rsidP="009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
        </w:rPr>
      </w:pPr>
      <w:r w:rsidRPr="00F75C36">
        <w:rPr>
          <w:lang w:val="es-ES"/>
        </w:rPr>
        <w:t xml:space="preserve">4) cos98 cos8+ sin98 sin8 =cos (98- 8) = cos 90 = 0 </w:t>
      </w:r>
    </w:p>
    <w:p w:rsidR="00065A1E" w:rsidRDefault="00065A1E" w:rsidP="00644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644A93">
        <w:rPr>
          <w:i/>
          <w:u w:val="single"/>
        </w:rPr>
        <w:t>Доклад</w:t>
      </w:r>
    </w:p>
    <w:p w:rsidR="00065A1E" w:rsidRPr="00644A93" w:rsidRDefault="00065A1E" w:rsidP="00644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rsidRPr="00644A93">
        <w:t>«Преобразование сумм тригонометрических функций в статистике</w:t>
      </w:r>
      <w:r>
        <w:t>»</w:t>
      </w:r>
    </w:p>
    <w:p w:rsidR="00065A1E" w:rsidRPr="00644A93"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Тема 6. </w:t>
      </w:r>
      <w:r w:rsidRPr="002872A2">
        <w:rPr>
          <w:b/>
        </w:rPr>
        <w:t>Тригонометрические уравнения и неравенства</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доклад, презентация, задачи</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65A1E" w:rsidRPr="00CF3D7A"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Доклад</w:t>
      </w: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доклада</w:t>
      </w:r>
      <w:r w:rsidRPr="002872A2">
        <w:t>:</w:t>
      </w:r>
    </w:p>
    <w:p w:rsidR="00065A1E" w:rsidRPr="002872A2" w:rsidRDefault="00065A1E" w:rsidP="00644A93">
      <w:pPr>
        <w:spacing w:line="216" w:lineRule="auto"/>
        <w:contextualSpacing/>
        <w:jc w:val="both"/>
      </w:pPr>
      <w:r w:rsidRPr="00644A93">
        <w:t>1. «Применение статистики в тригонометрии»</w:t>
      </w:r>
    </w:p>
    <w:p w:rsidR="00065A1E" w:rsidRDefault="00065A1E" w:rsidP="002872A2">
      <w:pPr>
        <w:spacing w:line="216" w:lineRule="auto"/>
        <w:contextualSpacing/>
        <w:jc w:val="center"/>
        <w:rPr>
          <w:i/>
          <w:u w:val="single"/>
        </w:rPr>
      </w:pPr>
      <w:r>
        <w:rPr>
          <w:i/>
          <w:u w:val="single"/>
        </w:rPr>
        <w:t>Презентация</w:t>
      </w:r>
    </w:p>
    <w:p w:rsidR="00065A1E" w:rsidRPr="002872A2" w:rsidRDefault="00065A1E" w:rsidP="002872A2">
      <w:pPr>
        <w:spacing w:line="216" w:lineRule="auto"/>
        <w:contextualSpacing/>
        <w:jc w:val="center"/>
        <w:rPr>
          <w:i/>
          <w:u w:val="single"/>
        </w:rPr>
      </w:pPr>
    </w:p>
    <w:p w:rsidR="00065A1E" w:rsidRDefault="00065A1E" w:rsidP="00644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i/>
          <w:iCs/>
          <w:u w:val="single"/>
        </w:rPr>
      </w:pPr>
      <w:r w:rsidRPr="00644A93">
        <w:t xml:space="preserve">Тема: </w:t>
      </w:r>
      <w:r w:rsidRPr="00747563">
        <w:rPr>
          <w:bCs/>
        </w:rPr>
        <w:t>«Расчет штрафных санкций за налоговые правонарушения</w:t>
      </w:r>
      <w:r>
        <w:rPr>
          <w:bCs/>
        </w:rPr>
        <w:t xml:space="preserve"> при помощи математических формул</w:t>
      </w:r>
      <w:r w:rsidRPr="00747563">
        <w:rPr>
          <w:bCs/>
        </w:rPr>
        <w:t>»</w:t>
      </w:r>
      <w:r>
        <w:rPr>
          <w:bCs/>
        </w:rPr>
        <w:t>.</w:t>
      </w:r>
    </w:p>
    <w:p w:rsidR="00065A1E" w:rsidRPr="00CF3D7A" w:rsidRDefault="00065A1E" w:rsidP="00B82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Cs/>
          <w:i/>
          <w:iCs/>
          <w:u w:val="single"/>
        </w:rPr>
      </w:pPr>
      <w:r w:rsidRPr="00CF3D7A">
        <w:rPr>
          <w:bCs/>
          <w:i/>
          <w:iCs/>
          <w:u w:val="single"/>
        </w:rPr>
        <w:t>Задачи</w:t>
      </w:r>
    </w:p>
    <w:p w:rsidR="00065A1E" w:rsidRPr="002872A2" w:rsidRDefault="00065A1E" w:rsidP="002872A2">
      <w:pPr>
        <w:shd w:val="clear" w:color="auto" w:fill="FFFFFF"/>
        <w:rPr>
          <w:color w:val="212529"/>
        </w:rPr>
      </w:pPr>
      <w:r w:rsidRPr="002872A2">
        <w:rPr>
          <w:b/>
          <w:bCs/>
          <w:color w:val="333333"/>
        </w:rPr>
        <w:t>Задача</w:t>
      </w:r>
      <w:r w:rsidRPr="002872A2">
        <w:rPr>
          <w:b/>
          <w:bCs/>
          <w:color w:val="212529"/>
        </w:rPr>
        <w:t xml:space="preserve"> 1.</w:t>
      </w:r>
    </w:p>
    <w:p w:rsidR="00065A1E" w:rsidRPr="002872A2" w:rsidRDefault="00065A1E" w:rsidP="002872A2">
      <w:pPr>
        <w:shd w:val="clear" w:color="auto" w:fill="FFFFFF"/>
        <w:rPr>
          <w:color w:val="212529"/>
        </w:rPr>
      </w:pPr>
      <w:r w:rsidRPr="002872A2">
        <w:rPr>
          <w:color w:val="212529"/>
        </w:rPr>
        <w:t>Решим неравенство </w:t>
      </w:r>
      <w:r w:rsidRPr="004252F4">
        <w:rPr>
          <w:noProof/>
          <w:color w:val="212529"/>
        </w:rPr>
        <w:pict>
          <v:shape id="Рисунок 100" o:spid="_x0000_i1211" type="#_x0000_t75" alt="Тригонометрические неравенства с примерами решения" style="width:40pt;height:22.5pt;visibility:visible">
            <v:imagedata r:id="rId166"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Запишем решение в общем виде.</w:t>
      </w:r>
    </w:p>
    <w:p w:rsidR="00065A1E" w:rsidRPr="002872A2" w:rsidRDefault="00065A1E" w:rsidP="002872A2">
      <w:pPr>
        <w:shd w:val="clear" w:color="auto" w:fill="FFFFFF"/>
        <w:rPr>
          <w:color w:val="212529"/>
        </w:rPr>
      </w:pPr>
      <w:r w:rsidRPr="002872A2">
        <w:rPr>
          <w:color w:val="212529"/>
        </w:rPr>
        <w:t>Решить данное неравенство значит, найти абсциссы множества точек графика функции </w:t>
      </w:r>
      <w:r w:rsidRPr="004252F4">
        <w:rPr>
          <w:noProof/>
          <w:color w:val="212529"/>
        </w:rPr>
        <w:pict>
          <v:shape id="Рисунок 101" o:spid="_x0000_i1212" type="#_x0000_t75" alt="Тригонометрические неравенства с примерами решения" style="width:50pt;height:14.5pt;visibility:visible">
            <v:imagedata r:id="rId167" o:title=""/>
          </v:shape>
        </w:pict>
      </w:r>
      <w:r w:rsidRPr="002872A2">
        <w:rPr>
          <w:color w:val="212529"/>
        </w:rPr>
        <w:t>, ординаты которых больше </w:t>
      </w:r>
      <w:r w:rsidRPr="004252F4">
        <w:rPr>
          <w:noProof/>
          <w:color w:val="212529"/>
        </w:rPr>
        <w:pict>
          <v:shape id="Рисунок 102" o:spid="_x0000_i1213" type="#_x0000_t75" alt="Тригонометрические неравенства с примерами решения" style="width:8.5pt;height:17pt;visibility:visible">
            <v:imagedata r:id="rId168" o:title=""/>
          </v:shape>
        </w:pict>
      </w:r>
      <w:r w:rsidRPr="002872A2">
        <w:rPr>
          <w:color w:val="212529"/>
        </w:rPr>
        <w:t>.</w:t>
      </w:r>
    </w:p>
    <w:p w:rsidR="00065A1E" w:rsidRPr="002872A2" w:rsidRDefault="00065A1E" w:rsidP="002872A2">
      <w:pPr>
        <w:shd w:val="clear" w:color="auto" w:fill="FFFFFF"/>
        <w:rPr>
          <w:color w:val="212529"/>
        </w:rPr>
      </w:pPr>
      <w:r w:rsidRPr="002872A2">
        <w:rPr>
          <w:color w:val="212529"/>
        </w:rPr>
        <w:t>1.Построим график функции </w:t>
      </w:r>
      <w:r w:rsidRPr="004252F4">
        <w:rPr>
          <w:noProof/>
          <w:color w:val="212529"/>
        </w:rPr>
        <w:pict>
          <v:shape id="Рисунок 103" o:spid="_x0000_i1214" type="#_x0000_t75" alt="Тригонометрические неравенства с примерами решения" style="width:56pt;height:16.5pt;visibility:visible">
            <v:imagedata r:id="rId167" o:title=""/>
          </v:shape>
        </w:pict>
      </w:r>
      <w:r w:rsidRPr="002872A2">
        <w:rPr>
          <w:color w:val="212529"/>
        </w:rPr>
        <w:t> .</w:t>
      </w:r>
    </w:p>
    <w:p w:rsidR="00065A1E" w:rsidRPr="002872A2" w:rsidRDefault="00065A1E" w:rsidP="002872A2">
      <w:pPr>
        <w:shd w:val="clear" w:color="auto" w:fill="FFFFFF"/>
        <w:rPr>
          <w:color w:val="212529"/>
        </w:rPr>
      </w:pPr>
      <w:r w:rsidRPr="002872A2">
        <w:rPr>
          <w:color w:val="212529"/>
        </w:rPr>
        <w:t>2.В одной системе координат построим график функции </w:t>
      </w:r>
      <w:r w:rsidRPr="004252F4">
        <w:rPr>
          <w:noProof/>
          <w:color w:val="212529"/>
        </w:rPr>
        <w:pict>
          <v:shape id="Рисунок 104" o:spid="_x0000_i1215" type="#_x0000_t75" alt="Тригонометрические неравенства с примерами решения" style="width:26pt;height:22pt;visibility:visible">
            <v:imagedata r:id="rId169" o:title=""/>
          </v:shape>
        </w:pict>
      </w:r>
      <w:r w:rsidRPr="002872A2">
        <w:rPr>
          <w:color w:val="212529"/>
        </w:rPr>
        <w:t> .</w:t>
      </w:r>
    </w:p>
    <w:p w:rsidR="00065A1E" w:rsidRPr="002872A2" w:rsidRDefault="00065A1E" w:rsidP="002872A2">
      <w:pPr>
        <w:shd w:val="clear" w:color="auto" w:fill="FFFFFF"/>
        <w:rPr>
          <w:color w:val="212529"/>
        </w:rPr>
      </w:pPr>
      <w:r w:rsidRPr="002872A2">
        <w:rPr>
          <w:color w:val="212529"/>
        </w:rPr>
        <w:t>3.Отметим точки пересечения графиков.</w:t>
      </w:r>
    </w:p>
    <w:p w:rsidR="00065A1E" w:rsidRPr="002872A2" w:rsidRDefault="00065A1E" w:rsidP="002872A2">
      <w:pPr>
        <w:shd w:val="clear" w:color="auto" w:fill="FFFFFF"/>
        <w:rPr>
          <w:color w:val="212529"/>
        </w:rPr>
      </w:pPr>
      <w:r w:rsidRPr="002872A2">
        <w:rPr>
          <w:color w:val="212529"/>
        </w:rPr>
        <w:t>4. Как видно, прямая </w:t>
      </w:r>
      <w:r w:rsidRPr="004252F4">
        <w:rPr>
          <w:noProof/>
          <w:color w:val="212529"/>
        </w:rPr>
        <w:pict>
          <v:shape id="Рисунок 105" o:spid="_x0000_i1216" type="#_x0000_t75" alt="Тригонометрические неравенства с примерами решения" style="width:34pt;height:29pt;visibility:visible">
            <v:imagedata r:id="rId169" o:title=""/>
          </v:shape>
        </w:pict>
      </w:r>
      <w:r w:rsidRPr="002872A2">
        <w:rPr>
          <w:color w:val="212529"/>
        </w:rPr>
        <w:t> делит график функции </w:t>
      </w:r>
      <w:r w:rsidRPr="004252F4">
        <w:rPr>
          <w:noProof/>
          <w:color w:val="212529"/>
        </w:rPr>
        <w:pict>
          <v:shape id="Рисунок 106" o:spid="_x0000_i1217" type="#_x0000_t75" alt="Тригонометрические неравенства с примерами решения" style="width:57.5pt;height:17pt;visibility:visible">
            <v:imagedata r:id="rId167" o:title=""/>
          </v:shape>
        </w:pict>
      </w:r>
      <w:r w:rsidRPr="002872A2">
        <w:rPr>
          <w:color w:val="212529"/>
        </w:rPr>
        <w:t> на две части. Абсциссы множества точек, расположенные в верхней части от прямой </w:t>
      </w:r>
      <w:r w:rsidRPr="004252F4">
        <w:rPr>
          <w:noProof/>
          <w:color w:val="212529"/>
        </w:rPr>
        <w:pict>
          <v:shape id="Рисунок 107" o:spid="_x0000_i1218" type="#_x0000_t75" alt="Тригонометрические неравенства с примерами решения" style="width:41pt;height:34.5pt;visibility:visible">
            <v:imagedata r:id="rId169" o:title=""/>
          </v:shape>
        </w:pict>
      </w:r>
      <w:r w:rsidRPr="002872A2">
        <w:rPr>
          <w:color w:val="212529"/>
        </w:rPr>
        <w:t> удовлетворяют неравенству. На интервале </w:t>
      </w:r>
      <w:r w:rsidRPr="004252F4">
        <w:rPr>
          <w:noProof/>
          <w:color w:val="212529"/>
        </w:rPr>
        <w:pict>
          <v:shape id="Рисунок 108" o:spid="_x0000_i1219" type="#_x0000_t75" alt="Тригонометрические неравенства с примерами решения" style="width:60.5pt;height:13.5pt;visibility:visible">
            <v:imagedata r:id="rId170" o:title=""/>
          </v:shape>
        </w:pict>
      </w:r>
      <w:r w:rsidRPr="002872A2">
        <w:rPr>
          <w:color w:val="212529"/>
        </w:rPr>
        <w:t> эти точки имеют абсциссы </w:t>
      </w:r>
      <w:r w:rsidRPr="004252F4">
        <w:rPr>
          <w:noProof/>
          <w:color w:val="212529"/>
        </w:rPr>
        <w:pict>
          <v:shape id="Рисунок 109" o:spid="_x0000_i1220" type="#_x0000_t75" alt="Тригонометрические неравенства с примерами решения" style="width:116pt;height:30.5pt;visibility:visible">
            <v:imagedata r:id="rId171" o:title=""/>
          </v:shape>
        </w:pict>
      </w:r>
      <w:r w:rsidRPr="002872A2">
        <w:rPr>
          <w:color w:val="212529"/>
        </w:rPr>
        <w:t>. Значит, решением неравенства на интервале </w:t>
      </w:r>
      <w:r w:rsidRPr="004252F4">
        <w:rPr>
          <w:noProof/>
          <w:color w:val="212529"/>
        </w:rPr>
        <w:pict>
          <v:shape id="Рисунок 110" o:spid="_x0000_i1221" type="#_x0000_t75" alt="Тригонометрические неравенства с примерами решения" style="width:59pt;height:13pt;visibility:visible">
            <v:imagedata r:id="rId170" o:title=""/>
          </v:shape>
        </w:pict>
      </w:r>
      <w:r w:rsidRPr="002872A2">
        <w:rPr>
          <w:color w:val="212529"/>
        </w:rPr>
        <w:t> является множество точек, удовлетворяющих условию </w:t>
      </w:r>
      <w:r w:rsidRPr="004252F4">
        <w:rPr>
          <w:noProof/>
          <w:color w:val="212529"/>
        </w:rPr>
        <w:pict>
          <v:shape id="Рисунок 111" o:spid="_x0000_i1222" type="#_x0000_t75" alt="Тригонометрические неравенства с примерами решения" style="width:68.5pt;height:30pt;visibility:visible">
            <v:imagedata r:id="rId172" o:title=""/>
          </v:shape>
        </w:pict>
      </w:r>
    </w:p>
    <w:p w:rsidR="00065A1E" w:rsidRPr="002872A2" w:rsidRDefault="00065A1E" w:rsidP="002872A2">
      <w:pPr>
        <w:shd w:val="clear" w:color="auto" w:fill="FFFFFF"/>
        <w:spacing w:after="100" w:afterAutospacing="1"/>
        <w:rPr>
          <w:color w:val="212529"/>
        </w:rPr>
      </w:pPr>
      <w:r w:rsidRPr="00A608C1">
        <w:rPr>
          <w:noProof/>
        </w:rPr>
        <w:pict>
          <v:shape id="Рисунок 124" o:spid="_x0000_i1223" type="#_x0000_t75" alt="Тригонометрические неравенства с примерами решения" style="width:464pt;height:94.5pt;visibility:visible">
            <v:imagedata r:id="rId173" o:title=""/>
          </v:shape>
        </w:pict>
      </w:r>
    </w:p>
    <w:p w:rsidR="00065A1E" w:rsidRPr="002872A2" w:rsidRDefault="00065A1E" w:rsidP="002872A2">
      <w:pPr>
        <w:shd w:val="clear" w:color="auto" w:fill="FFFFFF"/>
        <w:rPr>
          <w:color w:val="212529"/>
        </w:rPr>
      </w:pPr>
      <w:r w:rsidRPr="002872A2">
        <w:rPr>
          <w:color w:val="212529"/>
        </w:rPr>
        <w:t>Также решения тригонометрических неравенств можно ясно увидеть на единичной окружности. Все остальные интервалы, удовлетворяющие решению неравенства получаются смещением интервала </w:t>
      </w:r>
      <w:r w:rsidRPr="004252F4">
        <w:rPr>
          <w:noProof/>
          <w:color w:val="212529"/>
        </w:rPr>
        <w:pict>
          <v:shape id="Рисунок 127" o:spid="_x0000_i1224" type="#_x0000_t75" alt="Тригонометрические неравенства с примерами решения" style="width:50pt;height:24pt;visibility:visible">
            <v:imagedata r:id="rId174" o:title=""/>
          </v:shape>
        </w:pict>
      </w:r>
      <w:r w:rsidRPr="002872A2">
        <w:rPr>
          <w:color w:val="212529"/>
        </w:rPr>
        <w:t> на расстояние длиной в </w:t>
      </w:r>
      <w:r w:rsidRPr="004252F4">
        <w:rPr>
          <w:noProof/>
          <w:color w:val="212529"/>
        </w:rPr>
        <w:pict>
          <v:shape id="Рисунок 128" o:spid="_x0000_i1225" type="#_x0000_t75" alt="Тригонометрические неравенства с примерами решения" style="width:21pt;height:16.5pt;visibility:visible">
            <v:imagedata r:id="rId175" o:title=""/>
          </v:shape>
        </w:pict>
      </w:r>
      <w:r w:rsidRPr="002872A2">
        <w:rPr>
          <w:color w:val="212529"/>
        </w:rPr>
        <w:t> влево или вправо. Поэтому решения неравенства </w:t>
      </w:r>
      <w:r w:rsidRPr="004252F4">
        <w:rPr>
          <w:noProof/>
          <w:color w:val="212529"/>
        </w:rPr>
        <w:pict>
          <v:shape id="Рисунок 129" o:spid="_x0000_i1226" type="#_x0000_t75" alt="Тригонометрические неравенства с примерами решения" style="width:58.5pt;height:26.5pt;visibility:visible">
            <v:imagedata r:id="rId176" o:title=""/>
          </v:shape>
        </w:pict>
      </w:r>
      <w:r w:rsidRPr="002872A2">
        <w:rPr>
          <w:color w:val="212529"/>
        </w:rPr>
        <w:t> записываются так:</w:t>
      </w:r>
    </w:p>
    <w:p w:rsidR="00065A1E" w:rsidRPr="002872A2" w:rsidRDefault="00065A1E" w:rsidP="002872A2">
      <w:pPr>
        <w:shd w:val="clear" w:color="auto" w:fill="FFFFFF"/>
        <w:rPr>
          <w:color w:val="212529"/>
          <w:sz w:val="29"/>
          <w:szCs w:val="29"/>
        </w:rPr>
      </w:pPr>
      <w:r w:rsidRPr="004252F4">
        <w:rPr>
          <w:noProof/>
          <w:color w:val="212529"/>
          <w:sz w:val="29"/>
          <w:szCs w:val="29"/>
        </w:rPr>
        <w:pict>
          <v:shape id="Рисунок 130" o:spid="_x0000_i1227" type="#_x0000_t75" alt="Тригонометрические неравенства с примерами решения" style="width:179.5pt;height:25pt;visibility:visible">
            <v:imagedata r:id="rId177" o:title=""/>
          </v:shape>
        </w:pict>
      </w:r>
      <w:r w:rsidRPr="002872A2">
        <w:rPr>
          <w:color w:val="212529"/>
          <w:sz w:val="29"/>
          <w:szCs w:val="29"/>
        </w:rPr>
        <w:t>. </w:t>
      </w:r>
      <w:r w:rsidRPr="004252F4">
        <w:rPr>
          <w:noProof/>
          <w:color w:val="212529"/>
          <w:sz w:val="29"/>
          <w:szCs w:val="29"/>
        </w:rPr>
        <w:pict>
          <v:shape id="Рисунок 131" o:spid="_x0000_i1228" type="#_x0000_t75" alt="Тригонометрические неравенства с примерами решения" style="width:136.5pt;height:118pt;visibility:visible">
            <v:imagedata r:id="rId178" o:title=""/>
          </v:shape>
        </w:pict>
      </w:r>
    </w:p>
    <w:p w:rsidR="00065A1E" w:rsidRPr="002872A2" w:rsidRDefault="00065A1E" w:rsidP="002872A2">
      <w:pPr>
        <w:shd w:val="clear" w:color="auto" w:fill="FFFFFF"/>
        <w:rPr>
          <w:color w:val="212529"/>
          <w:sz w:val="29"/>
          <w:szCs w:val="29"/>
        </w:rPr>
      </w:pPr>
      <w:r w:rsidRPr="002872A2">
        <w:rPr>
          <w:b/>
          <w:bCs/>
          <w:color w:val="333333"/>
        </w:rPr>
        <w:t>Задача</w:t>
      </w:r>
      <w:r w:rsidRPr="002872A2">
        <w:rPr>
          <w:b/>
          <w:bCs/>
          <w:color w:val="212529"/>
          <w:sz w:val="29"/>
          <w:szCs w:val="29"/>
        </w:rPr>
        <w:t xml:space="preserve"> 2.</w:t>
      </w:r>
    </w:p>
    <w:p w:rsidR="00065A1E" w:rsidRPr="002872A2" w:rsidRDefault="00065A1E" w:rsidP="002872A2">
      <w:pPr>
        <w:shd w:val="clear" w:color="auto" w:fill="FFFFFF"/>
        <w:rPr>
          <w:color w:val="212529"/>
          <w:sz w:val="29"/>
          <w:szCs w:val="29"/>
        </w:rPr>
      </w:pPr>
      <w:r w:rsidRPr="002872A2">
        <w:rPr>
          <w:color w:val="212529"/>
          <w:sz w:val="29"/>
          <w:szCs w:val="29"/>
        </w:rPr>
        <w:t>Решим неравенство </w:t>
      </w:r>
      <w:r w:rsidRPr="004252F4">
        <w:rPr>
          <w:noProof/>
          <w:color w:val="212529"/>
          <w:sz w:val="29"/>
          <w:szCs w:val="29"/>
        </w:rPr>
        <w:pict>
          <v:shape id="Рисунок 192" o:spid="_x0000_i1229" type="#_x0000_t75" alt="Тригонометрические неравенства с примерами решения" style="width:70pt;height:30.5pt;visibility:visible">
            <v:imagedata r:id="rId179" o:title=""/>
          </v:shape>
        </w:pict>
      </w:r>
    </w:p>
    <w:p w:rsidR="00065A1E" w:rsidRPr="002872A2" w:rsidRDefault="00065A1E" w:rsidP="002872A2">
      <w:pPr>
        <w:shd w:val="clear" w:color="auto" w:fill="FFFFFF"/>
        <w:rPr>
          <w:color w:val="212529"/>
          <w:sz w:val="29"/>
          <w:szCs w:val="29"/>
        </w:rPr>
      </w:pPr>
      <w:r w:rsidRPr="002872A2">
        <w:rPr>
          <w:b/>
          <w:bCs/>
          <w:color w:val="333333"/>
        </w:rPr>
        <w:t>Задача</w:t>
      </w:r>
      <w:r w:rsidRPr="002872A2">
        <w:rPr>
          <w:b/>
          <w:bCs/>
          <w:color w:val="212529"/>
          <w:sz w:val="29"/>
          <w:szCs w:val="29"/>
        </w:rPr>
        <w:t>:</w:t>
      </w:r>
    </w:p>
    <w:p w:rsidR="00065A1E" w:rsidRPr="002872A2" w:rsidRDefault="00065A1E" w:rsidP="002872A2">
      <w:pPr>
        <w:shd w:val="clear" w:color="auto" w:fill="FFFFFF"/>
        <w:rPr>
          <w:color w:val="212529"/>
        </w:rPr>
      </w:pPr>
      <w:r w:rsidRPr="002872A2">
        <w:rPr>
          <w:color w:val="212529"/>
        </w:rPr>
        <w:t>Решения уравнения </w:t>
      </w:r>
      <w:r w:rsidRPr="004252F4">
        <w:rPr>
          <w:noProof/>
          <w:color w:val="212529"/>
        </w:rPr>
        <w:pict>
          <v:shape id="Рисунок 193" o:spid="_x0000_i1230" type="#_x0000_t75" alt="Тригонометрические неравенства с примерами решения" style="width:62pt;height:28.5pt;visibility:visible">
            <v:imagedata r:id="rId180" o:title=""/>
          </v:shape>
        </w:pict>
      </w:r>
      <w:r w:rsidRPr="002872A2">
        <w:rPr>
          <w:color w:val="212529"/>
        </w:rPr>
        <w:t> являются абсциссами точек пересечения графиков функций </w:t>
      </w:r>
      <w:r w:rsidRPr="004252F4">
        <w:rPr>
          <w:noProof/>
          <w:color w:val="212529"/>
        </w:rPr>
        <w:pict>
          <v:shape id="Рисунок 194" o:spid="_x0000_i1231" type="#_x0000_t75" alt="Тригонометрические неравенства с примерами решения" style="width:51pt;height:18pt;visibility:visible">
            <v:imagedata r:id="rId181" o:title=""/>
          </v:shape>
        </w:pict>
      </w:r>
      <w:r w:rsidRPr="002872A2">
        <w:rPr>
          <w:color w:val="212529"/>
        </w:rPr>
        <w:t> и </w:t>
      </w:r>
      <w:r w:rsidRPr="004252F4">
        <w:rPr>
          <w:noProof/>
          <w:color w:val="212529"/>
        </w:rPr>
        <w:pict>
          <v:shape id="Рисунок 195" o:spid="_x0000_i1232" type="#_x0000_t75" alt="Тригонометрические неравенства с примерами решения" style="width:51pt;height:33.5pt;visibility:visible">
            <v:imagedata r:id="rId182" o:title=""/>
          </v:shape>
        </w:pict>
      </w:r>
      <w:r w:rsidRPr="002872A2">
        <w:rPr>
          <w:color w:val="212529"/>
        </w:rPr>
        <w:t>. Если один из корней, на промежутке длиной </w:t>
      </w:r>
      <w:r w:rsidRPr="004252F4">
        <w:rPr>
          <w:noProof/>
          <w:color w:val="212529"/>
        </w:rPr>
        <w:pict>
          <v:shape id="Рисунок 196" o:spid="_x0000_i1233" type="#_x0000_t75" alt="Тригонометрические неравенства с примерами решения" style="width:22.5pt;height:16.5pt;visibility:visible">
            <v:imagedata r:id="rId183" o:title=""/>
          </v:shape>
        </w:pict>
      </w:r>
      <w:r w:rsidRPr="002872A2">
        <w:rPr>
          <w:color w:val="212529"/>
        </w:rPr>
        <w:t> равен </w:t>
      </w:r>
      <w:r w:rsidRPr="004252F4">
        <w:rPr>
          <w:noProof/>
          <w:color w:val="212529"/>
        </w:rPr>
        <w:pict>
          <v:shape id="Рисунок 197" o:spid="_x0000_i1234" type="#_x0000_t75" alt="Тригонометрические неравенства с примерами решения" style="width:41.5pt;height:26pt;visibility:visible">
            <v:imagedata r:id="rId184" o:title=""/>
          </v:shape>
        </w:pict>
      </w:r>
      <w:r w:rsidRPr="002872A2">
        <w:rPr>
          <w:color w:val="212529"/>
        </w:rPr>
        <w:t>, то другой корень будет равен </w:t>
      </w:r>
      <w:r w:rsidRPr="004252F4">
        <w:rPr>
          <w:noProof/>
          <w:color w:val="212529"/>
        </w:rPr>
        <w:pict>
          <v:shape id="Рисунок 198" o:spid="_x0000_i1235" type="#_x0000_t75" alt="Тригонометрические неравенства с примерами решения" style="width:74.5pt;height:28.5pt;visibility:visible">
            <v:imagedata r:id="rId185" o:title=""/>
          </v:shape>
        </w:pict>
      </w:r>
      <w:r w:rsidRPr="002872A2">
        <w:rPr>
          <w:color w:val="212529"/>
        </w:rPr>
        <w:t>. На графике отметим точки пересечения с абсциссами </w:t>
      </w:r>
      <w:r w:rsidRPr="004252F4">
        <w:rPr>
          <w:noProof/>
          <w:color w:val="212529"/>
        </w:rPr>
        <w:pict>
          <v:shape id="Рисунок 199" o:spid="_x0000_i1236" type="#_x0000_t75" alt="Тригонометрические неравенства с примерами решения" style="width:11.5pt;height:28.5pt;visibility:visible">
            <v:imagedata r:id="rId186" o:title=""/>
          </v:shape>
        </w:pict>
      </w:r>
      <w:r w:rsidRPr="002872A2">
        <w:rPr>
          <w:color w:val="212529"/>
        </w:rPr>
        <w:t>и </w:t>
      </w:r>
      <w:r w:rsidRPr="004252F4">
        <w:rPr>
          <w:noProof/>
          <w:color w:val="212529"/>
        </w:rPr>
        <w:pict>
          <v:shape id="Рисунок 200" o:spid="_x0000_i1237" type="#_x0000_t75" alt="Тригонометрические неравенства с примерами решения" style="width:18pt;height:27pt;visibility:visible">
            <v:imagedata r:id="rId187" o:title=""/>
          </v:shape>
        </w:pict>
      </w:r>
      <w:r w:rsidRPr="002872A2">
        <w:rPr>
          <w:color w:val="212529"/>
        </w:rPr>
        <w:t>.</w:t>
      </w:r>
    </w:p>
    <w:p w:rsidR="00065A1E" w:rsidRPr="002872A2" w:rsidRDefault="00065A1E" w:rsidP="002872A2">
      <w:pPr>
        <w:shd w:val="clear" w:color="auto" w:fill="FFFFFF"/>
        <w:rPr>
          <w:color w:val="212529"/>
        </w:rPr>
      </w:pPr>
      <w:r w:rsidRPr="002872A2">
        <w:rPr>
          <w:color w:val="212529"/>
        </w:rPr>
        <w:t>От каждой из них, по обе стороны, отметим ещё две точки - вправо от</w:t>
      </w:r>
    </w:p>
    <w:p w:rsidR="00065A1E" w:rsidRPr="002872A2" w:rsidRDefault="00065A1E" w:rsidP="002872A2">
      <w:pPr>
        <w:shd w:val="clear" w:color="auto" w:fill="FFFFFF"/>
        <w:rPr>
          <w:color w:val="212529"/>
        </w:rPr>
      </w:pPr>
      <w:r w:rsidRPr="002872A2">
        <w:rPr>
          <w:color w:val="212529"/>
        </w:rPr>
        <w:t>точки </w:t>
      </w:r>
      <w:r w:rsidRPr="004252F4">
        <w:rPr>
          <w:noProof/>
          <w:color w:val="212529"/>
        </w:rPr>
        <w:pict>
          <v:shape id="Рисунок 201" o:spid="_x0000_i1238" type="#_x0000_t75" alt="Тригонометрические неравенства с примерами решения" style="width:14.5pt;height:31pt;visibility:visible">
            <v:imagedata r:id="rId188" o:title=""/>
          </v:shape>
        </w:pict>
      </w:r>
      <w:r w:rsidRPr="002872A2">
        <w:rPr>
          <w:color w:val="212529"/>
        </w:rPr>
        <w:t> на </w:t>
      </w:r>
      <w:r w:rsidRPr="004252F4">
        <w:rPr>
          <w:noProof/>
          <w:color w:val="212529"/>
        </w:rPr>
        <w:pict>
          <v:shape id="Рисунок 202" o:spid="_x0000_i1239" type="#_x0000_t75" alt="Тригонометрические неравенства с примерами решения" style="width:20.5pt;height:17.5pt;visibility:visible">
            <v:imagedata r:id="rId189" o:title=""/>
          </v:shape>
        </w:pict>
      </w:r>
      <w:r w:rsidRPr="002872A2">
        <w:rPr>
          <w:color w:val="212529"/>
        </w:rPr>
        <w:t>: </w:t>
      </w:r>
      <w:r w:rsidRPr="004252F4">
        <w:rPr>
          <w:noProof/>
          <w:color w:val="212529"/>
        </w:rPr>
        <w:pict>
          <v:shape id="Рисунок 203" o:spid="_x0000_i1240" type="#_x0000_t75" alt="Тригонометрические неравенства с примерами решения" style="width:100.5pt;height:33pt;visibility:visible">
            <v:imagedata r:id="rId190" o:title=""/>
          </v:shape>
        </w:pict>
      </w:r>
      <w:r w:rsidRPr="002872A2">
        <w:rPr>
          <w:color w:val="212529"/>
        </w:rPr>
        <w:t>,и влево от точки</w:t>
      </w:r>
      <w:r w:rsidRPr="004252F4">
        <w:rPr>
          <w:noProof/>
          <w:color w:val="212529"/>
        </w:rPr>
        <w:pict>
          <v:shape id="Рисунок 204" o:spid="_x0000_i1241" type="#_x0000_t75" alt="Тригонометрические неравенства с примерами решения" style="width:19pt;height:34.5pt;visibility:visible">
            <v:imagedata r:id="rId191" o:title=""/>
          </v:shape>
        </w:pict>
      </w:r>
      <w:r w:rsidRPr="002872A2">
        <w:rPr>
          <w:color w:val="212529"/>
        </w:rPr>
        <w:t> на </w:t>
      </w:r>
      <w:r w:rsidRPr="004252F4">
        <w:rPr>
          <w:noProof/>
          <w:color w:val="212529"/>
        </w:rPr>
        <w:pict>
          <v:shape id="Рисунок 205" o:spid="_x0000_i1242" type="#_x0000_t75" alt="Тригонометрические неравенства с примерами решения" style="width:20.5pt;height:17.5pt;visibility:visible">
            <v:imagedata r:id="rId189" o:title=""/>
          </v:shape>
        </w:pict>
      </w:r>
      <w:r w:rsidRPr="002872A2">
        <w:rPr>
          <w:color w:val="212529"/>
        </w:rPr>
        <w:t> : </w:t>
      </w:r>
      <w:r w:rsidRPr="004252F4">
        <w:rPr>
          <w:noProof/>
          <w:color w:val="212529"/>
        </w:rPr>
        <w:pict>
          <v:shape id="Рисунок 206" o:spid="_x0000_i1243" type="#_x0000_t75" alt="Тригонометрические неравенства с примерами решения" style="width:85.5pt;height:23pt;visibility:visible">
            <v:imagedata r:id="rId192" o:title=""/>
          </v:shape>
        </w:pict>
      </w:r>
    </w:p>
    <w:p w:rsidR="00065A1E" w:rsidRPr="002872A2" w:rsidRDefault="00065A1E" w:rsidP="002872A2">
      <w:pPr>
        <w:shd w:val="clear" w:color="auto" w:fill="FFFFFF"/>
        <w:rPr>
          <w:color w:val="212529"/>
        </w:rPr>
      </w:pPr>
      <w:r w:rsidRPr="002872A2">
        <w:rPr>
          <w:color w:val="212529"/>
        </w:rPr>
        <w:t>Они также являются абсциссами точек пересечения графиков.</w:t>
      </w:r>
    </w:p>
    <w:p w:rsidR="00065A1E" w:rsidRPr="002872A2" w:rsidRDefault="00065A1E" w:rsidP="002872A2">
      <w:pPr>
        <w:spacing w:line="216" w:lineRule="auto"/>
        <w:contextualSpacing/>
        <w:jc w:val="both"/>
      </w:pPr>
      <w:r w:rsidRPr="00A608C1">
        <w:rPr>
          <w:noProof/>
        </w:rPr>
        <w:pict>
          <v:shape id="Рисунок 222" o:spid="_x0000_i1244" type="#_x0000_t75" alt="Тригонометрические неравенства с примерами решения" style="width:465pt;height:138.5pt;visibility:visible">
            <v:imagedata r:id="rId193" o:title=""/>
          </v:shape>
        </w:pict>
      </w:r>
    </w:p>
    <w:p w:rsidR="00065A1E" w:rsidRPr="002872A2" w:rsidRDefault="00065A1E" w:rsidP="002872A2">
      <w:pPr>
        <w:contextualSpacing/>
        <w:jc w:val="both"/>
      </w:pPr>
      <w:r w:rsidRPr="002872A2">
        <w:rPr>
          <w:color w:val="212529"/>
          <w:shd w:val="clear" w:color="auto" w:fill="FFFFFF"/>
        </w:rPr>
        <w:t>На промежутке (</w:t>
      </w:r>
      <w:r w:rsidRPr="00A608C1">
        <w:rPr>
          <w:noProof/>
        </w:rPr>
        <w:pict>
          <v:shape id="Рисунок 225" o:spid="_x0000_i1245" type="#_x0000_t75" alt="Тригонометрические неравенства с примерами решения" style="width:37pt;height:33pt;visibility:visible">
            <v:imagedata r:id="rId194" o:title=""/>
          </v:shape>
        </w:pict>
      </w:r>
      <w:r w:rsidRPr="002872A2">
        <w:rPr>
          <w:color w:val="212529"/>
          <w:shd w:val="clear" w:color="auto" w:fill="FFFFFF"/>
        </w:rPr>
        <w:t> </w:t>
      </w:r>
      <w:r w:rsidRPr="00A608C1">
        <w:rPr>
          <w:noProof/>
        </w:rPr>
        <w:pict>
          <v:shape id="Рисунок 226" o:spid="_x0000_i1246" type="#_x0000_t75" alt="Тригонометрические неравенства с примерами решения" style="width:15pt;height:28pt;visibility:visible">
            <v:imagedata r:id="rId195" o:title=""/>
          </v:shape>
        </w:pict>
      </w:r>
      <w:r w:rsidRPr="002872A2">
        <w:rPr>
          <w:color w:val="212529"/>
          <w:shd w:val="clear" w:color="auto" w:fill="FFFFFF"/>
        </w:rPr>
        <w:t>) ординаты точек графика функции </w:t>
      </w:r>
      <w:r w:rsidRPr="002872A2">
        <w:rPr>
          <w:i/>
          <w:iCs/>
          <w:color w:val="212529"/>
          <w:shd w:val="clear" w:color="auto" w:fill="FFFFFF"/>
        </w:rPr>
        <w:t>у = sin х </w:t>
      </w:r>
      <w:r w:rsidRPr="002872A2">
        <w:rPr>
          <w:color w:val="212529"/>
          <w:shd w:val="clear" w:color="auto" w:fill="FFFFFF"/>
        </w:rPr>
        <w:t>меньше</w:t>
      </w:r>
      <w:r w:rsidRPr="00A608C1">
        <w:rPr>
          <w:noProof/>
        </w:rPr>
        <w:pict>
          <v:shape id="Рисунок 227" o:spid="_x0000_i1247" type="#_x0000_t75" alt="Тригонометрические неравенства с примерами решения" style="width:24pt;height:36pt;visibility:visible">
            <v:imagedata r:id="rId196" o:title=""/>
          </v:shape>
        </w:pict>
      </w:r>
      <w:r w:rsidRPr="002872A2">
        <w:rPr>
          <w:color w:val="212529"/>
          <w:shd w:val="clear" w:color="auto" w:fill="FFFFFF"/>
        </w:rPr>
        <w:t>. Приняв во внимание период функции, решения неравенства </w:t>
      </w:r>
      <w:r w:rsidRPr="00A608C1">
        <w:rPr>
          <w:noProof/>
        </w:rPr>
        <w:pict>
          <v:shape id="Рисунок 228" o:spid="_x0000_i1248" type="#_x0000_t75" alt="Тригонометрические неравенства с примерами решения" style="width:64pt;height:34.5pt;visibility:visible">
            <v:imagedata r:id="rId197" o:title=""/>
          </v:shape>
        </w:pict>
      </w:r>
      <w:r w:rsidRPr="002872A2">
        <w:rPr>
          <w:color w:val="212529"/>
          <w:shd w:val="clear" w:color="auto" w:fill="FFFFFF"/>
        </w:rPr>
        <w:t> можно записать в виде: </w:t>
      </w:r>
      <w:r w:rsidRPr="00A608C1">
        <w:rPr>
          <w:noProof/>
        </w:rPr>
        <w:pict>
          <v:shape id="Рисунок 229" o:spid="_x0000_i1249" type="#_x0000_t75" alt="Тригонометрические неравенства с примерами решения" style="width:231pt;height:29pt;visibility:visible">
            <v:imagedata r:id="rId198" o:title=""/>
          </v:shape>
        </w:pict>
      </w:r>
      <w:r w:rsidRPr="002872A2">
        <w:rPr>
          <w:color w:val="212529"/>
          <w:shd w:val="clear" w:color="auto" w:fill="FFFFFF"/>
        </w:rPr>
        <w:t>. Из графика видно, что интервал </w:t>
      </w:r>
      <w:r w:rsidRPr="00A608C1">
        <w:rPr>
          <w:noProof/>
        </w:rPr>
        <w:pict>
          <v:shape id="Рисунок 230" o:spid="_x0000_i1250" type="#_x0000_t75" alt="Тригонометрические неравенства с примерами решения" style="width:54pt;height:33pt;visibility:visible">
            <v:imagedata r:id="rId199" o:title=""/>
          </v:shape>
        </w:pict>
      </w:r>
      <w:r w:rsidRPr="002872A2">
        <w:rPr>
          <w:color w:val="212529"/>
          <w:shd w:val="clear" w:color="auto" w:fill="FFFFFF"/>
        </w:rPr>
        <w:t> удовлетворяет решению неравенства </w:t>
      </w:r>
      <w:r w:rsidRPr="00A608C1">
        <w:rPr>
          <w:noProof/>
        </w:rPr>
        <w:pict>
          <v:shape id="Рисунок 231" o:spid="_x0000_i1251" type="#_x0000_t75" alt="Тригонометрические неравенства с примерами решения" style="width:64.5pt;height:30.5pt;visibility:visible">
            <v:imagedata r:id="rId200" o:title=""/>
          </v:shape>
        </w:pict>
      </w:r>
      <w:r w:rsidRPr="002872A2">
        <w:rPr>
          <w:color w:val="212529"/>
          <w:shd w:val="clear" w:color="auto" w:fill="FFFFFF"/>
        </w:rPr>
        <w:t>. Все остальные интервалы, удовлетворяющие неравенству </w:t>
      </w:r>
      <w:r w:rsidRPr="00A608C1">
        <w:rPr>
          <w:noProof/>
        </w:rPr>
        <w:pict>
          <v:shape id="Рисунок 232" o:spid="_x0000_i1252" type="#_x0000_t75" alt="Тригонометрические неравенства с примерами решения" style="width:63.5pt;height:31pt;visibility:visible">
            <v:imagedata r:id="rId201" o:title=""/>
          </v:shape>
        </w:pict>
      </w:r>
      <w:r w:rsidRPr="002872A2">
        <w:rPr>
          <w:color w:val="212529"/>
          <w:shd w:val="clear" w:color="auto" w:fill="FFFFFF"/>
        </w:rPr>
        <w:t> получаются смещением интервала </w:t>
      </w:r>
      <w:r w:rsidRPr="00A608C1">
        <w:rPr>
          <w:noProof/>
        </w:rPr>
        <w:pict>
          <v:shape id="Рисунок 233" o:spid="_x0000_i1253" type="#_x0000_t75" alt="Тригонометрические неравенства с примерами решения" style="width:48.5pt;height:24pt;visibility:visible">
            <v:imagedata r:id="rId202" o:title=""/>
          </v:shape>
        </w:pict>
      </w:r>
      <w:r w:rsidRPr="002872A2">
        <w:rPr>
          <w:color w:val="212529"/>
          <w:shd w:val="clear" w:color="auto" w:fill="FFFFFF"/>
        </w:rPr>
        <w:t> влево и вправо на отрезок длиной в </w:t>
      </w:r>
      <w:r w:rsidRPr="00A608C1">
        <w:rPr>
          <w:noProof/>
        </w:rPr>
        <w:pict>
          <v:shape id="Рисунок 234" o:spid="_x0000_i1254" type="#_x0000_t75" alt="Тригонометрические неравенства с примерами решения" style="width:22.5pt;height:16.5pt;visibility:visible">
            <v:imagedata r:id="rId183" o:title=""/>
          </v:shape>
        </w:pict>
      </w:r>
      <w:r w:rsidRPr="002872A2">
        <w:rPr>
          <w:color w:val="212529"/>
          <w:shd w:val="clear" w:color="auto" w:fill="FFFFFF"/>
        </w:rPr>
        <w:t>. Значит, в общем виде решения неравенства </w:t>
      </w:r>
      <w:r w:rsidRPr="00A608C1">
        <w:rPr>
          <w:noProof/>
        </w:rPr>
        <w:pict>
          <v:shape id="Рисунок 235" o:spid="_x0000_i1255" type="#_x0000_t75" alt="Тригонометрические неравенства с примерами решения" style="width:76pt;height:37pt;visibility:visible">
            <v:imagedata r:id="rId203" o:title=""/>
          </v:shape>
        </w:pict>
      </w:r>
      <w:r w:rsidRPr="002872A2">
        <w:rPr>
          <w:color w:val="212529"/>
          <w:shd w:val="clear" w:color="auto" w:fill="FFFFFF"/>
        </w:rPr>
        <w:t> записываются так: </w:t>
      </w:r>
      <w:r w:rsidRPr="00A608C1">
        <w:rPr>
          <w:noProof/>
        </w:rPr>
        <w:pict>
          <v:shape id="Рисунок 236" o:spid="_x0000_i1256" type="#_x0000_t75" alt="Тригонометрические неравенства с примерами решения" style="width:200.5pt;height:30.5pt;visibility:visible">
            <v:imagedata r:id="rId204" o:title=""/>
          </v:shape>
        </w:pict>
      </w:r>
      <w:r w:rsidRPr="002872A2">
        <w:rPr>
          <w:color w:val="212529"/>
          <w:shd w:val="clear" w:color="auto" w:fill="FFFFFF"/>
        </w:rPr>
        <w:t>.</w:t>
      </w:r>
    </w:p>
    <w:p w:rsidR="00065A1E"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Тема 7. </w:t>
      </w:r>
      <w:r w:rsidRPr="00E217EA">
        <w:rPr>
          <w:b/>
        </w:rPr>
        <w:t>Функции, их свойства и графики</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практическое задание</w:t>
      </w:r>
    </w:p>
    <w:p w:rsidR="00065A1E"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065A1E" w:rsidRPr="00644A93" w:rsidRDefault="00065A1E" w:rsidP="00644A93">
      <w:pPr>
        <w:jc w:val="center"/>
        <w:rPr>
          <w:bCs/>
          <w:i/>
          <w:u w:val="single"/>
        </w:rPr>
      </w:pPr>
      <w:r w:rsidRPr="00644A93">
        <w:rPr>
          <w:bCs/>
          <w:i/>
          <w:u w:val="single"/>
        </w:rPr>
        <w:t>Опрос</w:t>
      </w:r>
    </w:p>
    <w:p w:rsidR="00065A1E" w:rsidRPr="009750A6" w:rsidRDefault="00065A1E" w:rsidP="009750A6">
      <w:pPr>
        <w:pStyle w:val="ListParagraph"/>
        <w:numPr>
          <w:ilvl w:val="0"/>
          <w:numId w:val="42"/>
        </w:numPr>
      </w:pPr>
      <w:r w:rsidRPr="009750A6">
        <w:t>Функции. Область определения и множество значений; график функции, построение графиков функций, заданных различными способами.</w:t>
      </w:r>
    </w:p>
    <w:p w:rsidR="00065A1E" w:rsidRPr="009750A6" w:rsidRDefault="00065A1E" w:rsidP="009750A6">
      <w:pPr>
        <w:pStyle w:val="ListParagraph"/>
        <w:numPr>
          <w:ilvl w:val="0"/>
          <w:numId w:val="42"/>
        </w:numPr>
      </w:pPr>
      <w:r w:rsidRPr="009750A6">
        <w:t>Свойства функции.</w:t>
      </w:r>
    </w:p>
    <w:p w:rsidR="00065A1E" w:rsidRPr="009750A6" w:rsidRDefault="00065A1E" w:rsidP="009750A6">
      <w:pPr>
        <w:pStyle w:val="ListParagraph"/>
        <w:numPr>
          <w:ilvl w:val="0"/>
          <w:numId w:val="42"/>
        </w:numPr>
      </w:pPr>
      <w:r w:rsidRPr="009750A6">
        <w:t xml:space="preserve">Монотонность, четность, нечетность, ограниченность, периодичность. </w:t>
      </w:r>
    </w:p>
    <w:p w:rsidR="00065A1E" w:rsidRPr="009750A6" w:rsidRDefault="00065A1E" w:rsidP="009750A6">
      <w:pPr>
        <w:pStyle w:val="ListParagraph"/>
        <w:numPr>
          <w:ilvl w:val="0"/>
          <w:numId w:val="42"/>
        </w:numPr>
      </w:pPr>
      <w:r w:rsidRPr="009750A6">
        <w:t xml:space="preserve">Промежутки возрастания и убывания, наибольшее и наименьшее значения, точки экстремума. </w:t>
      </w:r>
    </w:p>
    <w:p w:rsidR="00065A1E" w:rsidRPr="009750A6" w:rsidRDefault="00065A1E" w:rsidP="009750A6">
      <w:pPr>
        <w:pStyle w:val="ListParagraph"/>
        <w:numPr>
          <w:ilvl w:val="0"/>
          <w:numId w:val="42"/>
        </w:numPr>
      </w:pPr>
      <w:r w:rsidRPr="009750A6">
        <w:t xml:space="preserve">Графическая интерпретация. </w:t>
      </w:r>
    </w:p>
    <w:p w:rsidR="00065A1E" w:rsidRPr="009750A6" w:rsidRDefault="00065A1E" w:rsidP="009750A6">
      <w:pPr>
        <w:pStyle w:val="ListParagraph"/>
        <w:numPr>
          <w:ilvl w:val="0"/>
          <w:numId w:val="42"/>
        </w:numPr>
      </w:pPr>
      <w:r w:rsidRPr="009750A6">
        <w:t xml:space="preserve">Примеры функциональных зависимостей в реальных процессах и явлениях. </w:t>
      </w:r>
    </w:p>
    <w:p w:rsidR="00065A1E" w:rsidRPr="009750A6" w:rsidRDefault="00065A1E" w:rsidP="009750A6">
      <w:pPr>
        <w:pStyle w:val="ListParagraph"/>
        <w:numPr>
          <w:ilvl w:val="0"/>
          <w:numId w:val="42"/>
        </w:numPr>
      </w:pPr>
      <w:r w:rsidRPr="009750A6">
        <w:t xml:space="preserve">Арифметические операции над функциями. </w:t>
      </w:r>
    </w:p>
    <w:p w:rsidR="00065A1E" w:rsidRPr="009750A6" w:rsidRDefault="00065A1E" w:rsidP="009750A6">
      <w:pPr>
        <w:pStyle w:val="ListParagraph"/>
        <w:numPr>
          <w:ilvl w:val="0"/>
          <w:numId w:val="42"/>
        </w:numPr>
      </w:pPr>
      <w:r w:rsidRPr="009750A6">
        <w:t>Сложная функция (композиция).</w:t>
      </w:r>
    </w:p>
    <w:p w:rsidR="00065A1E" w:rsidRPr="009750A6" w:rsidRDefault="00065A1E" w:rsidP="009750A6">
      <w:pPr>
        <w:pStyle w:val="ListParagraph"/>
        <w:numPr>
          <w:ilvl w:val="0"/>
          <w:numId w:val="42"/>
        </w:numPr>
      </w:pPr>
      <w:r w:rsidRPr="009750A6">
        <w:t>Понятие о непрерывности функции.</w:t>
      </w:r>
    </w:p>
    <w:p w:rsidR="00065A1E" w:rsidRPr="009750A6" w:rsidRDefault="00065A1E" w:rsidP="009750A6">
      <w:pPr>
        <w:pStyle w:val="ListParagraph"/>
        <w:numPr>
          <w:ilvl w:val="0"/>
          <w:numId w:val="42"/>
        </w:numPr>
      </w:pPr>
      <w:r w:rsidRPr="009750A6">
        <w:t xml:space="preserve">Обратные функции. </w:t>
      </w:r>
    </w:p>
    <w:p w:rsidR="00065A1E" w:rsidRPr="009750A6" w:rsidRDefault="00065A1E" w:rsidP="009750A6">
      <w:pPr>
        <w:pStyle w:val="ListParagraph"/>
        <w:numPr>
          <w:ilvl w:val="0"/>
          <w:numId w:val="42"/>
        </w:numPr>
      </w:pPr>
      <w:r w:rsidRPr="009750A6">
        <w:t xml:space="preserve">Область определения и область значений обратной функции. </w:t>
      </w:r>
    </w:p>
    <w:p w:rsidR="00065A1E" w:rsidRPr="009750A6" w:rsidRDefault="00065A1E" w:rsidP="009750A6">
      <w:pPr>
        <w:pStyle w:val="ListParagraph"/>
        <w:numPr>
          <w:ilvl w:val="0"/>
          <w:numId w:val="42"/>
        </w:numPr>
      </w:pPr>
      <w:r w:rsidRPr="009750A6">
        <w:t>График обратной функции.</w:t>
      </w:r>
    </w:p>
    <w:p w:rsidR="00065A1E" w:rsidRPr="00B93256" w:rsidRDefault="00065A1E" w:rsidP="00644A93">
      <w:pPr>
        <w:ind w:left="720"/>
        <w:rPr>
          <w:b/>
          <w:bCs/>
        </w:rPr>
      </w:pPr>
    </w:p>
    <w:p w:rsidR="00065A1E" w:rsidRPr="00644A93" w:rsidRDefault="00065A1E" w:rsidP="00644A93">
      <w:pPr>
        <w:jc w:val="center"/>
        <w:rPr>
          <w:i/>
          <w:u w:val="single"/>
        </w:rPr>
      </w:pPr>
      <w:r w:rsidRPr="00644A93">
        <w:rPr>
          <w:i/>
          <w:u w:val="single"/>
        </w:rPr>
        <w:t>Практическо</w:t>
      </w:r>
      <w:r>
        <w:rPr>
          <w:i/>
          <w:u w:val="single"/>
        </w:rPr>
        <w:t>е</w:t>
      </w:r>
      <w:r w:rsidRPr="00644A93">
        <w:rPr>
          <w:i/>
          <w:u w:val="single"/>
        </w:rPr>
        <w:t xml:space="preserve"> задани</w:t>
      </w:r>
      <w:r>
        <w:rPr>
          <w:i/>
          <w:u w:val="single"/>
        </w:rPr>
        <w:t>е</w:t>
      </w:r>
    </w:p>
    <w:p w:rsidR="00065A1E" w:rsidRDefault="00065A1E" w:rsidP="00644A93">
      <w:pPr>
        <w:jc w:val="both"/>
      </w:pPr>
      <w:r w:rsidRPr="00644A93">
        <w:t>1.</w:t>
      </w:r>
      <w:r>
        <w:t>С</w:t>
      </w:r>
      <w:r w:rsidRPr="00644A93">
        <w:t xml:space="preserve">оставить график </w:t>
      </w:r>
      <w:r>
        <w:t>документооборота</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65A1E" w:rsidRPr="002872A2"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w:t>
      </w:r>
      <w:r>
        <w:rPr>
          <w:b/>
          <w:bCs/>
        </w:rPr>
        <w:t>8.</w:t>
      </w:r>
      <w:r w:rsidRPr="002872A2">
        <w:rPr>
          <w:b/>
          <w:bCs/>
        </w:rPr>
        <w:t xml:space="preserve"> Степенные</w:t>
      </w:r>
      <w:r w:rsidRPr="002872A2">
        <w:rPr>
          <w:b/>
        </w:rPr>
        <w:t>, показательные, логарифмические</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и тригонометрические функции. Обратные тригонометрические функции</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задачи, практическое задание</w:t>
      </w:r>
    </w:p>
    <w:p w:rsidR="00065A1E" w:rsidRPr="002872A2"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CF3D7A"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CF3D7A">
        <w:rPr>
          <w:i/>
          <w:u w:val="single"/>
        </w:rPr>
        <w:t>Задачи</w:t>
      </w:r>
    </w:p>
    <w:p w:rsidR="00065A1E" w:rsidRPr="002872A2" w:rsidRDefault="00065A1E" w:rsidP="002872A2">
      <w:pPr>
        <w:jc w:val="center"/>
        <w:rPr>
          <w:b/>
          <w:i/>
          <w:sz w:val="20"/>
          <w:szCs w:val="20"/>
        </w:rPr>
      </w:pPr>
    </w:p>
    <w:p w:rsidR="00065A1E" w:rsidRPr="002872A2" w:rsidRDefault="00065A1E" w:rsidP="002872A2">
      <w:pPr>
        <w:jc w:val="center"/>
        <w:rPr>
          <w:sz w:val="20"/>
          <w:szCs w:val="20"/>
        </w:rPr>
      </w:pPr>
      <w:r w:rsidRPr="002872A2">
        <w:rPr>
          <w:sz w:val="20"/>
          <w:szCs w:val="20"/>
        </w:rPr>
        <w:t>1 вариант.</w:t>
      </w:r>
    </w:p>
    <w:p w:rsidR="00065A1E" w:rsidRPr="002872A2" w:rsidRDefault="00065A1E" w:rsidP="002872A2">
      <w:pPr>
        <w:rPr>
          <w:sz w:val="20"/>
          <w:szCs w:val="20"/>
        </w:rPr>
      </w:pPr>
      <w:r w:rsidRPr="002872A2">
        <w:rPr>
          <w:sz w:val="20"/>
          <w:szCs w:val="20"/>
        </w:rPr>
        <w:t>1) Найдите область определения функции:</w:t>
      </w:r>
    </w:p>
    <w:p w:rsidR="00065A1E" w:rsidRPr="002872A2" w:rsidRDefault="00065A1E" w:rsidP="002872A2">
      <w:pPr>
        <w:rPr>
          <w:sz w:val="20"/>
          <w:szCs w:val="20"/>
        </w:rPr>
      </w:pPr>
      <w:r w:rsidRPr="002872A2">
        <w:rPr>
          <w:sz w:val="20"/>
          <w:szCs w:val="20"/>
        </w:rPr>
        <w:t xml:space="preserve">а) </w:t>
      </w:r>
      <w:r w:rsidRPr="002872A2">
        <w:rPr>
          <w:position w:val="-10"/>
          <w:sz w:val="20"/>
          <w:szCs w:val="20"/>
        </w:rPr>
        <w:object w:dxaOrig="1680" w:dyaOrig="360">
          <v:shape id="_x0000_i1257" type="#_x0000_t75" style="width:84pt;height:19.5pt" o:ole="">
            <v:imagedata r:id="rId205" o:title=""/>
          </v:shape>
          <o:OLEObject Type="Embed" ProgID="Equation.3" ShapeID="_x0000_i1257" DrawAspect="Content" ObjectID="_1788539350" r:id="rId206"/>
        </w:object>
      </w:r>
    </w:p>
    <w:p w:rsidR="00065A1E" w:rsidRPr="002872A2" w:rsidRDefault="00065A1E" w:rsidP="002872A2">
      <w:pPr>
        <w:rPr>
          <w:sz w:val="20"/>
          <w:szCs w:val="20"/>
        </w:rPr>
      </w:pPr>
      <w:r w:rsidRPr="002872A2">
        <w:rPr>
          <w:sz w:val="20"/>
          <w:szCs w:val="20"/>
        </w:rPr>
        <w:t xml:space="preserve">б) </w:t>
      </w:r>
      <w:r w:rsidRPr="002872A2">
        <w:rPr>
          <w:position w:val="-10"/>
          <w:sz w:val="20"/>
          <w:szCs w:val="20"/>
        </w:rPr>
        <w:object w:dxaOrig="2160" w:dyaOrig="315">
          <v:shape id="_x0000_i1258" type="#_x0000_t75" style="width:108pt;height:14pt" o:ole="">
            <v:imagedata r:id="rId207" o:title=""/>
          </v:shape>
          <o:OLEObject Type="Embed" ProgID="Equation.3" ShapeID="_x0000_i1258" DrawAspect="Content" ObjectID="_1788539351" r:id="rId208"/>
        </w:object>
      </w:r>
    </w:p>
    <w:p w:rsidR="00065A1E" w:rsidRPr="002872A2" w:rsidRDefault="00065A1E" w:rsidP="002872A2">
      <w:pPr>
        <w:rPr>
          <w:sz w:val="20"/>
          <w:szCs w:val="20"/>
        </w:rPr>
      </w:pPr>
      <w:r w:rsidRPr="002872A2">
        <w:rPr>
          <w:sz w:val="20"/>
          <w:szCs w:val="20"/>
        </w:rPr>
        <w:t xml:space="preserve">в) </w:t>
      </w:r>
      <w:r w:rsidRPr="002872A2">
        <w:rPr>
          <w:position w:val="-28"/>
          <w:sz w:val="20"/>
          <w:szCs w:val="20"/>
        </w:rPr>
        <w:object w:dxaOrig="2145" w:dyaOrig="735">
          <v:shape id="_x0000_i1259" type="#_x0000_t75" style="width:106pt;height:37pt" o:ole="">
            <v:imagedata r:id="rId209" o:title=""/>
          </v:shape>
          <o:OLEObject Type="Embed" ProgID="Equation.3" ShapeID="_x0000_i1259" DrawAspect="Content" ObjectID="_1788539352" r:id="rId210"/>
        </w:object>
      </w:r>
    </w:p>
    <w:p w:rsidR="00065A1E" w:rsidRPr="002872A2" w:rsidRDefault="00065A1E" w:rsidP="002872A2">
      <w:pPr>
        <w:rPr>
          <w:sz w:val="20"/>
          <w:szCs w:val="20"/>
        </w:rPr>
      </w:pPr>
    </w:p>
    <w:p w:rsidR="00065A1E" w:rsidRPr="002872A2" w:rsidRDefault="00065A1E" w:rsidP="002872A2">
      <w:pPr>
        <w:rPr>
          <w:sz w:val="20"/>
          <w:szCs w:val="20"/>
        </w:rPr>
      </w:pPr>
      <w:r w:rsidRPr="002872A2">
        <w:rPr>
          <w:sz w:val="20"/>
          <w:szCs w:val="20"/>
        </w:rPr>
        <w:t>2) Выясните четность или нечетность указанных функций:</w:t>
      </w:r>
    </w:p>
    <w:p w:rsidR="00065A1E" w:rsidRPr="002872A2" w:rsidRDefault="00065A1E" w:rsidP="002872A2">
      <w:pPr>
        <w:rPr>
          <w:sz w:val="20"/>
          <w:szCs w:val="20"/>
        </w:rPr>
      </w:pPr>
      <w:r w:rsidRPr="002872A2">
        <w:rPr>
          <w:sz w:val="20"/>
          <w:szCs w:val="20"/>
        </w:rPr>
        <w:t xml:space="preserve">а) </w:t>
      </w:r>
      <w:r w:rsidRPr="002872A2">
        <w:rPr>
          <w:position w:val="-10"/>
          <w:sz w:val="20"/>
          <w:szCs w:val="20"/>
        </w:rPr>
        <w:object w:dxaOrig="1560" w:dyaOrig="360">
          <v:shape id="_x0000_i1260" type="#_x0000_t75" style="width:79pt;height:19.5pt" o:ole="">
            <v:imagedata r:id="rId211" o:title=""/>
          </v:shape>
          <o:OLEObject Type="Embed" ProgID="Equation.3" ShapeID="_x0000_i1260" DrawAspect="Content" ObjectID="_1788539353" r:id="rId212"/>
        </w:object>
      </w:r>
    </w:p>
    <w:p w:rsidR="00065A1E" w:rsidRPr="002872A2" w:rsidRDefault="00065A1E" w:rsidP="002872A2">
      <w:r w:rsidRPr="002872A2">
        <w:t xml:space="preserve">б) </w:t>
      </w:r>
      <w:r w:rsidRPr="002872A2">
        <w:rPr>
          <w:position w:val="-10"/>
        </w:rPr>
        <w:object w:dxaOrig="1455" w:dyaOrig="360">
          <v:shape id="_x0000_i1261" type="#_x0000_t75" style="width:73pt;height:19.5pt" o:ole="">
            <v:imagedata r:id="rId213" o:title=""/>
          </v:shape>
          <o:OLEObject Type="Embed" ProgID="Equation.3" ShapeID="_x0000_i1261" DrawAspect="Content" ObjectID="_1788539354" r:id="rId214"/>
        </w:object>
      </w:r>
    </w:p>
    <w:p w:rsidR="00065A1E" w:rsidRPr="002872A2" w:rsidRDefault="00065A1E" w:rsidP="002872A2">
      <w:r w:rsidRPr="002872A2">
        <w:t>3) Постройте график функции</w:t>
      </w:r>
    </w:p>
    <w:p w:rsidR="00065A1E" w:rsidRPr="002872A2" w:rsidRDefault="00065A1E" w:rsidP="002872A2">
      <w:r w:rsidRPr="002872A2">
        <w:rPr>
          <w:position w:val="-10"/>
        </w:rPr>
        <w:object w:dxaOrig="1560" w:dyaOrig="360">
          <v:shape id="_x0000_i1262" type="#_x0000_t75" style="width:79pt;height:19.5pt" o:ole="">
            <v:imagedata r:id="rId215" o:title=""/>
          </v:shape>
          <o:OLEObject Type="Embed" ProgID="Equation.3" ShapeID="_x0000_i1262" DrawAspect="Content" ObjectID="_1788539355" r:id="rId216"/>
        </w:object>
      </w:r>
    </w:p>
    <w:p w:rsidR="00065A1E" w:rsidRPr="002872A2" w:rsidRDefault="00065A1E" w:rsidP="002872A2">
      <w:r w:rsidRPr="002872A2">
        <w:t>Укажите для данной функции:</w:t>
      </w:r>
    </w:p>
    <w:p w:rsidR="00065A1E" w:rsidRPr="002872A2" w:rsidRDefault="00065A1E" w:rsidP="002872A2">
      <w:r w:rsidRPr="002872A2">
        <w:t>а) множество значений;</w:t>
      </w:r>
    </w:p>
    <w:p w:rsidR="00065A1E" w:rsidRPr="002872A2" w:rsidRDefault="00065A1E" w:rsidP="002872A2">
      <w:r w:rsidRPr="002872A2">
        <w:t>б) интервалы возрастания и убывания;</w:t>
      </w:r>
    </w:p>
    <w:p w:rsidR="00065A1E" w:rsidRPr="002872A2" w:rsidRDefault="00065A1E" w:rsidP="002872A2">
      <w:r w:rsidRPr="002872A2">
        <w:t>в) наибольшее, наименьшее значения.</w:t>
      </w:r>
    </w:p>
    <w:p w:rsidR="00065A1E" w:rsidRPr="002872A2" w:rsidRDefault="00065A1E" w:rsidP="002872A2"/>
    <w:p w:rsidR="00065A1E" w:rsidRPr="002872A2" w:rsidRDefault="00065A1E" w:rsidP="002872A2">
      <w:r w:rsidRPr="002872A2">
        <w:t>4) Найдите значение выражения:</w:t>
      </w:r>
    </w:p>
    <w:p w:rsidR="00065A1E" w:rsidRPr="002872A2" w:rsidRDefault="00065A1E" w:rsidP="002872A2">
      <w:r w:rsidRPr="002872A2">
        <w:t xml:space="preserve">а) </w:t>
      </w:r>
      <w:r w:rsidRPr="002872A2">
        <w:rPr>
          <w:position w:val="-24"/>
        </w:rPr>
        <w:object w:dxaOrig="1725" w:dyaOrig="660">
          <v:shape id="_x0000_i1263" type="#_x0000_t75" style="width:85.5pt;height:33.5pt" o:ole="">
            <v:imagedata r:id="rId217" o:title=""/>
          </v:shape>
          <o:OLEObject Type="Embed" ProgID="Equation.3" ShapeID="_x0000_i1263" DrawAspect="Content" ObjectID="_1788539356" r:id="rId218"/>
        </w:object>
      </w:r>
      <w:r w:rsidRPr="002872A2">
        <w:t>;</w:t>
      </w:r>
    </w:p>
    <w:p w:rsidR="00065A1E" w:rsidRPr="002872A2" w:rsidRDefault="00065A1E" w:rsidP="002872A2">
      <w:r w:rsidRPr="002872A2">
        <w:t xml:space="preserve">б) </w:t>
      </w:r>
      <w:r w:rsidRPr="002872A2">
        <w:rPr>
          <w:position w:val="-28"/>
        </w:rPr>
        <w:object w:dxaOrig="2520" w:dyaOrig="675">
          <v:shape id="_x0000_i1264" type="#_x0000_t75" style="width:126pt;height:34pt" o:ole="">
            <v:imagedata r:id="rId219" o:title=""/>
          </v:shape>
          <o:OLEObject Type="Embed" ProgID="Equation.3" ShapeID="_x0000_i1264" DrawAspect="Content" ObjectID="_1788539357" r:id="rId220"/>
        </w:object>
      </w:r>
      <w:r w:rsidRPr="002872A2">
        <w:t>;</w:t>
      </w:r>
    </w:p>
    <w:p w:rsidR="00065A1E" w:rsidRPr="002872A2" w:rsidRDefault="00065A1E" w:rsidP="002872A2">
      <w:r w:rsidRPr="002872A2">
        <w:t xml:space="preserve">в) </w:t>
      </w:r>
      <w:r w:rsidRPr="002872A2">
        <w:rPr>
          <w:position w:val="-28"/>
        </w:rPr>
        <w:object w:dxaOrig="1635" w:dyaOrig="675">
          <v:shape id="_x0000_i1265" type="#_x0000_t75" style="width:81pt;height:34pt" o:ole="">
            <v:imagedata r:id="rId221" o:title=""/>
          </v:shape>
          <o:OLEObject Type="Embed" ProgID="Equation.3" ShapeID="_x0000_i1265" DrawAspect="Content" ObjectID="_1788539358" r:id="rId222"/>
        </w:object>
      </w:r>
      <w:r w:rsidRPr="002872A2">
        <w:t>.</w:t>
      </w:r>
    </w:p>
    <w:p w:rsidR="00065A1E" w:rsidRPr="002872A2" w:rsidRDefault="00065A1E" w:rsidP="002872A2"/>
    <w:p w:rsidR="00065A1E" w:rsidRPr="002872A2" w:rsidRDefault="00065A1E" w:rsidP="002872A2">
      <w:r w:rsidRPr="002872A2">
        <w:t>5) Решите тригонометрические уравнения:</w:t>
      </w:r>
    </w:p>
    <w:p w:rsidR="00065A1E" w:rsidRPr="002872A2" w:rsidRDefault="00065A1E" w:rsidP="002872A2">
      <w:r w:rsidRPr="002872A2">
        <w:t xml:space="preserve">а) </w:t>
      </w:r>
      <w:r w:rsidRPr="002872A2">
        <w:rPr>
          <w:position w:val="-28"/>
        </w:rPr>
        <w:object w:dxaOrig="1800" w:dyaOrig="675">
          <v:shape id="_x0000_i1266" type="#_x0000_t75" style="width:91pt;height:34pt" o:ole="">
            <v:imagedata r:id="rId223" o:title=""/>
          </v:shape>
          <o:OLEObject Type="Embed" ProgID="Equation.3" ShapeID="_x0000_i1266" DrawAspect="Content" ObjectID="_1788539359" r:id="rId224"/>
        </w:object>
      </w:r>
      <w:r w:rsidRPr="002872A2">
        <w:t>;</w:t>
      </w:r>
    </w:p>
    <w:p w:rsidR="00065A1E" w:rsidRPr="002872A2" w:rsidRDefault="00065A1E" w:rsidP="002872A2">
      <w:r w:rsidRPr="002872A2">
        <w:t xml:space="preserve">б) </w:t>
      </w:r>
      <w:r w:rsidRPr="002872A2">
        <w:rPr>
          <w:position w:val="-6"/>
        </w:rPr>
        <w:object w:dxaOrig="3525" w:dyaOrig="315">
          <v:shape id="_x0000_i1267" type="#_x0000_t75" style="width:176.5pt;height:14pt" o:ole="">
            <v:imagedata r:id="rId225" o:title=""/>
          </v:shape>
          <o:OLEObject Type="Embed" ProgID="Equation.3" ShapeID="_x0000_i1267" DrawAspect="Content" ObjectID="_1788539360" r:id="rId226"/>
        </w:object>
      </w:r>
      <w:r w:rsidRPr="002872A2">
        <w:t xml:space="preserve">, </w:t>
      </w:r>
    </w:p>
    <w:p w:rsidR="00065A1E" w:rsidRPr="002872A2" w:rsidRDefault="00065A1E" w:rsidP="002872A2">
      <w:r w:rsidRPr="002872A2">
        <w:t xml:space="preserve">найти корни на интервале </w:t>
      </w:r>
      <w:r w:rsidRPr="002872A2">
        <w:rPr>
          <w:position w:val="-28"/>
        </w:rPr>
        <w:object w:dxaOrig="885" w:dyaOrig="675">
          <v:shape id="_x0000_i1268" type="#_x0000_t75" style="width:44.5pt;height:34pt" o:ole="">
            <v:imagedata r:id="rId227" o:title=""/>
          </v:shape>
          <o:OLEObject Type="Embed" ProgID="Equation.3" ShapeID="_x0000_i1268" DrawAspect="Content" ObjectID="_1788539361" r:id="rId228"/>
        </w:object>
      </w:r>
      <w:r w:rsidRPr="002872A2">
        <w:t>;</w:t>
      </w:r>
    </w:p>
    <w:p w:rsidR="00065A1E" w:rsidRPr="002872A2" w:rsidRDefault="00065A1E" w:rsidP="002872A2">
      <w:r w:rsidRPr="002872A2">
        <w:t xml:space="preserve">в) </w:t>
      </w:r>
      <w:r w:rsidRPr="002872A2">
        <w:rPr>
          <w:position w:val="-6"/>
        </w:rPr>
        <w:object w:dxaOrig="3480" w:dyaOrig="315">
          <v:shape id="_x0000_i1269" type="#_x0000_t75" style="width:174pt;height:14pt" o:ole="">
            <v:imagedata r:id="rId229" o:title=""/>
          </v:shape>
          <o:OLEObject Type="Embed" ProgID="Equation.3" ShapeID="_x0000_i1269" DrawAspect="Content" ObjectID="_1788539362" r:id="rId230"/>
        </w:object>
      </w:r>
      <w:r w:rsidRPr="002872A2">
        <w:t>.</w:t>
      </w:r>
    </w:p>
    <w:p w:rsidR="00065A1E" w:rsidRPr="002872A2" w:rsidRDefault="00065A1E" w:rsidP="002872A2"/>
    <w:p w:rsidR="00065A1E" w:rsidRPr="002872A2" w:rsidRDefault="00065A1E" w:rsidP="002872A2">
      <w:r w:rsidRPr="002872A2">
        <w:t>6)* Вычислите:</w:t>
      </w:r>
    </w:p>
    <w:p w:rsidR="00065A1E" w:rsidRPr="002872A2" w:rsidRDefault="00065A1E" w:rsidP="002872A2">
      <w:r w:rsidRPr="002872A2">
        <w:t xml:space="preserve">а) </w:t>
      </w:r>
      <w:r w:rsidRPr="002872A2">
        <w:rPr>
          <w:position w:val="-24"/>
        </w:rPr>
        <w:object w:dxaOrig="2235" w:dyaOrig="615">
          <v:shape id="_x0000_i1270" type="#_x0000_t75" style="width:109.5pt;height:31pt" o:ole="">
            <v:imagedata r:id="rId231" o:title=""/>
          </v:shape>
          <o:OLEObject Type="Embed" ProgID="Equation.3" ShapeID="_x0000_i1270" DrawAspect="Content" ObjectID="_1788539363" r:id="rId232"/>
        </w:object>
      </w:r>
      <w:r w:rsidRPr="002872A2">
        <w:t>;</w:t>
      </w:r>
    </w:p>
    <w:p w:rsidR="00065A1E" w:rsidRPr="002872A2" w:rsidRDefault="00065A1E" w:rsidP="002872A2">
      <w:r w:rsidRPr="002872A2">
        <w:t>б)</w:t>
      </w:r>
      <w:r w:rsidRPr="002872A2">
        <w:rPr>
          <w:position w:val="-10"/>
        </w:rPr>
        <w:object w:dxaOrig="4170" w:dyaOrig="345">
          <v:shape id="_x0000_i1271" type="#_x0000_t75" style="width:206.5pt;height:16.5pt" o:ole="">
            <v:imagedata r:id="rId233" o:title=""/>
          </v:shape>
          <o:OLEObject Type="Embed" ProgID="Equation.3" ShapeID="_x0000_i1271" DrawAspect="Content" ObjectID="_1788539364" r:id="rId234"/>
        </w:object>
      </w:r>
    </w:p>
    <w:p w:rsidR="00065A1E" w:rsidRPr="002872A2" w:rsidRDefault="00065A1E" w:rsidP="002872A2">
      <w:pPr>
        <w:jc w:val="center"/>
        <w:rPr>
          <w:i/>
        </w:rPr>
      </w:pPr>
    </w:p>
    <w:p w:rsidR="00065A1E" w:rsidRPr="002872A2" w:rsidRDefault="00065A1E" w:rsidP="002872A2">
      <w:pPr>
        <w:jc w:val="center"/>
      </w:pPr>
      <w:r w:rsidRPr="002872A2">
        <w:t>2 вариант.</w:t>
      </w:r>
    </w:p>
    <w:p w:rsidR="00065A1E" w:rsidRPr="002872A2" w:rsidRDefault="00065A1E" w:rsidP="002872A2">
      <w:r w:rsidRPr="002872A2">
        <w:t>1) Найдите область определения функции:</w:t>
      </w:r>
    </w:p>
    <w:p w:rsidR="00065A1E" w:rsidRPr="002872A2" w:rsidRDefault="00065A1E" w:rsidP="002872A2">
      <w:r w:rsidRPr="002872A2">
        <w:t xml:space="preserve">а) </w:t>
      </w:r>
      <w:r w:rsidRPr="002872A2">
        <w:rPr>
          <w:position w:val="-10"/>
        </w:rPr>
        <w:object w:dxaOrig="1620" w:dyaOrig="360">
          <v:shape id="_x0000_i1272" type="#_x0000_t75" style="width:80pt;height:19.5pt" o:ole="">
            <v:imagedata r:id="rId235" o:title=""/>
          </v:shape>
          <o:OLEObject Type="Embed" ProgID="Equation.3" ShapeID="_x0000_i1272" DrawAspect="Content" ObjectID="_1788539365" r:id="rId236"/>
        </w:object>
      </w:r>
    </w:p>
    <w:p w:rsidR="00065A1E" w:rsidRPr="002872A2" w:rsidRDefault="00065A1E" w:rsidP="002872A2">
      <w:r w:rsidRPr="002872A2">
        <w:t xml:space="preserve">б) </w:t>
      </w:r>
      <w:r w:rsidRPr="002872A2">
        <w:rPr>
          <w:position w:val="-10"/>
        </w:rPr>
        <w:object w:dxaOrig="2205" w:dyaOrig="315">
          <v:shape id="_x0000_i1273" type="#_x0000_t75" style="width:110.5pt;height:14pt" o:ole="">
            <v:imagedata r:id="rId237" o:title=""/>
          </v:shape>
          <o:OLEObject Type="Embed" ProgID="Equation.3" ShapeID="_x0000_i1273" DrawAspect="Content" ObjectID="_1788539366" r:id="rId238"/>
        </w:object>
      </w:r>
    </w:p>
    <w:p w:rsidR="00065A1E" w:rsidRPr="002872A2" w:rsidRDefault="00065A1E" w:rsidP="002872A2">
      <w:r w:rsidRPr="002872A2">
        <w:t xml:space="preserve">в) </w:t>
      </w:r>
      <w:r w:rsidRPr="002872A2">
        <w:rPr>
          <w:position w:val="-30"/>
        </w:rPr>
        <w:object w:dxaOrig="2265" w:dyaOrig="765">
          <v:shape id="_x0000_i1274" type="#_x0000_t75" style="width:113.5pt;height:38.5pt" o:ole="">
            <v:imagedata r:id="rId239" o:title=""/>
          </v:shape>
          <o:OLEObject Type="Embed" ProgID="Equation.3" ShapeID="_x0000_i1274" DrawAspect="Content" ObjectID="_1788539367" r:id="rId240"/>
        </w:object>
      </w:r>
    </w:p>
    <w:p w:rsidR="00065A1E" w:rsidRPr="002872A2" w:rsidRDefault="00065A1E" w:rsidP="002872A2"/>
    <w:p w:rsidR="00065A1E" w:rsidRPr="002872A2" w:rsidRDefault="00065A1E" w:rsidP="002872A2">
      <w:r w:rsidRPr="002872A2">
        <w:t>2) Выясните четность или нечетность указанных функций:</w:t>
      </w:r>
    </w:p>
    <w:p w:rsidR="00065A1E" w:rsidRPr="002872A2" w:rsidRDefault="00065A1E" w:rsidP="002872A2">
      <w:r w:rsidRPr="002872A2">
        <w:t xml:space="preserve">а) </w:t>
      </w:r>
      <w:r w:rsidRPr="002872A2">
        <w:rPr>
          <w:position w:val="-14"/>
        </w:rPr>
        <w:object w:dxaOrig="1545" w:dyaOrig="405">
          <v:shape id="_x0000_i1275" type="#_x0000_t75" style="width:76.5pt;height:21.5pt" o:ole="">
            <v:imagedata r:id="rId241" o:title=""/>
          </v:shape>
          <o:OLEObject Type="Embed" ProgID="Equation.3" ShapeID="_x0000_i1275" DrawAspect="Content" ObjectID="_1788539368" r:id="rId242"/>
        </w:object>
      </w:r>
    </w:p>
    <w:p w:rsidR="00065A1E" w:rsidRPr="002872A2" w:rsidRDefault="00065A1E" w:rsidP="002872A2">
      <w:r w:rsidRPr="002872A2">
        <w:t xml:space="preserve">б) </w:t>
      </w:r>
      <w:r w:rsidRPr="002872A2">
        <w:rPr>
          <w:position w:val="-10"/>
        </w:rPr>
        <w:object w:dxaOrig="1305" w:dyaOrig="360">
          <v:shape id="_x0000_i1276" type="#_x0000_t75" style="width:65.5pt;height:19.5pt" o:ole="">
            <v:imagedata r:id="rId243" o:title=""/>
          </v:shape>
          <o:OLEObject Type="Embed" ProgID="Equation.3" ShapeID="_x0000_i1276" DrawAspect="Content" ObjectID="_1788539369" r:id="rId244"/>
        </w:object>
      </w:r>
    </w:p>
    <w:p w:rsidR="00065A1E" w:rsidRPr="002872A2" w:rsidRDefault="00065A1E" w:rsidP="002872A2"/>
    <w:p w:rsidR="00065A1E" w:rsidRPr="002872A2" w:rsidRDefault="00065A1E" w:rsidP="002872A2">
      <w:r w:rsidRPr="002872A2">
        <w:t>3) Постройте график функции</w:t>
      </w:r>
    </w:p>
    <w:p w:rsidR="00065A1E" w:rsidRPr="002872A2" w:rsidRDefault="00065A1E" w:rsidP="002872A2">
      <w:r w:rsidRPr="002872A2">
        <w:rPr>
          <w:position w:val="-10"/>
        </w:rPr>
        <w:object w:dxaOrig="1695" w:dyaOrig="360">
          <v:shape id="_x0000_i1277" type="#_x0000_t75" style="width:85pt;height:19.5pt" o:ole="">
            <v:imagedata r:id="rId245" o:title=""/>
          </v:shape>
          <o:OLEObject Type="Embed" ProgID="Equation.3" ShapeID="_x0000_i1277" DrawAspect="Content" ObjectID="_1788539370" r:id="rId246"/>
        </w:object>
      </w:r>
    </w:p>
    <w:p w:rsidR="00065A1E" w:rsidRPr="002872A2" w:rsidRDefault="00065A1E" w:rsidP="002872A2">
      <w:r w:rsidRPr="002872A2">
        <w:t>Укажите для данной функции:</w:t>
      </w:r>
    </w:p>
    <w:p w:rsidR="00065A1E" w:rsidRPr="002872A2" w:rsidRDefault="00065A1E" w:rsidP="002872A2">
      <w:r w:rsidRPr="002872A2">
        <w:t>а) множество значений;</w:t>
      </w:r>
    </w:p>
    <w:p w:rsidR="00065A1E" w:rsidRPr="002872A2" w:rsidRDefault="00065A1E" w:rsidP="002872A2">
      <w:r w:rsidRPr="002872A2">
        <w:t>б) интервалы возрастания и убывания;</w:t>
      </w:r>
    </w:p>
    <w:p w:rsidR="00065A1E" w:rsidRPr="002872A2" w:rsidRDefault="00065A1E" w:rsidP="002872A2">
      <w:r w:rsidRPr="002872A2">
        <w:t>в) наибольшее, наименьшее значения.</w:t>
      </w:r>
    </w:p>
    <w:p w:rsidR="00065A1E" w:rsidRPr="002872A2" w:rsidRDefault="00065A1E" w:rsidP="002872A2"/>
    <w:p w:rsidR="00065A1E" w:rsidRPr="002872A2" w:rsidRDefault="00065A1E" w:rsidP="002872A2">
      <w:r w:rsidRPr="002872A2">
        <w:t>4) Найдите значение выражения:</w:t>
      </w:r>
    </w:p>
    <w:p w:rsidR="00065A1E" w:rsidRPr="002872A2" w:rsidRDefault="00065A1E" w:rsidP="002872A2">
      <w:r w:rsidRPr="002872A2">
        <w:t xml:space="preserve">а) </w:t>
      </w:r>
      <w:r w:rsidRPr="002872A2">
        <w:rPr>
          <w:position w:val="-24"/>
        </w:rPr>
        <w:object w:dxaOrig="1695" w:dyaOrig="660">
          <v:shape id="_x0000_i1278" type="#_x0000_t75" style="width:85pt;height:33.5pt" o:ole="">
            <v:imagedata r:id="rId247" o:title=""/>
          </v:shape>
          <o:OLEObject Type="Embed" ProgID="Equation.3" ShapeID="_x0000_i1278" DrawAspect="Content" ObjectID="_1788539371" r:id="rId248"/>
        </w:object>
      </w:r>
      <w:r w:rsidRPr="002872A2">
        <w:t>;</w:t>
      </w:r>
    </w:p>
    <w:p w:rsidR="00065A1E" w:rsidRPr="002872A2" w:rsidRDefault="00065A1E" w:rsidP="002872A2">
      <w:r w:rsidRPr="002872A2">
        <w:t xml:space="preserve">б) </w:t>
      </w:r>
      <w:r w:rsidRPr="002872A2">
        <w:rPr>
          <w:position w:val="-34"/>
        </w:rPr>
        <w:object w:dxaOrig="3135" w:dyaOrig="795">
          <v:shape id="_x0000_i1279" type="#_x0000_t75" style="width:157pt;height:38pt" o:ole="">
            <v:imagedata r:id="rId249" o:title=""/>
          </v:shape>
          <o:OLEObject Type="Embed" ProgID="Equation.3" ShapeID="_x0000_i1279" DrawAspect="Content" ObjectID="_1788539372" r:id="rId250"/>
        </w:object>
      </w:r>
      <w:r w:rsidRPr="002872A2">
        <w:t>;</w:t>
      </w:r>
    </w:p>
    <w:p w:rsidR="00065A1E" w:rsidRPr="002872A2" w:rsidRDefault="00065A1E" w:rsidP="002872A2">
      <w:r w:rsidRPr="002872A2">
        <w:t xml:space="preserve">в) </w:t>
      </w:r>
      <w:r w:rsidRPr="002872A2">
        <w:rPr>
          <w:position w:val="-28"/>
        </w:rPr>
        <w:object w:dxaOrig="1635" w:dyaOrig="675">
          <v:shape id="_x0000_i1280" type="#_x0000_t75" style="width:81pt;height:34pt" o:ole="">
            <v:imagedata r:id="rId251" o:title=""/>
          </v:shape>
          <o:OLEObject Type="Embed" ProgID="Equation.3" ShapeID="_x0000_i1280" DrawAspect="Content" ObjectID="_1788539373" r:id="rId252"/>
        </w:object>
      </w:r>
      <w:r w:rsidRPr="002872A2">
        <w:t>.</w:t>
      </w:r>
    </w:p>
    <w:p w:rsidR="00065A1E" w:rsidRPr="002872A2" w:rsidRDefault="00065A1E" w:rsidP="002872A2"/>
    <w:p w:rsidR="00065A1E" w:rsidRPr="002872A2" w:rsidRDefault="00065A1E" w:rsidP="002872A2">
      <w:r w:rsidRPr="002872A2">
        <w:t>5) Решите тригонометрические уравнения:</w:t>
      </w:r>
    </w:p>
    <w:p w:rsidR="00065A1E" w:rsidRPr="002872A2" w:rsidRDefault="00065A1E" w:rsidP="002872A2">
      <w:r w:rsidRPr="002872A2">
        <w:t xml:space="preserve">а) </w:t>
      </w:r>
      <w:r w:rsidRPr="002872A2">
        <w:rPr>
          <w:position w:val="-28"/>
        </w:rPr>
        <w:object w:dxaOrig="1920" w:dyaOrig="675">
          <v:shape id="_x0000_i1281" type="#_x0000_t75" style="width:96pt;height:34pt" o:ole="">
            <v:imagedata r:id="rId253" o:title=""/>
          </v:shape>
          <o:OLEObject Type="Embed" ProgID="Equation.3" ShapeID="_x0000_i1281" DrawAspect="Content" ObjectID="_1788539374" r:id="rId254"/>
        </w:object>
      </w:r>
      <w:r w:rsidRPr="002872A2">
        <w:t>;</w:t>
      </w:r>
    </w:p>
    <w:p w:rsidR="00065A1E" w:rsidRPr="002872A2" w:rsidRDefault="00065A1E" w:rsidP="002872A2">
      <w:r w:rsidRPr="002872A2">
        <w:t xml:space="preserve">б) </w:t>
      </w:r>
      <w:r w:rsidRPr="002872A2">
        <w:rPr>
          <w:position w:val="-6"/>
        </w:rPr>
        <w:object w:dxaOrig="3495" w:dyaOrig="315">
          <v:shape id="_x0000_i1282" type="#_x0000_t75" style="width:175pt;height:14pt" o:ole="">
            <v:imagedata r:id="rId255" o:title=""/>
          </v:shape>
          <o:OLEObject Type="Embed" ProgID="Equation.3" ShapeID="_x0000_i1282" DrawAspect="Content" ObjectID="_1788539375" r:id="rId256"/>
        </w:object>
      </w:r>
      <w:r w:rsidRPr="002872A2">
        <w:t>,</w:t>
      </w:r>
    </w:p>
    <w:p w:rsidR="00065A1E" w:rsidRPr="002872A2" w:rsidRDefault="00065A1E" w:rsidP="002872A2">
      <w:r w:rsidRPr="002872A2">
        <w:t xml:space="preserve">найти корни на интервале </w:t>
      </w:r>
      <w:r w:rsidRPr="002872A2">
        <w:rPr>
          <w:position w:val="-28"/>
        </w:rPr>
        <w:object w:dxaOrig="885" w:dyaOrig="675">
          <v:shape id="_x0000_i1283" type="#_x0000_t75" style="width:44.5pt;height:34pt" o:ole="">
            <v:imagedata r:id="rId227" o:title=""/>
          </v:shape>
          <o:OLEObject Type="Embed" ProgID="Equation.3" ShapeID="_x0000_i1283" DrawAspect="Content" ObjectID="_1788539376" r:id="rId257"/>
        </w:object>
      </w:r>
      <w:r w:rsidRPr="002872A2">
        <w:t>;</w:t>
      </w:r>
    </w:p>
    <w:p w:rsidR="00065A1E" w:rsidRPr="002872A2" w:rsidRDefault="00065A1E" w:rsidP="002872A2">
      <w:r w:rsidRPr="002872A2">
        <w:t xml:space="preserve">в) </w:t>
      </w:r>
      <w:r w:rsidRPr="002872A2">
        <w:rPr>
          <w:position w:val="-6"/>
        </w:rPr>
        <w:object w:dxaOrig="3435" w:dyaOrig="315">
          <v:shape id="_x0000_i1284" type="#_x0000_t75" style="width:172pt;height:14pt" o:ole="">
            <v:imagedata r:id="rId258" o:title=""/>
          </v:shape>
          <o:OLEObject Type="Embed" ProgID="Equation.3" ShapeID="_x0000_i1284" DrawAspect="Content" ObjectID="_1788539377" r:id="rId259"/>
        </w:object>
      </w:r>
      <w:r w:rsidRPr="002872A2">
        <w:t>.</w:t>
      </w:r>
    </w:p>
    <w:p w:rsidR="00065A1E" w:rsidRPr="002872A2" w:rsidRDefault="00065A1E" w:rsidP="002872A2">
      <w:r w:rsidRPr="002872A2">
        <w:t>6)* Вычислите:</w:t>
      </w:r>
    </w:p>
    <w:p w:rsidR="00065A1E" w:rsidRPr="002872A2" w:rsidRDefault="00065A1E" w:rsidP="002872A2">
      <w:r w:rsidRPr="002872A2">
        <w:t xml:space="preserve">а) </w:t>
      </w:r>
      <w:r w:rsidRPr="002872A2">
        <w:rPr>
          <w:position w:val="-6"/>
        </w:rPr>
        <w:object w:dxaOrig="3255" w:dyaOrig="315">
          <v:shape id="_x0000_i1285" type="#_x0000_t75" style="width:163pt;height:14pt" o:ole="">
            <v:imagedata r:id="rId260" o:title=""/>
          </v:shape>
          <o:OLEObject Type="Embed" ProgID="Equation.3" ShapeID="_x0000_i1285" DrawAspect="Content" ObjectID="_1788539378" r:id="rId261"/>
        </w:object>
      </w:r>
      <w:r w:rsidRPr="002872A2">
        <w:t>;</w:t>
      </w:r>
    </w:p>
    <w:p w:rsidR="00065A1E" w:rsidRPr="002872A2" w:rsidRDefault="00065A1E" w:rsidP="002872A2">
      <w:pPr>
        <w:rPr>
          <w:i/>
        </w:rPr>
      </w:pPr>
      <w:r w:rsidRPr="002872A2">
        <w:t xml:space="preserve">б) </w:t>
      </w:r>
      <w:r w:rsidRPr="002872A2">
        <w:rPr>
          <w:position w:val="-24"/>
        </w:rPr>
        <w:object w:dxaOrig="3360" w:dyaOrig="615">
          <v:shape id="_x0000_i1286" type="#_x0000_t75" style="width:168pt;height:31pt" o:ole="">
            <v:imagedata r:id="rId262" o:title=""/>
          </v:shape>
          <o:OLEObject Type="Embed" ProgID="Equation.3" ShapeID="_x0000_i1286" DrawAspect="Content" ObjectID="_1788539379" r:id="rId263"/>
        </w:object>
      </w:r>
    </w:p>
    <w:p w:rsidR="00065A1E" w:rsidRPr="00B02C42" w:rsidRDefault="00065A1E" w:rsidP="00B02C42">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B02C42">
        <w:rPr>
          <w:i/>
          <w:u w:val="single"/>
        </w:rPr>
        <w:t>Практическое задание</w:t>
      </w:r>
    </w:p>
    <w:p w:rsidR="00065A1E" w:rsidRDefault="00065A1E" w:rsidP="00644A93">
      <w:r>
        <w:t>1.</w:t>
      </w:r>
      <w:r w:rsidRPr="00D56772">
        <w:t>На основе финансовой отчетности организации составить аналитический баланс, провести его анализ и сделать вывод (</w:t>
      </w:r>
      <w:r w:rsidRPr="00D56772">
        <w:rPr>
          <w:lang w:val="en-US"/>
        </w:rPr>
        <w:t>Case</w:t>
      </w:r>
      <w:r w:rsidRPr="00D56772">
        <w:t>-</w:t>
      </w:r>
      <w:r w:rsidRPr="00D56772">
        <w:rPr>
          <w:lang w:val="en-US"/>
        </w:rPr>
        <w:t>study</w:t>
      </w:r>
      <w:r w:rsidRPr="00D56772">
        <w:t>).</w:t>
      </w:r>
    </w:p>
    <w:p w:rsidR="00065A1E" w:rsidRPr="002872A2" w:rsidRDefault="00065A1E" w:rsidP="00644A93">
      <w:pPr>
        <w:rPr>
          <w:bCs/>
        </w:rPr>
      </w:pPr>
    </w:p>
    <w:p w:rsidR="00065A1E" w:rsidRDefault="00065A1E" w:rsidP="002872A2">
      <w:pPr>
        <w:jc w:val="center"/>
        <w:rPr>
          <w:b/>
        </w:rPr>
      </w:pPr>
      <w:r w:rsidRPr="002872A2">
        <w:rPr>
          <w:b/>
        </w:rPr>
        <w:t>НАЧАЛА МАТЕМАТИЧЕСКОГО АНАЛИЗА</w:t>
      </w:r>
    </w:p>
    <w:p w:rsidR="00065A1E" w:rsidRDefault="00065A1E" w:rsidP="00B02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Тема 9 </w:t>
      </w:r>
      <w:r w:rsidRPr="004D0D25">
        <w:rPr>
          <w:b/>
        </w:rPr>
        <w:t>Начала математического анализа</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практическое задание, бинарное занятие</w:t>
      </w:r>
    </w:p>
    <w:p w:rsidR="00065A1E" w:rsidRPr="002872A2" w:rsidRDefault="00065A1E" w:rsidP="00AA4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5A1E" w:rsidRPr="00CF3D7A"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Опрос</w:t>
      </w:r>
    </w:p>
    <w:p w:rsidR="00065A1E" w:rsidRPr="002872A2" w:rsidRDefault="00065A1E" w:rsidP="002872A2">
      <w:pPr>
        <w:jc w:val="both"/>
      </w:pPr>
      <w:r w:rsidRPr="002872A2">
        <w:t>1. Что называют производной функции в точке? Каковы физический и геометрический смысл производной?</w:t>
      </w:r>
    </w:p>
    <w:p w:rsidR="00065A1E" w:rsidRPr="002872A2" w:rsidRDefault="00065A1E" w:rsidP="002872A2">
      <w:pPr>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rsidR="00065A1E" w:rsidRPr="002872A2" w:rsidRDefault="00065A1E" w:rsidP="002872A2">
      <w:pPr>
        <w:jc w:val="both"/>
      </w:pPr>
      <w:r w:rsidRPr="002872A2">
        <w:t xml:space="preserve">3. Какой вид имеет уравнение касательной к графику функции </w:t>
      </w:r>
      <w:r w:rsidRPr="00A608C1">
        <w:rPr>
          <w:noProof/>
        </w:rPr>
        <w:pict>
          <v:shape id="_x0000_i1287" type="#_x0000_t75" alt="image006" style="width:46.5pt;height:14.5pt;visibility:visible">
            <v:imagedata r:id="rId20" o:title=""/>
          </v:shape>
        </w:pict>
      </w:r>
      <w:r w:rsidRPr="002872A2">
        <w:t xml:space="preserve">в точке </w:t>
      </w:r>
      <w:r w:rsidRPr="00A608C1">
        <w:rPr>
          <w:noProof/>
        </w:rPr>
        <w:pict>
          <v:shape id="_x0000_i1288" type="#_x0000_t75" alt="image008" style="width:12pt;height:14.5pt;visibility:visible">
            <v:imagedata r:id="rId21" o:title=""/>
          </v:shape>
        </w:pict>
      </w:r>
      <w:r w:rsidRPr="002872A2">
        <w:t>?</w:t>
      </w:r>
    </w:p>
    <w:p w:rsidR="00065A1E" w:rsidRPr="002872A2" w:rsidRDefault="00065A1E" w:rsidP="002872A2">
      <w:pPr>
        <w:jc w:val="both"/>
      </w:pPr>
      <w:r w:rsidRPr="002872A2">
        <w:t>4. Перечислите признаки возрастания, убывания, критерии нахождения точек экстремума функции.</w:t>
      </w:r>
    </w:p>
    <w:p w:rsidR="00065A1E" w:rsidRPr="002872A2" w:rsidRDefault="00065A1E" w:rsidP="002872A2">
      <w:pPr>
        <w:jc w:val="both"/>
      </w:pPr>
      <w:r w:rsidRPr="002872A2">
        <w:t xml:space="preserve">5. Приведите алгоритм нахождения наибольшего и наименьшего значения функции на отрезке </w:t>
      </w:r>
      <w:r w:rsidRPr="00A608C1">
        <w:rPr>
          <w:noProof/>
        </w:rPr>
        <w:pict>
          <v:shape id="_x0000_i1289" type="#_x0000_t75" alt="image010" style="width:30pt;height:14.5pt;visibility:visible">
            <v:imagedata r:id="rId22" o:title=""/>
          </v:shape>
        </w:pict>
      </w:r>
      <w:r w:rsidRPr="002872A2">
        <w:t>.</w:t>
      </w:r>
    </w:p>
    <w:p w:rsidR="00065A1E" w:rsidRPr="002872A2" w:rsidRDefault="00065A1E" w:rsidP="002872A2">
      <w:pPr>
        <w:jc w:val="both"/>
      </w:pPr>
      <w:r w:rsidRPr="002872A2">
        <w:t xml:space="preserve">6. Что называют первообразной, неопределенным интегралом для функции </w:t>
      </w:r>
      <w:r w:rsidRPr="00A608C1">
        <w:rPr>
          <w:noProof/>
        </w:rPr>
        <w:pict>
          <v:shape id="_x0000_i1290" type="#_x0000_t75" alt="image006" style="width:46.5pt;height:14.5pt;visibility:visible">
            <v:imagedata r:id="rId20" o:title=""/>
          </v:shape>
        </w:pict>
      </w:r>
      <w:r w:rsidRPr="002872A2">
        <w:t>? Перечислите свойства неопределенного интеграла.</w:t>
      </w:r>
    </w:p>
    <w:p w:rsidR="00065A1E" w:rsidRPr="002872A2" w:rsidRDefault="00065A1E" w:rsidP="002872A2">
      <w:pPr>
        <w:jc w:val="both"/>
      </w:pPr>
      <w:r w:rsidRPr="002872A2">
        <w:t xml:space="preserve">7. Что называют определенным интегралом от функции </w:t>
      </w:r>
      <w:r w:rsidRPr="00A608C1">
        <w:rPr>
          <w:noProof/>
        </w:rPr>
        <w:pict>
          <v:shape id="_x0000_i1291" type="#_x0000_t75" alt="image012" style="width:46.5pt;height:14.5pt;visibility:visible">
            <v:imagedata r:id="rId23" o:title=""/>
          </v:shape>
        </w:pict>
      </w:r>
      <w:r w:rsidRPr="002872A2">
        <w:t xml:space="preserve">на отрезке </w:t>
      </w:r>
      <w:r w:rsidRPr="00A608C1">
        <w:rPr>
          <w:noProof/>
        </w:rPr>
        <w:pict>
          <v:shape id="_x0000_i1292" type="#_x0000_t75" alt="image010" style="width:30pt;height:14.5pt;visibility:visible">
            <v:imagedata r:id="rId22" o:title=""/>
          </v:shape>
        </w:pict>
      </w:r>
      <w:r w:rsidRPr="002872A2">
        <w:t>? Приведите формулу Ньютона-Лейбница. Перечислите свойства определенного интеграла.</w:t>
      </w:r>
    </w:p>
    <w:p w:rsidR="00065A1E" w:rsidRPr="002872A2" w:rsidRDefault="00065A1E" w:rsidP="002872A2">
      <w:pPr>
        <w:jc w:val="both"/>
      </w:pPr>
      <w:r w:rsidRPr="002872A2">
        <w:t>8. Каков геометрический смысл определенного интеграла? Как применяют интеграл к решению физических и геометрических задач?</w:t>
      </w:r>
    </w:p>
    <w:p w:rsidR="00065A1E" w:rsidRPr="00CF3D7A" w:rsidRDefault="00065A1E" w:rsidP="002872A2">
      <w:pPr>
        <w:jc w:val="center"/>
        <w:rPr>
          <w:i/>
          <w:iCs/>
          <w:u w:val="single"/>
        </w:rPr>
      </w:pPr>
      <w:r>
        <w:rPr>
          <w:i/>
          <w:iCs/>
          <w:u w:val="single"/>
        </w:rPr>
        <w:t>Практическое задание</w:t>
      </w:r>
    </w:p>
    <w:p w:rsidR="00065A1E" w:rsidRDefault="00065A1E" w:rsidP="00B02C42">
      <w:r w:rsidRPr="00D56772">
        <w:t>Задача 1.  Основные производственные</w:t>
      </w:r>
      <w:r>
        <w:t xml:space="preserve"> фонды предприятия на начало 2020</w:t>
      </w:r>
      <w:r w:rsidRPr="00D56772">
        <w:t xml:space="preserve"> г. составляли 2850 тыс. руб. Ввод и выбытие основных фондов в течение года отражены в таблице </w:t>
      </w:r>
    </w:p>
    <w:p w:rsidR="00065A1E" w:rsidRPr="00D56772" w:rsidRDefault="00065A1E" w:rsidP="00B02C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71"/>
        <w:gridCol w:w="3078"/>
        <w:gridCol w:w="3078"/>
      </w:tblGrid>
      <w:tr w:rsidR="00065A1E" w:rsidRPr="00073809" w:rsidTr="00375440">
        <w:trPr>
          <w:trHeight w:val="638"/>
        </w:trPr>
        <w:tc>
          <w:tcPr>
            <w:tcW w:w="3371" w:type="dxa"/>
            <w:vMerge w:val="restart"/>
          </w:tcPr>
          <w:p w:rsidR="00065A1E" w:rsidRPr="00375440" w:rsidRDefault="00065A1E" w:rsidP="00C04045">
            <w:r w:rsidRPr="00375440">
              <w:t>Период</w:t>
            </w:r>
          </w:p>
          <w:p w:rsidR="00065A1E" w:rsidRPr="00375440" w:rsidRDefault="00065A1E" w:rsidP="00C04045"/>
        </w:tc>
        <w:tc>
          <w:tcPr>
            <w:tcW w:w="6155" w:type="dxa"/>
            <w:gridSpan w:val="2"/>
          </w:tcPr>
          <w:p w:rsidR="00065A1E" w:rsidRPr="00375440" w:rsidRDefault="00065A1E" w:rsidP="00C04045">
            <w:r w:rsidRPr="00375440">
              <w:t>Основные производственные фонды ( тыс. руб)</w:t>
            </w:r>
          </w:p>
        </w:tc>
      </w:tr>
      <w:tr w:rsidR="00065A1E" w:rsidRPr="00073809" w:rsidTr="00375440">
        <w:trPr>
          <w:trHeight w:val="222"/>
        </w:trPr>
        <w:tc>
          <w:tcPr>
            <w:tcW w:w="3371" w:type="dxa"/>
            <w:vMerge/>
            <w:vAlign w:val="center"/>
          </w:tcPr>
          <w:p w:rsidR="00065A1E" w:rsidRPr="00375440" w:rsidRDefault="00065A1E" w:rsidP="00C04045"/>
        </w:tc>
        <w:tc>
          <w:tcPr>
            <w:tcW w:w="3078" w:type="dxa"/>
          </w:tcPr>
          <w:p w:rsidR="00065A1E" w:rsidRPr="00375440" w:rsidRDefault="00065A1E" w:rsidP="00C04045">
            <w:r w:rsidRPr="00375440">
              <w:t xml:space="preserve">              ввод</w:t>
            </w:r>
          </w:p>
        </w:tc>
        <w:tc>
          <w:tcPr>
            <w:tcW w:w="3078" w:type="dxa"/>
          </w:tcPr>
          <w:p w:rsidR="00065A1E" w:rsidRPr="00375440" w:rsidRDefault="00065A1E" w:rsidP="00C04045">
            <w:r w:rsidRPr="00375440">
              <w:t xml:space="preserve">        выбытие</w:t>
            </w:r>
          </w:p>
        </w:tc>
      </w:tr>
      <w:tr w:rsidR="00065A1E" w:rsidRPr="00073809" w:rsidTr="00375440">
        <w:trPr>
          <w:trHeight w:val="306"/>
        </w:trPr>
        <w:tc>
          <w:tcPr>
            <w:tcW w:w="3371" w:type="dxa"/>
          </w:tcPr>
          <w:p w:rsidR="00065A1E" w:rsidRPr="00375440" w:rsidRDefault="00065A1E" w:rsidP="00C04045">
            <w:r w:rsidRPr="00375440">
              <w:t>на 01.02.2020</w:t>
            </w:r>
          </w:p>
        </w:tc>
        <w:tc>
          <w:tcPr>
            <w:tcW w:w="3078" w:type="dxa"/>
          </w:tcPr>
          <w:p w:rsidR="00065A1E" w:rsidRPr="00375440" w:rsidRDefault="00065A1E" w:rsidP="00C04045">
            <w:r w:rsidRPr="00375440">
              <w:t xml:space="preserve">             200</w:t>
            </w:r>
          </w:p>
        </w:tc>
        <w:tc>
          <w:tcPr>
            <w:tcW w:w="3078" w:type="dxa"/>
          </w:tcPr>
          <w:p w:rsidR="00065A1E" w:rsidRPr="00375440" w:rsidRDefault="00065A1E" w:rsidP="00C04045">
            <w:r w:rsidRPr="00375440">
              <w:t xml:space="preserve">          250</w:t>
            </w:r>
          </w:p>
        </w:tc>
      </w:tr>
      <w:tr w:rsidR="00065A1E" w:rsidRPr="00073809" w:rsidTr="00375440">
        <w:trPr>
          <w:trHeight w:val="306"/>
        </w:trPr>
        <w:tc>
          <w:tcPr>
            <w:tcW w:w="3371" w:type="dxa"/>
          </w:tcPr>
          <w:p w:rsidR="00065A1E" w:rsidRPr="00375440" w:rsidRDefault="00065A1E" w:rsidP="00C04045">
            <w:r w:rsidRPr="00375440">
              <w:t>на 01.05.2020</w:t>
            </w:r>
          </w:p>
        </w:tc>
        <w:tc>
          <w:tcPr>
            <w:tcW w:w="3078" w:type="dxa"/>
          </w:tcPr>
          <w:p w:rsidR="00065A1E" w:rsidRPr="00375440" w:rsidRDefault="00065A1E" w:rsidP="00C04045">
            <w:r w:rsidRPr="00375440">
              <w:t xml:space="preserve">             400</w:t>
            </w:r>
          </w:p>
        </w:tc>
        <w:tc>
          <w:tcPr>
            <w:tcW w:w="3078" w:type="dxa"/>
          </w:tcPr>
          <w:p w:rsidR="00065A1E" w:rsidRPr="00375440" w:rsidRDefault="00065A1E" w:rsidP="00C04045">
            <w:r w:rsidRPr="00375440">
              <w:t xml:space="preserve">          200</w:t>
            </w:r>
          </w:p>
        </w:tc>
      </w:tr>
      <w:tr w:rsidR="00065A1E" w:rsidRPr="00073809" w:rsidTr="00375440">
        <w:trPr>
          <w:trHeight w:val="330"/>
        </w:trPr>
        <w:tc>
          <w:tcPr>
            <w:tcW w:w="3371" w:type="dxa"/>
          </w:tcPr>
          <w:p w:rsidR="00065A1E" w:rsidRPr="00375440" w:rsidRDefault="00065A1E" w:rsidP="00C04045">
            <w:r w:rsidRPr="00375440">
              <w:t>на 01.11.2020</w:t>
            </w:r>
          </w:p>
        </w:tc>
        <w:tc>
          <w:tcPr>
            <w:tcW w:w="3078" w:type="dxa"/>
          </w:tcPr>
          <w:p w:rsidR="00065A1E" w:rsidRPr="00375440" w:rsidRDefault="00065A1E" w:rsidP="00C04045">
            <w:r w:rsidRPr="00375440">
              <w:t xml:space="preserve">             500</w:t>
            </w:r>
          </w:p>
        </w:tc>
        <w:tc>
          <w:tcPr>
            <w:tcW w:w="3078" w:type="dxa"/>
          </w:tcPr>
          <w:p w:rsidR="00065A1E" w:rsidRPr="00375440" w:rsidRDefault="00065A1E" w:rsidP="00C04045">
            <w:r w:rsidRPr="00375440">
              <w:t xml:space="preserve">          300</w:t>
            </w:r>
          </w:p>
        </w:tc>
      </w:tr>
    </w:tbl>
    <w:p w:rsidR="00065A1E" w:rsidRPr="00B02C42" w:rsidRDefault="00065A1E" w:rsidP="00B02C42">
      <w:r w:rsidRPr="00B02C42">
        <w:t>Определите:</w:t>
      </w:r>
    </w:p>
    <w:p w:rsidR="00065A1E" w:rsidRPr="00B02C42" w:rsidRDefault="00065A1E" w:rsidP="000F70F1">
      <w:pPr>
        <w:pStyle w:val="10"/>
        <w:numPr>
          <w:ilvl w:val="0"/>
          <w:numId w:val="32"/>
        </w:numPr>
        <w:spacing w:after="0" w:line="240" w:lineRule="auto"/>
        <w:rPr>
          <w:rFonts w:ascii="Times New Roman" w:hAnsi="Times New Roman"/>
          <w:sz w:val="24"/>
          <w:szCs w:val="24"/>
        </w:rPr>
      </w:pPr>
      <w:r w:rsidRPr="00B02C42">
        <w:rPr>
          <w:rFonts w:ascii="Times New Roman" w:hAnsi="Times New Roman"/>
          <w:sz w:val="24"/>
          <w:szCs w:val="24"/>
        </w:rPr>
        <w:t>Среднегодовую стоимость ОПФ.</w:t>
      </w:r>
    </w:p>
    <w:p w:rsidR="00065A1E" w:rsidRPr="00B02C42" w:rsidRDefault="00065A1E" w:rsidP="000F70F1">
      <w:pPr>
        <w:pStyle w:val="10"/>
        <w:numPr>
          <w:ilvl w:val="0"/>
          <w:numId w:val="32"/>
        </w:numPr>
        <w:spacing w:after="0" w:line="240" w:lineRule="auto"/>
        <w:rPr>
          <w:rFonts w:ascii="Times New Roman" w:hAnsi="Times New Roman"/>
          <w:sz w:val="24"/>
          <w:szCs w:val="24"/>
        </w:rPr>
      </w:pPr>
      <w:r w:rsidRPr="00B02C42">
        <w:rPr>
          <w:rFonts w:ascii="Times New Roman" w:hAnsi="Times New Roman"/>
          <w:sz w:val="24"/>
          <w:szCs w:val="24"/>
        </w:rPr>
        <w:t>Стоимость ОПФ на 01.01.2018 г.</w:t>
      </w:r>
    </w:p>
    <w:p w:rsidR="00065A1E" w:rsidRPr="00B02C42" w:rsidRDefault="00065A1E" w:rsidP="000F70F1">
      <w:pPr>
        <w:pStyle w:val="10"/>
        <w:numPr>
          <w:ilvl w:val="0"/>
          <w:numId w:val="32"/>
        </w:numPr>
        <w:spacing w:after="0" w:line="240" w:lineRule="auto"/>
        <w:rPr>
          <w:rFonts w:ascii="Times New Roman" w:hAnsi="Times New Roman"/>
          <w:sz w:val="24"/>
          <w:szCs w:val="24"/>
        </w:rPr>
      </w:pPr>
      <w:r w:rsidRPr="00B02C42">
        <w:rPr>
          <w:rFonts w:ascii="Times New Roman" w:hAnsi="Times New Roman"/>
          <w:sz w:val="24"/>
          <w:szCs w:val="24"/>
        </w:rPr>
        <w:t>Коэффициенты выбытия и обновления ОПФ.</w:t>
      </w:r>
    </w:p>
    <w:p w:rsidR="00065A1E" w:rsidRPr="00B02C42" w:rsidRDefault="00065A1E" w:rsidP="00B02C42">
      <w:pPr>
        <w:pStyle w:val="Default"/>
        <w:jc w:val="both"/>
        <w:rPr>
          <w:color w:val="auto"/>
        </w:rPr>
      </w:pPr>
      <w:r w:rsidRPr="00B02C42">
        <w:rPr>
          <w:color w:val="auto"/>
        </w:rPr>
        <w:t>Задача 2. На основании финансовой отчетности организации определить структуру ОПФ. Провести расчет показателей эффективности использования основных фондов.</w:t>
      </w:r>
    </w:p>
    <w:p w:rsidR="00065A1E" w:rsidRDefault="00065A1E" w:rsidP="00B02C42">
      <w:pPr>
        <w:jc w:val="both"/>
      </w:pPr>
      <w:r w:rsidRPr="00B02C42">
        <w:rPr>
          <w:bCs/>
        </w:rPr>
        <w:t xml:space="preserve">Задача 3. </w:t>
      </w:r>
      <w:r w:rsidRPr="00B02C42">
        <w:t>Приобретен объект основных средств стоимостью 200 тыс.руб. Срок использования – 5-лет. Определить годовую норму амортизационных отчислений и сумму амортизационных отчислений способом списания стоимости по сумме чисел лет срока полезного использования.</w:t>
      </w:r>
    </w:p>
    <w:p w:rsidR="00065A1E" w:rsidRDefault="00065A1E" w:rsidP="00B02C42">
      <w:pPr>
        <w:jc w:val="center"/>
        <w:rPr>
          <w:i/>
          <w:u w:val="single"/>
        </w:rPr>
      </w:pPr>
      <w:r w:rsidRPr="00B02C42">
        <w:rPr>
          <w:i/>
          <w:u w:val="single"/>
        </w:rPr>
        <w:t>Бинарное занятие</w:t>
      </w:r>
    </w:p>
    <w:p w:rsidR="00065A1E" w:rsidRDefault="00065A1E" w:rsidP="00CA483F">
      <w:pPr>
        <w:shd w:val="clear" w:color="auto" w:fill="FFFFFF"/>
      </w:pPr>
      <w:r w:rsidRPr="002A142C">
        <w:rPr>
          <w:b/>
        </w:rPr>
        <w:t>ПМ.03 Проведение расчетов с бюджетом и внебюджетными фондами</w:t>
      </w:r>
      <w:r>
        <w:t>.</w:t>
      </w:r>
      <w:r w:rsidRPr="009A3E44">
        <w:rPr>
          <w:bCs/>
        </w:rPr>
        <w:t xml:space="preserve"> «Определение налогооблагаемой базы и расчет суммы НДС, подлежащей уплате в бюджет.</w:t>
      </w:r>
    </w:p>
    <w:p w:rsidR="00065A1E" w:rsidRPr="002A142C" w:rsidRDefault="00065A1E" w:rsidP="00CA483F">
      <w:pPr>
        <w:widowControl w:val="0"/>
        <w:tabs>
          <w:tab w:val="left" w:pos="3974"/>
          <w:tab w:val="left" w:pos="4116"/>
        </w:tabs>
        <w:autoSpaceDE w:val="0"/>
        <w:autoSpaceDN w:val="0"/>
        <w:adjustRightInd w:val="0"/>
        <w:spacing w:line="239" w:lineRule="auto"/>
        <w:ind w:left="5" w:right="176"/>
        <w:rPr>
          <w:b/>
        </w:rPr>
      </w:pPr>
      <w:r w:rsidRPr="002A142C">
        <w:rPr>
          <w:b/>
        </w:rPr>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065A1E" w:rsidRPr="002A142C" w:rsidRDefault="00065A1E" w:rsidP="00CA483F">
      <w:pPr>
        <w:widowControl w:val="0"/>
        <w:suppressAutoHyphens/>
        <w:rPr>
          <w:b/>
        </w:rPr>
      </w:pPr>
      <w:r w:rsidRPr="002A142C">
        <w:rPr>
          <w:b/>
        </w:rPr>
        <w:t>МДК.02.02 Бухгалтерская технология проведения и оформления инвентаризации</w:t>
      </w:r>
    </w:p>
    <w:p w:rsidR="00065A1E" w:rsidRDefault="00065A1E" w:rsidP="00CA483F">
      <w:pPr>
        <w:rPr>
          <w:bCs/>
        </w:rPr>
      </w:pPr>
      <w:r w:rsidRPr="002A142C">
        <w:rPr>
          <w:bCs/>
        </w:rPr>
        <w:t>Инвентаризация расчетов по НДС</w:t>
      </w:r>
      <w:r w:rsidRPr="002A142C">
        <w:rPr>
          <w:bCs/>
        </w:rPr>
        <w:br/>
      </w:r>
      <w:r w:rsidRPr="002A142C">
        <w:rPr>
          <w:b/>
          <w:bCs/>
        </w:rPr>
        <w:t>Налоги и налогообложение</w:t>
      </w:r>
      <w:r w:rsidRPr="007F72B9">
        <w:t>Сущность</w:t>
      </w:r>
      <w:r w:rsidRPr="00747563">
        <w:rPr>
          <w:bCs/>
        </w:rPr>
        <w:t xml:space="preserve"> налогового контроля</w:t>
      </w:r>
    </w:p>
    <w:p w:rsidR="00065A1E" w:rsidRPr="00B02C42" w:rsidRDefault="00065A1E" w:rsidP="00CA483F">
      <w:r w:rsidRPr="00C708B5">
        <w:t>Цель занятия:</w:t>
      </w:r>
      <w:r>
        <w:t xml:space="preserve"> Умение определять налогооблагаемую базу по НДС, производить инвентаризацию расчетов по данному налогу, контроль за налоговыми поступлениями.</w:t>
      </w:r>
    </w:p>
    <w:p w:rsidR="00065A1E" w:rsidRDefault="00065A1E" w:rsidP="002872A2">
      <w:pPr>
        <w:jc w:val="center"/>
        <w:rPr>
          <w:b/>
        </w:rPr>
      </w:pPr>
    </w:p>
    <w:p w:rsidR="00065A1E" w:rsidRPr="002872A2" w:rsidRDefault="00065A1E" w:rsidP="002872A2">
      <w:pPr>
        <w:jc w:val="center"/>
        <w:rPr>
          <w:b/>
        </w:rPr>
      </w:pPr>
      <w:r w:rsidRPr="002872A2">
        <w:rPr>
          <w:b/>
        </w:rPr>
        <w:t>УРАВНЕНИЯ И НЕРАВЕНСТВА</w:t>
      </w:r>
    </w:p>
    <w:p w:rsidR="00065A1E"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Тема 10. </w:t>
      </w:r>
      <w:r w:rsidRPr="002872A2">
        <w:rPr>
          <w:b/>
        </w:rPr>
        <w:t>Уравнения и неравенства</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задачи, практическое задание, презентация</w:t>
      </w:r>
    </w:p>
    <w:p w:rsidR="00065A1E" w:rsidRPr="00CF3D7A" w:rsidRDefault="00065A1E" w:rsidP="002872A2">
      <w:pPr>
        <w:jc w:val="center"/>
        <w:rPr>
          <w:bCs/>
          <w:i/>
          <w:iCs/>
          <w:u w:val="single"/>
        </w:rPr>
      </w:pPr>
      <w:r w:rsidRPr="00CF3D7A">
        <w:rPr>
          <w:bCs/>
          <w:i/>
          <w:iCs/>
          <w:u w:val="single"/>
        </w:rPr>
        <w:t>Задачи</w:t>
      </w:r>
    </w:p>
    <w:p w:rsidR="00065A1E" w:rsidRPr="002872A2" w:rsidRDefault="00065A1E" w:rsidP="002872A2">
      <w:pPr>
        <w:jc w:val="center"/>
      </w:pPr>
      <w:r w:rsidRPr="002872A2">
        <w:t>1 вариант</w:t>
      </w:r>
    </w:p>
    <w:p w:rsidR="00065A1E" w:rsidRPr="002872A2" w:rsidRDefault="00065A1E" w:rsidP="002872A2">
      <w:pPr>
        <w:jc w:val="center"/>
      </w:pPr>
    </w:p>
    <w:p w:rsidR="00065A1E" w:rsidRPr="002872A2" w:rsidRDefault="00065A1E" w:rsidP="002872A2">
      <w:pPr>
        <w:rPr>
          <w:color w:val="333333"/>
        </w:rPr>
      </w:pPr>
      <w:r w:rsidRPr="002872A2">
        <w:rPr>
          <w:b/>
          <w:bCs/>
          <w:color w:val="333333"/>
        </w:rPr>
        <w:t>Задача 1.</w:t>
      </w:r>
      <w:r w:rsidRPr="002872A2">
        <w:rPr>
          <w:color w:val="333333"/>
        </w:rPr>
        <w:t> Решить неравенство </w:t>
      </w:r>
      <w:r w:rsidRPr="00A608C1">
        <w:rPr>
          <w:noProof/>
        </w:rPr>
        <w:pict>
          <v:shape id="_x0000_i1293" type="#_x0000_t75" alt="https://www.sites.google.com/a/ssga.ru/ssga4school/_/rsrc/1338284483222/matematika/tema-4/5.png" style="width:54pt;height:26.5pt;visibility:visible">
            <v:imagedata r:id="rId264" o:title=""/>
          </v:shape>
        </w:pict>
      </w:r>
      <w:r w:rsidRPr="002872A2">
        <w:rPr>
          <w:color w:val="333333"/>
        </w:rPr>
        <w:t>.</w:t>
      </w:r>
    </w:p>
    <w:p w:rsidR="00065A1E" w:rsidRPr="002872A2" w:rsidRDefault="00065A1E" w:rsidP="002872A2">
      <w:pPr>
        <w:rPr>
          <w:color w:val="333333"/>
        </w:rPr>
      </w:pPr>
      <w:r w:rsidRPr="002872A2">
        <w:rPr>
          <w:iCs/>
          <w:color w:val="333333"/>
        </w:rPr>
        <w:t>Решение:</w:t>
      </w:r>
      <w:r w:rsidRPr="002872A2">
        <w:rPr>
          <w:color w:val="333333"/>
        </w:rPr>
        <w:br/>
        <w:t>        </w:t>
      </w:r>
      <w:r w:rsidRPr="004252F4">
        <w:rPr>
          <w:noProof/>
          <w:color w:val="333333"/>
        </w:rPr>
        <w:pict>
          <v:shape id="_x0000_i1294" type="#_x0000_t75" alt="https://www.sites.google.com/a/ssga.ru/ssga4school/_/rsrc/1338284501610/matematika/tema-4/6.png" style="width:209pt;height:22.5pt;visibility:visible">
            <v:imagedata r:id="rId265" o:title=""/>
          </v:shape>
        </w:pict>
      </w:r>
    </w:p>
    <w:p w:rsidR="00065A1E" w:rsidRPr="002872A2" w:rsidRDefault="00065A1E" w:rsidP="002872A2">
      <w:pPr>
        <w:rPr>
          <w:color w:val="333333"/>
        </w:rPr>
      </w:pPr>
    </w:p>
    <w:p w:rsidR="00065A1E" w:rsidRPr="002872A2" w:rsidRDefault="00065A1E" w:rsidP="002872A2">
      <w:pPr>
        <w:rPr>
          <w:color w:val="333333"/>
        </w:rPr>
      </w:pPr>
      <w:r w:rsidRPr="002872A2">
        <w:rPr>
          <w:iCs/>
          <w:color w:val="333333"/>
        </w:rPr>
        <w:t>Ответ:</w:t>
      </w:r>
      <w:r w:rsidRPr="002872A2">
        <w:rPr>
          <w:color w:val="333333"/>
        </w:rPr>
        <w:t> х &lt; – 2.</w:t>
      </w:r>
    </w:p>
    <w:p w:rsidR="00065A1E" w:rsidRPr="002872A2" w:rsidRDefault="00065A1E" w:rsidP="002872A2">
      <w:pPr>
        <w:rPr>
          <w:color w:val="333333"/>
        </w:rPr>
      </w:pPr>
      <w:r w:rsidRPr="002872A2">
        <w:rPr>
          <w:color w:val="333333"/>
        </w:rPr>
        <w:t> </w:t>
      </w:r>
    </w:p>
    <w:p w:rsidR="00065A1E" w:rsidRPr="002872A2" w:rsidRDefault="00065A1E" w:rsidP="002872A2">
      <w:pPr>
        <w:rPr>
          <w:color w:val="333333"/>
        </w:rPr>
      </w:pPr>
      <w:r w:rsidRPr="002872A2">
        <w:rPr>
          <w:b/>
          <w:bCs/>
          <w:color w:val="333333"/>
        </w:rPr>
        <w:t>Задача 2.</w:t>
      </w:r>
      <w:r w:rsidRPr="002872A2">
        <w:rPr>
          <w:color w:val="333333"/>
        </w:rPr>
        <w:t> Решить систему неравенств </w:t>
      </w:r>
      <w:r w:rsidRPr="004252F4">
        <w:rPr>
          <w:noProof/>
          <w:color w:val="333333"/>
        </w:rPr>
        <w:pict>
          <v:shape id="_x0000_i1295" type="#_x0000_t75" alt="https://www.sites.google.com/a/ssga.ru/ssga4school/_/rsrc/1338284537579/matematika/tema-4/7.png" style="width:47.5pt;height:32.5pt;visibility:visible">
            <v:imagedata r:id="rId266" o:title=""/>
          </v:shape>
        </w:pict>
      </w:r>
    </w:p>
    <w:p w:rsidR="00065A1E" w:rsidRPr="002872A2" w:rsidRDefault="00065A1E" w:rsidP="002872A2">
      <w:pPr>
        <w:rPr>
          <w:color w:val="333333"/>
        </w:rPr>
      </w:pPr>
      <w:r w:rsidRPr="002872A2">
        <w:rPr>
          <w:iCs/>
          <w:color w:val="333333"/>
        </w:rPr>
        <w:t>Решение:</w:t>
      </w:r>
      <w:r w:rsidRPr="002872A2">
        <w:rPr>
          <w:color w:val="333333"/>
        </w:rPr>
        <w:br/>
        <w:t>        </w:t>
      </w:r>
      <w:r w:rsidRPr="004252F4">
        <w:rPr>
          <w:noProof/>
          <w:color w:val="333333"/>
        </w:rPr>
        <w:pict>
          <v:shape id="Рисунок 112" o:spid="_x0000_i1296" type="#_x0000_t75" alt="https://www.sites.google.com/a/ssga.ru/ssga4school/_/rsrc/1338284560413/matematika/tema-4/8.png" style="width:157pt;height:30.5pt;visibility:visible">
            <v:imagedata r:id="rId267" o:title=""/>
          </v:shape>
        </w:pict>
      </w:r>
    </w:p>
    <w:p w:rsidR="00065A1E" w:rsidRPr="002872A2" w:rsidRDefault="00065A1E" w:rsidP="002872A2">
      <w:pPr>
        <w:rPr>
          <w:color w:val="333333"/>
        </w:rPr>
      </w:pPr>
      <w:r w:rsidRPr="002872A2">
        <w:rPr>
          <w:iCs/>
          <w:color w:val="333333"/>
        </w:rPr>
        <w:t>Ответ:</w:t>
      </w:r>
      <w:r w:rsidRPr="002872A2">
        <w:rPr>
          <w:color w:val="333333"/>
        </w:rPr>
        <w:t> (– 2; 0].</w:t>
      </w:r>
    </w:p>
    <w:p w:rsidR="00065A1E" w:rsidRPr="002872A2" w:rsidRDefault="00065A1E" w:rsidP="002872A2">
      <w:pPr>
        <w:rPr>
          <w:color w:val="333333"/>
        </w:rPr>
      </w:pPr>
    </w:p>
    <w:p w:rsidR="00065A1E" w:rsidRPr="002872A2" w:rsidRDefault="00065A1E" w:rsidP="002872A2">
      <w:pPr>
        <w:rPr>
          <w:color w:val="333333"/>
        </w:rPr>
      </w:pPr>
      <w:r w:rsidRPr="002872A2">
        <w:rPr>
          <w:b/>
          <w:bCs/>
          <w:color w:val="333333"/>
        </w:rPr>
        <w:t>Задача 3.</w:t>
      </w:r>
      <w:r w:rsidRPr="002872A2">
        <w:rPr>
          <w:color w:val="333333"/>
        </w:rPr>
        <w:t> Найти наименьшее целое решение системы неравенств </w:t>
      </w:r>
    </w:p>
    <w:p w:rsidR="00065A1E" w:rsidRPr="002872A2" w:rsidRDefault="00065A1E" w:rsidP="002872A2">
      <w:pPr>
        <w:rPr>
          <w:color w:val="333333"/>
        </w:rPr>
      </w:pPr>
      <w:r w:rsidRPr="004252F4">
        <w:rPr>
          <w:noProof/>
          <w:color w:val="333333"/>
        </w:rPr>
        <w:pict>
          <v:shape id="Рисунок 114" o:spid="_x0000_i1297" type="#_x0000_t75" alt="https://www.sites.google.com/a/ssga.ru/ssga4school/_/rsrc/1338284716883/matematika/tema-4/9.png" style="width:121pt;height:57pt;visibility:visible">
            <v:imagedata r:id="rId268" o:title=""/>
          </v:shape>
        </w:pict>
      </w:r>
    </w:p>
    <w:p w:rsidR="00065A1E" w:rsidRPr="002872A2" w:rsidRDefault="00065A1E" w:rsidP="002872A2">
      <w:pPr>
        <w:rPr>
          <w:color w:val="333333"/>
        </w:rPr>
      </w:pPr>
      <w:r w:rsidRPr="002872A2">
        <w:rPr>
          <w:iCs/>
          <w:color w:val="333333"/>
        </w:rPr>
        <w:t>Решение:</w:t>
      </w:r>
      <w:r w:rsidRPr="002872A2">
        <w:rPr>
          <w:i/>
          <w:iCs/>
          <w:color w:val="333333"/>
        </w:rPr>
        <w:br/>
      </w:r>
      <w:r w:rsidRPr="002872A2">
        <w:rPr>
          <w:i/>
          <w:color w:val="333333"/>
        </w:rPr>
        <w:t>        </w:t>
      </w:r>
      <w:r w:rsidRPr="004252F4">
        <w:rPr>
          <w:i/>
          <w:noProof/>
        </w:rPr>
        <w:pict>
          <v:shape id="Рисунок 116" o:spid="_x0000_i1298" type="#_x0000_t75" alt="https://www.sites.google.com/a/ssga.ru/ssga4school/_/rsrc/1338284770195/matematika/tema-4/10.png" style="width:274pt;height:121.5pt;visibility:visible">
            <v:imagedata r:id="rId269" o:title=""/>
          </v:shape>
        </w:pict>
      </w:r>
      <w:r w:rsidRPr="002872A2">
        <w:rPr>
          <w:i/>
          <w:color w:val="333333"/>
        </w:rPr>
        <w:br/>
      </w:r>
      <w:r w:rsidRPr="002872A2">
        <w:rPr>
          <w:iCs/>
          <w:color w:val="333333"/>
        </w:rPr>
        <w:t>    Ответ:</w:t>
      </w:r>
      <w:r w:rsidRPr="002872A2">
        <w:rPr>
          <w:color w:val="333333"/>
        </w:rPr>
        <w:t> </w:t>
      </w:r>
      <w:r w:rsidRPr="00A608C1">
        <w:rPr>
          <w:noProof/>
        </w:rPr>
        <w:pict>
          <v:shape id="Рисунок 117" o:spid="_x0000_i1299" type="#_x0000_t75" alt="https://www.sites.google.com/a/ssga.ru/ssga4school/_/rsrc/1338284802591/matematika/tema-4/11.png" style="width:66pt;height:32.5pt;visibility:visible">
            <v:imagedata r:id="rId270" o:title=""/>
          </v:shape>
        </w:pict>
      </w:r>
    </w:p>
    <w:p w:rsidR="00065A1E" w:rsidRPr="002872A2" w:rsidRDefault="00065A1E" w:rsidP="002872A2">
      <w:pPr>
        <w:shd w:val="clear" w:color="auto" w:fill="FFFFFF"/>
        <w:rPr>
          <w:color w:val="212529"/>
        </w:rPr>
      </w:pPr>
      <w:r w:rsidRPr="002872A2">
        <w:rPr>
          <w:b/>
          <w:bCs/>
          <w:color w:val="333333"/>
        </w:rPr>
        <w:t xml:space="preserve">Задача </w:t>
      </w:r>
      <w:r w:rsidRPr="002872A2">
        <w:rPr>
          <w:b/>
          <w:bCs/>
          <w:color w:val="212529"/>
        </w:rPr>
        <w:t>4</w:t>
      </w:r>
    </w:p>
    <w:p w:rsidR="00065A1E" w:rsidRPr="002872A2" w:rsidRDefault="00065A1E" w:rsidP="002872A2">
      <w:pPr>
        <w:shd w:val="clear" w:color="auto" w:fill="FFFFFF"/>
        <w:rPr>
          <w:color w:val="212529"/>
        </w:rPr>
      </w:pPr>
      <w:r w:rsidRPr="002872A2">
        <w:rPr>
          <w:color w:val="212529"/>
        </w:rPr>
        <w:t>Решить уравнение</w:t>
      </w:r>
    </w:p>
    <w:p w:rsidR="00065A1E" w:rsidRPr="002872A2" w:rsidRDefault="00065A1E" w:rsidP="002872A2">
      <w:pPr>
        <w:shd w:val="clear" w:color="auto" w:fill="FFFFFF"/>
        <w:rPr>
          <w:color w:val="212529"/>
        </w:rPr>
      </w:pPr>
      <w:r w:rsidRPr="004252F4">
        <w:rPr>
          <w:noProof/>
          <w:color w:val="212529"/>
        </w:rPr>
        <w:pict>
          <v:shape id="Рисунок 120" o:spid="_x0000_i1300" type="#_x0000_t75" alt="Показательные уравнения и неравенства с примерами решения" style="width:135pt;height:23.5pt;visibility:visible">
            <v:imagedata r:id="rId49"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Согласно следствию из равенства двух степеней с одинаковым основанием 3 следует равенство их показателей. Таким образом, данное уравнение равносильно уравнению</w:t>
      </w:r>
    </w:p>
    <w:p w:rsidR="00065A1E" w:rsidRPr="002872A2" w:rsidRDefault="00065A1E" w:rsidP="002872A2">
      <w:pPr>
        <w:shd w:val="clear" w:color="auto" w:fill="FFFFFF"/>
        <w:rPr>
          <w:color w:val="212529"/>
        </w:rPr>
      </w:pPr>
      <w:r w:rsidRPr="004252F4">
        <w:rPr>
          <w:noProof/>
          <w:color w:val="212529"/>
        </w:rPr>
        <w:pict>
          <v:shape id="Рисунок 121" o:spid="_x0000_i1301" type="#_x0000_t75" alt="Показательные уравнения и неравенства с примерами решения" style="width:150.5pt;height:21.5pt;visibility:visible">
            <v:imagedata r:id="rId50" o:title=""/>
          </v:shape>
        </w:pict>
      </w:r>
    </w:p>
    <w:p w:rsidR="00065A1E" w:rsidRPr="002872A2" w:rsidRDefault="00065A1E" w:rsidP="002872A2">
      <w:pPr>
        <w:shd w:val="clear" w:color="auto" w:fill="FFFFFF"/>
        <w:rPr>
          <w:color w:val="212529"/>
        </w:rPr>
      </w:pPr>
      <w:r w:rsidRPr="002872A2">
        <w:rPr>
          <w:color w:val="212529"/>
        </w:rPr>
        <w:t>откуда</w:t>
      </w:r>
    </w:p>
    <w:p w:rsidR="00065A1E" w:rsidRPr="002872A2" w:rsidRDefault="00065A1E" w:rsidP="002872A2">
      <w:pPr>
        <w:shd w:val="clear" w:color="auto" w:fill="FFFFFF"/>
        <w:rPr>
          <w:color w:val="212529"/>
        </w:rPr>
      </w:pPr>
      <w:r w:rsidRPr="004252F4">
        <w:rPr>
          <w:noProof/>
          <w:color w:val="212529"/>
        </w:rPr>
        <w:pict>
          <v:shape id="Рисунок 122" o:spid="_x0000_i1302" type="#_x0000_t75" alt="Показательные уравнения и неравенства с примерами решения" style="width:93.5pt;height:22pt;visibility:visible">
            <v:imagedata r:id="rId51" o:title=""/>
          </v:shape>
        </w:pict>
      </w:r>
    </w:p>
    <w:p w:rsidR="00065A1E" w:rsidRPr="002872A2" w:rsidRDefault="00065A1E" w:rsidP="002872A2">
      <w:pPr>
        <w:shd w:val="clear" w:color="auto" w:fill="FFFFFF"/>
        <w:rPr>
          <w:color w:val="212529"/>
        </w:rPr>
      </w:pPr>
      <w:r w:rsidRPr="002872A2">
        <w:rPr>
          <w:color w:val="212529"/>
        </w:rPr>
        <w:t>Ответ: 2; 3.</w:t>
      </w:r>
    </w:p>
    <w:p w:rsidR="00065A1E" w:rsidRPr="002872A2" w:rsidRDefault="00065A1E" w:rsidP="002872A2">
      <w:pPr>
        <w:jc w:val="center"/>
      </w:pPr>
      <w:r w:rsidRPr="002872A2">
        <w:t>2 вариант</w:t>
      </w:r>
    </w:p>
    <w:p w:rsidR="00065A1E" w:rsidRPr="002872A2" w:rsidRDefault="00065A1E" w:rsidP="002872A2">
      <w:pPr>
        <w:jc w:val="center"/>
      </w:pPr>
    </w:p>
    <w:p w:rsidR="00065A1E" w:rsidRPr="002872A2" w:rsidRDefault="00065A1E" w:rsidP="002872A2">
      <w:pPr>
        <w:shd w:val="clear" w:color="auto" w:fill="FFFFFF"/>
        <w:rPr>
          <w:color w:val="212529"/>
        </w:rPr>
      </w:pPr>
      <w:r w:rsidRPr="002872A2">
        <w:rPr>
          <w:b/>
          <w:bCs/>
          <w:color w:val="212529"/>
        </w:rPr>
        <w:t>Задача 1</w:t>
      </w:r>
    </w:p>
    <w:p w:rsidR="00065A1E" w:rsidRPr="002872A2" w:rsidRDefault="00065A1E" w:rsidP="002872A2">
      <w:pPr>
        <w:shd w:val="clear" w:color="auto" w:fill="FFFFFF"/>
        <w:rPr>
          <w:color w:val="212529"/>
        </w:rPr>
      </w:pPr>
      <w:r w:rsidRPr="002872A2">
        <w:rPr>
          <w:color w:val="212529"/>
        </w:rPr>
        <w:t>Решить уравнение:</w:t>
      </w:r>
    </w:p>
    <w:p w:rsidR="00065A1E" w:rsidRPr="002872A2" w:rsidRDefault="00065A1E" w:rsidP="002872A2">
      <w:pPr>
        <w:shd w:val="clear" w:color="auto" w:fill="FFFFFF"/>
        <w:rPr>
          <w:color w:val="212529"/>
        </w:rPr>
      </w:pPr>
      <w:r w:rsidRPr="004252F4">
        <w:rPr>
          <w:noProof/>
          <w:color w:val="212529"/>
        </w:rPr>
        <w:pict>
          <v:shape id="Рисунок 143" o:spid="_x0000_i1303" type="#_x0000_t75" alt="Показательные уравнения и неравенства с примерами решения" style="width:280pt;height:21pt;visibility:visible">
            <v:imagedata r:id="rId58"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а) Данное уравнение равносильно уравнению</w:t>
      </w:r>
    </w:p>
    <w:p w:rsidR="00065A1E" w:rsidRPr="002872A2" w:rsidRDefault="00065A1E" w:rsidP="002872A2">
      <w:pPr>
        <w:shd w:val="clear" w:color="auto" w:fill="FFFFFF"/>
        <w:rPr>
          <w:color w:val="212529"/>
        </w:rPr>
      </w:pPr>
      <w:r w:rsidRPr="004252F4">
        <w:rPr>
          <w:noProof/>
          <w:color w:val="212529"/>
        </w:rPr>
        <w:pict>
          <v:shape id="Рисунок 145" o:spid="_x0000_i1304" type="#_x0000_t75" alt="Показательные уравнения и неравенства с примерами решения" style="width:273pt;height:30pt;visibility:visible">
            <v:imagedata r:id="rId59" o:title=""/>
          </v:shape>
        </w:pict>
      </w:r>
    </w:p>
    <w:p w:rsidR="00065A1E" w:rsidRPr="002872A2" w:rsidRDefault="00065A1E" w:rsidP="002872A2">
      <w:pPr>
        <w:shd w:val="clear" w:color="auto" w:fill="FFFFFF"/>
        <w:rPr>
          <w:color w:val="212529"/>
        </w:rPr>
      </w:pPr>
      <w:r w:rsidRPr="002872A2">
        <w:rPr>
          <w:color w:val="212529"/>
        </w:rPr>
        <w:t>Решая его, получаем:</w:t>
      </w:r>
    </w:p>
    <w:p w:rsidR="00065A1E" w:rsidRPr="002872A2" w:rsidRDefault="00065A1E" w:rsidP="002872A2">
      <w:pPr>
        <w:shd w:val="clear" w:color="auto" w:fill="FFFFFF"/>
        <w:rPr>
          <w:color w:val="212529"/>
        </w:rPr>
      </w:pPr>
      <w:r w:rsidRPr="004252F4">
        <w:rPr>
          <w:noProof/>
          <w:color w:val="212529"/>
        </w:rPr>
        <w:pict>
          <v:shape id="Рисунок 147" o:spid="_x0000_i1305" type="#_x0000_t75" alt="Показательные уравнения и неравенства с примерами решения" style="width:149.5pt;height:57pt;visibility:visible">
            <v:imagedata r:id="rId60" o:title=""/>
          </v:shape>
        </w:pict>
      </w:r>
    </w:p>
    <w:p w:rsidR="00065A1E" w:rsidRPr="002872A2" w:rsidRDefault="00065A1E" w:rsidP="002872A2">
      <w:pPr>
        <w:shd w:val="clear" w:color="auto" w:fill="FFFFFF"/>
        <w:rPr>
          <w:color w:val="212529"/>
        </w:rPr>
      </w:pPr>
      <w:r w:rsidRPr="002872A2">
        <w:rPr>
          <w:color w:val="212529"/>
        </w:rPr>
        <w:t>Так как две степени с одинаковым основанием 2 равны, то равны и их показатели, т. е. </w:t>
      </w:r>
      <w:r w:rsidRPr="004252F4">
        <w:rPr>
          <w:noProof/>
          <w:color w:val="212529"/>
        </w:rPr>
        <w:pict>
          <v:shape id="Рисунок 148" o:spid="_x0000_i1306" type="#_x0000_t75" alt="Показательные уравнения и неравенства с примерами решения" style="width:62pt;height:20pt;visibility:visible">
            <v:imagedata r:id="rId61" o:title=""/>
          </v:shape>
        </w:pict>
      </w:r>
      <w:r w:rsidRPr="002872A2">
        <w:rPr>
          <w:color w:val="212529"/>
        </w:rPr>
        <w:t> откуда находим </w:t>
      </w:r>
      <w:r w:rsidRPr="004252F4">
        <w:rPr>
          <w:noProof/>
          <w:color w:val="212529"/>
        </w:rPr>
        <w:pict>
          <v:shape id="Рисунок 149" o:spid="_x0000_i1307" type="#_x0000_t75" alt="Показательные уравнения и неравенства с примерами решения" style="width:36.5pt;height:23pt;visibility:visible">
            <v:imagedata r:id="rId62" o:title=""/>
          </v:shape>
        </w:pict>
      </w:r>
    </w:p>
    <w:p w:rsidR="00065A1E" w:rsidRPr="002872A2" w:rsidRDefault="00065A1E" w:rsidP="002872A2">
      <w:pPr>
        <w:shd w:val="clear" w:color="auto" w:fill="FFFFFF"/>
        <w:rPr>
          <w:color w:val="212529"/>
        </w:rPr>
      </w:pPr>
      <w:r w:rsidRPr="002872A2">
        <w:rPr>
          <w:color w:val="212529"/>
        </w:rPr>
        <w:t>б) Разделив обе части уравнения на </w:t>
      </w:r>
      <w:r w:rsidRPr="004252F4">
        <w:rPr>
          <w:noProof/>
          <w:color w:val="212529"/>
        </w:rPr>
        <w:pict>
          <v:shape id="Рисунок 150" o:spid="_x0000_i1308" type="#_x0000_t75" alt="Показательные уравнения и неравенства с примерами решения" style="width:44.5pt;height:21.5pt;visibility:visible">
            <v:imagedata r:id="rId63" o:title=""/>
          </v:shape>
        </w:pict>
      </w:r>
      <w:r w:rsidRPr="002872A2">
        <w:rPr>
          <w:color w:val="212529"/>
        </w:rPr>
        <w:t> получим уравнение </w:t>
      </w:r>
      <w:r w:rsidRPr="004252F4">
        <w:rPr>
          <w:noProof/>
          <w:color w:val="212529"/>
        </w:rPr>
        <w:pict>
          <v:shape id="Рисунок 151" o:spid="_x0000_i1309" type="#_x0000_t75" alt="Показательные уравнения и неравенства с примерами решения" style="width:58.5pt;height:32.5pt;visibility:visible">
            <v:imagedata r:id="rId64" o:title=""/>
          </v:shape>
        </w:pict>
      </w:r>
      <w:r w:rsidRPr="002872A2">
        <w:rPr>
          <w:color w:val="212529"/>
        </w:rPr>
        <w:t> равносильное данному. Решив его, получим </w:t>
      </w:r>
      <w:r w:rsidRPr="004252F4">
        <w:rPr>
          <w:noProof/>
          <w:color w:val="212529"/>
        </w:rPr>
        <w:pict>
          <v:shape id="Рисунок 152" o:spid="_x0000_i1310" type="#_x0000_t75" alt="Показательные уравнения и неравенства с примерами решения" style="width:82.5pt;height:29pt;visibility:visible">
            <v:imagedata r:id="rId65" o:title=""/>
          </v:shape>
        </w:pict>
      </w:r>
      <w:r w:rsidRPr="004252F4">
        <w:rPr>
          <w:noProof/>
          <w:color w:val="212529"/>
        </w:rPr>
        <w:pict>
          <v:shape id="Рисунок 153" o:spid="_x0000_i1311" type="#_x0000_t75" alt="Показательные уравнения и неравенства с примерами решения" style="width:88pt;height:22.5pt;visibility:visible">
            <v:imagedata r:id="rId66" o:title=""/>
          </v:shape>
        </w:pict>
      </w:r>
    </w:p>
    <w:p w:rsidR="00065A1E" w:rsidRPr="002872A2" w:rsidRDefault="00065A1E" w:rsidP="002872A2">
      <w:pPr>
        <w:shd w:val="clear" w:color="auto" w:fill="FFFFFF"/>
        <w:rPr>
          <w:color w:val="212529"/>
        </w:rPr>
      </w:pPr>
      <w:r w:rsidRPr="002872A2">
        <w:rPr>
          <w:color w:val="212529"/>
        </w:rPr>
        <w:t>При решении а)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rsidR="00065A1E" w:rsidRPr="002872A2" w:rsidRDefault="00065A1E" w:rsidP="002872A2">
      <w:pPr>
        <w:shd w:val="clear" w:color="auto" w:fill="FFFFFF"/>
        <w:rPr>
          <w:color w:val="212529"/>
        </w:rPr>
      </w:pPr>
      <w:r w:rsidRPr="002872A2">
        <w:rPr>
          <w:b/>
          <w:bCs/>
          <w:color w:val="212529"/>
        </w:rPr>
        <w:t>Задача 2</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_x0000_i1312" type="#_x0000_t75" alt="Показательные уравнения и неравенства с примерами решения" style="width:125pt;height:19.5pt;visibility:visible">
            <v:imagedata r:id="rId95"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Обозначим </w:t>
      </w:r>
      <w:r w:rsidRPr="004252F4">
        <w:rPr>
          <w:noProof/>
          <w:color w:val="212529"/>
        </w:rPr>
        <w:pict>
          <v:shape id="_x0000_i1313" type="#_x0000_t75" alt="Показательные уравнения и неравенства с примерами решения" style="width:47.5pt;height:23.5pt;visibility:visible">
            <v:imagedata r:id="rId96" o:title=""/>
          </v:shape>
        </w:pict>
      </w:r>
      <w:r w:rsidRPr="002872A2">
        <w:rPr>
          <w:color w:val="212529"/>
        </w:rPr>
        <w:t> тогда </w:t>
      </w:r>
      <w:r w:rsidRPr="004252F4">
        <w:rPr>
          <w:noProof/>
          <w:color w:val="212529"/>
        </w:rPr>
        <w:pict>
          <v:shape id="Рисунок 266" o:spid="_x0000_i1314" type="#_x0000_t75" alt="Показательные уравнения и неравенства с примерами решения" style="width:52pt;height:21pt;visibility:visible">
            <v:imagedata r:id="rId97" o:title=""/>
          </v:shape>
        </w:pict>
      </w:r>
    </w:p>
    <w:p w:rsidR="00065A1E" w:rsidRPr="002872A2" w:rsidRDefault="00065A1E" w:rsidP="002872A2">
      <w:pPr>
        <w:shd w:val="clear" w:color="auto" w:fill="FFFFFF"/>
        <w:rPr>
          <w:color w:val="212529"/>
        </w:rPr>
      </w:pPr>
      <w:r w:rsidRPr="002872A2">
        <w:rPr>
          <w:color w:val="212529"/>
        </w:rPr>
        <w:t>Таким образом, из данного уравнения получаем</w:t>
      </w:r>
    </w:p>
    <w:p w:rsidR="00065A1E" w:rsidRPr="002872A2" w:rsidRDefault="00065A1E" w:rsidP="002872A2">
      <w:pPr>
        <w:shd w:val="clear" w:color="auto" w:fill="FFFFFF"/>
        <w:rPr>
          <w:color w:val="212529"/>
        </w:rPr>
      </w:pPr>
      <w:r w:rsidRPr="004252F4">
        <w:rPr>
          <w:noProof/>
          <w:color w:val="212529"/>
        </w:rPr>
        <w:pict>
          <v:shape id="Рисунок 267" o:spid="_x0000_i1315" type="#_x0000_t75" alt="Показательные уравнения и неравенства с примерами решения" style="width:107pt;height:19.5pt;visibility:visible">
            <v:imagedata r:id="rId98" o:title=""/>
          </v:shape>
        </w:pict>
      </w:r>
    </w:p>
    <w:p w:rsidR="00065A1E" w:rsidRPr="002872A2" w:rsidRDefault="00065A1E" w:rsidP="002872A2">
      <w:pPr>
        <w:shd w:val="clear" w:color="auto" w:fill="FFFFFF"/>
        <w:rPr>
          <w:color w:val="212529"/>
        </w:rPr>
      </w:pPr>
      <w:r w:rsidRPr="002872A2">
        <w:rPr>
          <w:color w:val="212529"/>
        </w:rPr>
        <w:t>откуда находим: </w:t>
      </w:r>
      <w:r w:rsidRPr="004252F4">
        <w:rPr>
          <w:noProof/>
          <w:color w:val="212529"/>
        </w:rPr>
        <w:pict>
          <v:shape id="Рисунок 268" o:spid="_x0000_i1316" type="#_x0000_t75" alt="Показательные уравнения и неравенства с примерами решения" style="width:103.5pt;height:16pt;visibility:visible">
            <v:imagedata r:id="rId99" o:title=""/>
          </v:shape>
        </w:pict>
      </w:r>
    </w:p>
    <w:p w:rsidR="00065A1E" w:rsidRPr="002872A2" w:rsidRDefault="00065A1E" w:rsidP="002872A2">
      <w:pPr>
        <w:shd w:val="clear" w:color="auto" w:fill="FFFFFF"/>
        <w:rPr>
          <w:color w:val="212529"/>
        </w:rPr>
      </w:pPr>
      <w:r w:rsidRPr="002872A2">
        <w:rPr>
          <w:color w:val="212529"/>
        </w:rPr>
        <w:t>Итак, с учетом обозначения имеем:</w:t>
      </w:r>
    </w:p>
    <w:p w:rsidR="00065A1E" w:rsidRPr="002872A2" w:rsidRDefault="00065A1E" w:rsidP="002872A2">
      <w:pPr>
        <w:shd w:val="clear" w:color="auto" w:fill="FFFFFF"/>
        <w:rPr>
          <w:color w:val="212529"/>
        </w:rPr>
      </w:pPr>
      <w:r w:rsidRPr="004252F4">
        <w:rPr>
          <w:noProof/>
          <w:color w:val="212529"/>
        </w:rPr>
        <w:pict>
          <v:shape id="Рисунок 269" o:spid="_x0000_i1317" type="#_x0000_t75" alt="Показательные уравнения и неравенства с примерами решения" style="width:123.5pt;height:41pt;visibility:visible">
            <v:imagedata r:id="rId100" o:title=""/>
          </v:shape>
        </w:pict>
      </w:r>
    </w:p>
    <w:p w:rsidR="00065A1E" w:rsidRPr="002872A2" w:rsidRDefault="00065A1E" w:rsidP="002872A2">
      <w:pPr>
        <w:shd w:val="clear" w:color="auto" w:fill="FFFFFF"/>
        <w:rPr>
          <w:color w:val="212529"/>
        </w:rPr>
      </w:pPr>
      <w:r w:rsidRPr="002872A2">
        <w:rPr>
          <w:color w:val="212529"/>
        </w:rPr>
        <w:t>Ответ: 1; 2.</w:t>
      </w:r>
    </w:p>
    <w:p w:rsidR="00065A1E" w:rsidRPr="002872A2" w:rsidRDefault="00065A1E" w:rsidP="002872A2">
      <w:pPr>
        <w:shd w:val="clear" w:color="auto" w:fill="FFFFFF"/>
        <w:rPr>
          <w:color w:val="212529"/>
        </w:rPr>
      </w:pPr>
      <w:r w:rsidRPr="002872A2">
        <w:rPr>
          <w:color w:val="212529"/>
        </w:rPr>
        <w:t>При решении был использован метод введения новой переменной, который позволил свести данное уравнение к квадратному относительно этой переменной.</w:t>
      </w:r>
    </w:p>
    <w:p w:rsidR="00065A1E" w:rsidRPr="002872A2" w:rsidRDefault="00065A1E" w:rsidP="002872A2">
      <w:pPr>
        <w:shd w:val="clear" w:color="auto" w:fill="FFFFFF"/>
        <w:rPr>
          <w:color w:val="212529"/>
        </w:rPr>
      </w:pPr>
      <w:r w:rsidRPr="002872A2">
        <w:rPr>
          <w:b/>
          <w:bCs/>
          <w:color w:val="212529"/>
        </w:rPr>
        <w:t>Задача 3</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276" o:spid="_x0000_i1318" type="#_x0000_t75" alt="Показательные уравнения и неравенства с примерами решения" style="width:113.5pt;height:23pt;visibility:visible">
            <v:imagedata r:id="rId101"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2872A2">
        <w:rPr>
          <w:color w:val="212529"/>
        </w:rPr>
        <w:t>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(см. теорему из п. 1.14).</w:t>
      </w:r>
    </w:p>
    <w:p w:rsidR="00065A1E" w:rsidRPr="002872A2" w:rsidRDefault="00065A1E" w:rsidP="002872A2">
      <w:pPr>
        <w:shd w:val="clear" w:color="auto" w:fill="FFFFFF"/>
        <w:rPr>
          <w:color w:val="212529"/>
        </w:rPr>
      </w:pPr>
      <w:r w:rsidRPr="002872A2">
        <w:rPr>
          <w:color w:val="212529"/>
        </w:rPr>
        <w:t>Ответ: 2.</w:t>
      </w:r>
    </w:p>
    <w:p w:rsidR="00065A1E" w:rsidRPr="002872A2" w:rsidRDefault="00065A1E" w:rsidP="002872A2">
      <w:pPr>
        <w:shd w:val="clear" w:color="auto" w:fill="FFFFFF"/>
        <w:rPr>
          <w:color w:val="212529"/>
        </w:rPr>
      </w:pPr>
      <w:r w:rsidRPr="002872A2">
        <w:rPr>
          <w:b/>
          <w:bCs/>
          <w:color w:val="212529"/>
        </w:rPr>
        <w:t>Задача 4</w:t>
      </w:r>
    </w:p>
    <w:p w:rsidR="00065A1E" w:rsidRPr="002872A2" w:rsidRDefault="00065A1E" w:rsidP="002872A2">
      <w:pPr>
        <w:shd w:val="clear" w:color="auto" w:fill="FFFFFF"/>
        <w:rPr>
          <w:color w:val="212529"/>
        </w:rPr>
      </w:pPr>
      <w:r w:rsidRPr="002872A2">
        <w:rPr>
          <w:color w:val="212529"/>
        </w:rPr>
        <w:t>Решить уравнение </w:t>
      </w:r>
      <w:r w:rsidRPr="004252F4">
        <w:rPr>
          <w:noProof/>
          <w:color w:val="212529"/>
        </w:rPr>
        <w:pict>
          <v:shape id="Рисунок 277" o:spid="_x0000_i1319" type="#_x0000_t75" alt="Показательные уравнения и неравенства с примерами решения" style="width:169pt;height:16.5pt;visibility:visible">
            <v:imagedata r:id="rId102" o:title=""/>
          </v:shape>
        </w:pict>
      </w:r>
    </w:p>
    <w:p w:rsidR="00065A1E" w:rsidRPr="002872A2" w:rsidRDefault="00065A1E" w:rsidP="002872A2">
      <w:pPr>
        <w:shd w:val="clear" w:color="auto" w:fill="FFFFFF"/>
        <w:rPr>
          <w:color w:val="212529"/>
        </w:rPr>
      </w:pPr>
      <w:r w:rsidRPr="002872A2">
        <w:rPr>
          <w:b/>
          <w:bCs/>
          <w:color w:val="212529"/>
        </w:rPr>
        <w:t>Решение:</w:t>
      </w:r>
    </w:p>
    <w:p w:rsidR="00065A1E" w:rsidRPr="002872A2" w:rsidRDefault="00065A1E" w:rsidP="002872A2">
      <w:pPr>
        <w:shd w:val="clear" w:color="auto" w:fill="FFFFFF"/>
        <w:rPr>
          <w:color w:val="212529"/>
        </w:rPr>
      </w:pPr>
      <w:r w:rsidRPr="004252F4">
        <w:rPr>
          <w:noProof/>
          <w:color w:val="212529"/>
        </w:rPr>
        <w:pict>
          <v:shape id="Рисунок 278" o:spid="_x0000_i1320" type="#_x0000_t75" alt="Показательные уравнения и неравенства с примерами решения" style="width:222pt;height:107.5pt;visibility:visible">
            <v:imagedata r:id="rId103" o:title=""/>
          </v:shape>
        </w:pict>
      </w:r>
    </w:p>
    <w:p w:rsidR="00065A1E" w:rsidRPr="002872A2" w:rsidRDefault="00065A1E" w:rsidP="002872A2">
      <w:pPr>
        <w:shd w:val="clear" w:color="auto" w:fill="FFFFFF"/>
        <w:rPr>
          <w:color w:val="212529"/>
        </w:rPr>
      </w:pPr>
      <w:r w:rsidRPr="002872A2">
        <w:rPr>
          <w:color w:val="212529"/>
        </w:rPr>
        <w:t>Ответ: 3; 4.</w:t>
      </w:r>
    </w:p>
    <w:p w:rsidR="00065A1E" w:rsidRPr="00B02C42" w:rsidRDefault="00065A1E" w:rsidP="00B02C42">
      <w:pPr>
        <w:jc w:val="center"/>
        <w:rPr>
          <w:i/>
          <w:u w:val="single"/>
        </w:rPr>
      </w:pPr>
      <w:r w:rsidRPr="00B02C42">
        <w:rPr>
          <w:i/>
          <w:u w:val="single"/>
        </w:rPr>
        <w:t>Практическое задание</w:t>
      </w:r>
    </w:p>
    <w:p w:rsidR="00065A1E" w:rsidRPr="00B22786" w:rsidRDefault="00065A1E" w:rsidP="00B02C42">
      <w:pPr>
        <w:tabs>
          <w:tab w:val="left" w:pos="567"/>
        </w:tabs>
        <w:jc w:val="both"/>
      </w:pPr>
      <w:r w:rsidRPr="00B22786">
        <w:rPr>
          <w:i/>
        </w:rPr>
        <w:t>Задача 1</w:t>
      </w:r>
      <w:r w:rsidRPr="00B22786">
        <w:t xml:space="preserve">. Рассчитать среднюю стоимость основных фондов предприятия в 1 квартале текущего года, если на </w:t>
      </w:r>
      <w:r>
        <w:t>01.01. 2022</w:t>
      </w:r>
      <w:r w:rsidRPr="00B22786">
        <w:t xml:space="preserve"> года балансовая стоимось основных фондов составляла 6200 тыс. руб., на 1 апреля – 7200 тыс. руб., на 1 мая – 7300 тыс. руб.</w:t>
      </w:r>
    </w:p>
    <w:p w:rsidR="00065A1E" w:rsidRPr="00B22786" w:rsidRDefault="00065A1E" w:rsidP="00B02C42">
      <w:pPr>
        <w:tabs>
          <w:tab w:val="left" w:pos="567"/>
        </w:tabs>
        <w:jc w:val="both"/>
      </w:pPr>
    </w:p>
    <w:p w:rsidR="00065A1E" w:rsidRPr="00B22786" w:rsidRDefault="00065A1E" w:rsidP="00B02C42">
      <w:pPr>
        <w:jc w:val="both"/>
      </w:pPr>
      <w:r w:rsidRPr="00B22786">
        <w:rPr>
          <w:i/>
          <w:u w:val="single"/>
        </w:rPr>
        <w:t>Задача 2</w:t>
      </w:r>
      <w:r w:rsidRPr="00B22786">
        <w:rPr>
          <w:i/>
        </w:rPr>
        <w:t>.</w:t>
      </w:r>
      <w:r w:rsidRPr="00B22786">
        <w:t>По данным таблицы проанализируйте динамику объема производства по ОАО «Фрегат».</w:t>
      </w:r>
    </w:p>
    <w:p w:rsidR="00065A1E" w:rsidRDefault="00065A1E" w:rsidP="00B02C42">
      <w:pPr>
        <w:jc w:val="both"/>
      </w:pPr>
      <w:r w:rsidRPr="00B22786">
        <w:t>Таблица. Объем производства по ОАО «</w:t>
      </w:r>
      <w:r>
        <w:t>Фрегат</w:t>
      </w:r>
      <w:r w:rsidRPr="00B22786">
        <w:t>» за 201</w:t>
      </w:r>
      <w:r>
        <w:t>7-2021</w:t>
      </w:r>
      <w:r w:rsidRPr="00B22786">
        <w:t>гг</w:t>
      </w:r>
    </w:p>
    <w:p w:rsidR="00065A1E" w:rsidRDefault="00065A1E" w:rsidP="00B02C42">
      <w:pPr>
        <w:jc w:val="both"/>
      </w:pP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1"/>
        <w:gridCol w:w="1517"/>
        <w:gridCol w:w="1515"/>
        <w:gridCol w:w="1517"/>
        <w:gridCol w:w="1517"/>
        <w:gridCol w:w="1517"/>
      </w:tblGrid>
      <w:tr w:rsidR="00065A1E" w:rsidRPr="00314D04" w:rsidTr="00B02C42">
        <w:trPr>
          <w:trHeight w:val="438"/>
        </w:trPr>
        <w:tc>
          <w:tcPr>
            <w:tcW w:w="1821" w:type="dxa"/>
          </w:tcPr>
          <w:p w:rsidR="00065A1E" w:rsidRPr="00B02C42" w:rsidRDefault="00065A1E" w:rsidP="00C04045">
            <w:pPr>
              <w:jc w:val="both"/>
            </w:pPr>
            <w:r w:rsidRPr="00B02C42">
              <w:t xml:space="preserve">Годы </w:t>
            </w:r>
          </w:p>
        </w:tc>
        <w:tc>
          <w:tcPr>
            <w:tcW w:w="1517" w:type="dxa"/>
          </w:tcPr>
          <w:p w:rsidR="00065A1E" w:rsidRPr="00B02C42" w:rsidRDefault="00065A1E" w:rsidP="00C04045">
            <w:pPr>
              <w:jc w:val="both"/>
            </w:pPr>
            <w:r w:rsidRPr="00B02C42">
              <w:t>2017г.</w:t>
            </w:r>
          </w:p>
        </w:tc>
        <w:tc>
          <w:tcPr>
            <w:tcW w:w="1515" w:type="dxa"/>
          </w:tcPr>
          <w:p w:rsidR="00065A1E" w:rsidRPr="00B02C42" w:rsidRDefault="00065A1E" w:rsidP="00C04045">
            <w:pPr>
              <w:jc w:val="both"/>
            </w:pPr>
            <w:r w:rsidRPr="00B02C42">
              <w:t>2018г.</w:t>
            </w:r>
          </w:p>
        </w:tc>
        <w:tc>
          <w:tcPr>
            <w:tcW w:w="1517" w:type="dxa"/>
          </w:tcPr>
          <w:p w:rsidR="00065A1E" w:rsidRPr="00B02C42" w:rsidRDefault="00065A1E" w:rsidP="00C04045">
            <w:pPr>
              <w:jc w:val="both"/>
            </w:pPr>
            <w:r w:rsidRPr="00B02C42">
              <w:t>2019г.</w:t>
            </w:r>
          </w:p>
        </w:tc>
        <w:tc>
          <w:tcPr>
            <w:tcW w:w="1517" w:type="dxa"/>
          </w:tcPr>
          <w:p w:rsidR="00065A1E" w:rsidRPr="00B02C42" w:rsidRDefault="00065A1E" w:rsidP="00C04045">
            <w:pPr>
              <w:jc w:val="both"/>
            </w:pPr>
            <w:r w:rsidRPr="00B02C42">
              <w:t>2020г.</w:t>
            </w:r>
          </w:p>
        </w:tc>
        <w:tc>
          <w:tcPr>
            <w:tcW w:w="1517" w:type="dxa"/>
          </w:tcPr>
          <w:p w:rsidR="00065A1E" w:rsidRPr="00B02C42" w:rsidRDefault="00065A1E" w:rsidP="00C04045">
            <w:pPr>
              <w:jc w:val="both"/>
            </w:pPr>
            <w:r w:rsidRPr="00B02C42">
              <w:t>2021г.</w:t>
            </w:r>
          </w:p>
        </w:tc>
      </w:tr>
      <w:tr w:rsidR="00065A1E" w:rsidRPr="00314D04" w:rsidTr="00B02C42">
        <w:trPr>
          <w:trHeight w:val="1097"/>
        </w:trPr>
        <w:tc>
          <w:tcPr>
            <w:tcW w:w="1821" w:type="dxa"/>
          </w:tcPr>
          <w:p w:rsidR="00065A1E" w:rsidRPr="00B02C42" w:rsidRDefault="00065A1E" w:rsidP="00C04045">
            <w:pPr>
              <w:jc w:val="both"/>
            </w:pPr>
            <w:r w:rsidRPr="00B02C42">
              <w:t>Объем продукции</w:t>
            </w:r>
          </w:p>
        </w:tc>
        <w:tc>
          <w:tcPr>
            <w:tcW w:w="1517" w:type="dxa"/>
          </w:tcPr>
          <w:p w:rsidR="00065A1E" w:rsidRPr="00B02C42" w:rsidRDefault="00065A1E" w:rsidP="00C04045">
            <w:pPr>
              <w:jc w:val="both"/>
            </w:pPr>
            <w:r w:rsidRPr="00B02C42">
              <w:t>591</w:t>
            </w:r>
          </w:p>
        </w:tc>
        <w:tc>
          <w:tcPr>
            <w:tcW w:w="1515" w:type="dxa"/>
          </w:tcPr>
          <w:p w:rsidR="00065A1E" w:rsidRPr="00B02C42" w:rsidRDefault="00065A1E" w:rsidP="00C04045">
            <w:pPr>
              <w:jc w:val="both"/>
            </w:pPr>
            <w:r w:rsidRPr="00B02C42">
              <w:t>592</w:t>
            </w:r>
          </w:p>
        </w:tc>
        <w:tc>
          <w:tcPr>
            <w:tcW w:w="1517" w:type="dxa"/>
          </w:tcPr>
          <w:p w:rsidR="00065A1E" w:rsidRPr="00B02C42" w:rsidRDefault="00065A1E" w:rsidP="00C04045">
            <w:pPr>
              <w:jc w:val="both"/>
            </w:pPr>
            <w:r w:rsidRPr="00B02C42">
              <w:t>583</w:t>
            </w:r>
          </w:p>
        </w:tc>
        <w:tc>
          <w:tcPr>
            <w:tcW w:w="1517" w:type="dxa"/>
          </w:tcPr>
          <w:p w:rsidR="00065A1E" w:rsidRPr="00B02C42" w:rsidRDefault="00065A1E" w:rsidP="00C04045">
            <w:pPr>
              <w:jc w:val="both"/>
            </w:pPr>
            <w:r w:rsidRPr="00B02C42">
              <w:t>581</w:t>
            </w:r>
          </w:p>
        </w:tc>
        <w:tc>
          <w:tcPr>
            <w:tcW w:w="1517" w:type="dxa"/>
          </w:tcPr>
          <w:p w:rsidR="00065A1E" w:rsidRPr="00B02C42" w:rsidRDefault="00065A1E" w:rsidP="00C04045">
            <w:pPr>
              <w:jc w:val="both"/>
            </w:pPr>
            <w:r w:rsidRPr="00B02C42">
              <w:t>595</w:t>
            </w:r>
          </w:p>
        </w:tc>
      </w:tr>
    </w:tbl>
    <w:p w:rsidR="00065A1E" w:rsidRPr="00B22786" w:rsidRDefault="00065A1E" w:rsidP="00B02C42">
      <w:pPr>
        <w:ind w:firstLine="708"/>
        <w:jc w:val="both"/>
      </w:pPr>
      <w:r w:rsidRPr="00B22786">
        <w:t>Определить:</w:t>
      </w:r>
    </w:p>
    <w:p w:rsidR="00065A1E" w:rsidRPr="00B22786" w:rsidRDefault="00065A1E" w:rsidP="00B02C42">
      <w:pPr>
        <w:jc w:val="both"/>
      </w:pPr>
      <w:r w:rsidRPr="00B22786">
        <w:t>1)среднегодовое производство продукции за анализируемый период;</w:t>
      </w:r>
    </w:p>
    <w:p w:rsidR="00065A1E" w:rsidRPr="00B22786" w:rsidRDefault="00065A1E" w:rsidP="00B02C42">
      <w:pPr>
        <w:jc w:val="both"/>
      </w:pPr>
      <w:r w:rsidRPr="00B22786">
        <w:t>2)Абсолютный прирост (базисный, цепной способы расчета);</w:t>
      </w:r>
    </w:p>
    <w:p w:rsidR="00065A1E" w:rsidRPr="00B22786" w:rsidRDefault="00065A1E" w:rsidP="00B02C42">
      <w:pPr>
        <w:jc w:val="both"/>
      </w:pPr>
      <w:r w:rsidRPr="00B22786">
        <w:t>3)средний годовой абсолютный прирост;</w:t>
      </w:r>
    </w:p>
    <w:p w:rsidR="00065A1E" w:rsidRPr="00B22786" w:rsidRDefault="00065A1E" w:rsidP="00B02C42">
      <w:pPr>
        <w:jc w:val="both"/>
      </w:pPr>
      <w:r w:rsidRPr="00B22786">
        <w:t>4)коэффициент роста;</w:t>
      </w:r>
    </w:p>
    <w:p w:rsidR="00065A1E" w:rsidRPr="00B22786" w:rsidRDefault="00065A1E" w:rsidP="00B02C42">
      <w:pPr>
        <w:jc w:val="both"/>
      </w:pPr>
      <w:r w:rsidRPr="00B22786">
        <w:t>5)средний годовой коэффициент роста;</w:t>
      </w:r>
    </w:p>
    <w:p w:rsidR="00065A1E" w:rsidRPr="00B22786" w:rsidRDefault="00065A1E" w:rsidP="00B02C42">
      <w:pPr>
        <w:jc w:val="both"/>
      </w:pPr>
      <w:r w:rsidRPr="00B22786">
        <w:t>6)темп роста;</w:t>
      </w:r>
    </w:p>
    <w:p w:rsidR="00065A1E" w:rsidRPr="00B22786" w:rsidRDefault="00065A1E" w:rsidP="00B02C42">
      <w:pPr>
        <w:jc w:val="both"/>
      </w:pPr>
      <w:r w:rsidRPr="00B22786">
        <w:t>7)темпы прироста;</w:t>
      </w:r>
    </w:p>
    <w:p w:rsidR="00065A1E" w:rsidRPr="00B22786" w:rsidRDefault="00065A1E" w:rsidP="00B02C42">
      <w:pPr>
        <w:jc w:val="both"/>
      </w:pPr>
      <w:r w:rsidRPr="00B22786">
        <w:t>8)абсолютное содержание 1% прироста для каждого года, анализируемого периоды 201</w:t>
      </w:r>
      <w:r>
        <w:t xml:space="preserve">7-2021 </w:t>
      </w:r>
      <w:r w:rsidRPr="00B22786">
        <w:t>гг.</w:t>
      </w:r>
    </w:p>
    <w:p w:rsidR="00065A1E" w:rsidRPr="002872A2" w:rsidRDefault="00065A1E" w:rsidP="002872A2">
      <w:pPr>
        <w:jc w:val="center"/>
        <w:rPr>
          <w:bCs/>
          <w:i/>
          <w:u w:val="single"/>
        </w:rPr>
      </w:pPr>
      <w:r>
        <w:rPr>
          <w:bCs/>
          <w:i/>
          <w:u w:val="single"/>
        </w:rPr>
        <w:t>Презентация</w:t>
      </w:r>
    </w:p>
    <w:p w:rsidR="00065A1E" w:rsidRDefault="00065A1E" w:rsidP="00B02C42">
      <w:pPr>
        <w:rPr>
          <w:rStyle w:val="10pt"/>
          <w:sz w:val="22"/>
          <w:szCs w:val="22"/>
          <w:lang w:eastAsia="ru-RU"/>
        </w:rPr>
      </w:pPr>
      <w:r>
        <w:t xml:space="preserve">Тема: </w:t>
      </w:r>
      <w:r w:rsidRPr="00B02C42">
        <w:t>Р</w:t>
      </w:r>
      <w:r w:rsidRPr="001F7438">
        <w:rPr>
          <w:rStyle w:val="10pt"/>
          <w:sz w:val="22"/>
          <w:szCs w:val="22"/>
          <w:lang w:eastAsia="ru-RU"/>
        </w:rPr>
        <w:t>асчет различных показателей индексов</w:t>
      </w:r>
    </w:p>
    <w:p w:rsidR="00065A1E" w:rsidRPr="00792AB0" w:rsidRDefault="00065A1E" w:rsidP="00B02C42"/>
    <w:p w:rsidR="00065A1E" w:rsidRPr="002872A2" w:rsidRDefault="00065A1E" w:rsidP="00B02C42">
      <w:pPr>
        <w:tabs>
          <w:tab w:val="left" w:pos="0"/>
        </w:tabs>
        <w:spacing w:line="216" w:lineRule="auto"/>
        <w:contextualSpacing/>
        <w:jc w:val="center"/>
        <w:rPr>
          <w:b/>
        </w:rPr>
      </w:pPr>
      <w:r w:rsidRPr="002872A2">
        <w:rPr>
          <w:b/>
        </w:rPr>
        <w:t>КОМБИНАТОРИКА, СТАТИСТИКА И ТЕОРИЯ ВЕРОЯТНОСТЕЙ</w:t>
      </w:r>
    </w:p>
    <w:p w:rsidR="00065A1E" w:rsidRPr="002872A2" w:rsidRDefault="00065A1E" w:rsidP="002872A2">
      <w:pPr>
        <w:jc w:val="center"/>
        <w:rPr>
          <w:b/>
        </w:rPr>
      </w:pPr>
      <w:r>
        <w:rPr>
          <w:b/>
          <w:bCs/>
        </w:rPr>
        <w:t>Тема 1</w:t>
      </w:r>
      <w:r w:rsidRPr="002872A2">
        <w:rPr>
          <w:b/>
          <w:bCs/>
        </w:rPr>
        <w:t>1</w:t>
      </w:r>
      <w:r>
        <w:rPr>
          <w:b/>
          <w:bCs/>
        </w:rPr>
        <w:t xml:space="preserve">. </w:t>
      </w:r>
      <w:r w:rsidRPr="002872A2">
        <w:rPr>
          <w:b/>
        </w:rPr>
        <w:t>Элементы комбинаторики</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практическое задание</w:t>
      </w:r>
    </w:p>
    <w:p w:rsidR="00065A1E" w:rsidRPr="002872A2" w:rsidRDefault="00065A1E" w:rsidP="002872A2">
      <w:pPr>
        <w:rPr>
          <w:b/>
        </w:rPr>
      </w:pPr>
    </w:p>
    <w:p w:rsidR="00065A1E" w:rsidRPr="00CF3D7A" w:rsidRDefault="00065A1E" w:rsidP="002872A2">
      <w:pPr>
        <w:jc w:val="center"/>
        <w:rPr>
          <w:u w:val="single"/>
        </w:rPr>
      </w:pPr>
      <w:r>
        <w:rPr>
          <w:u w:val="single"/>
        </w:rPr>
        <w:t>Опрос</w:t>
      </w:r>
    </w:p>
    <w:p w:rsidR="00065A1E" w:rsidRPr="002872A2" w:rsidRDefault="00065A1E" w:rsidP="002872A2">
      <w:pPr>
        <w:autoSpaceDE w:val="0"/>
        <w:autoSpaceDN w:val="0"/>
        <w:adjustRightInd w:val="0"/>
      </w:pPr>
      <w:r w:rsidRPr="002872A2">
        <w:t xml:space="preserve">1.Основные понятия комбинаторики. </w:t>
      </w:r>
    </w:p>
    <w:p w:rsidR="00065A1E" w:rsidRPr="002872A2" w:rsidRDefault="00065A1E" w:rsidP="002872A2">
      <w:pPr>
        <w:autoSpaceDE w:val="0"/>
        <w:autoSpaceDN w:val="0"/>
        <w:adjustRightInd w:val="0"/>
      </w:pPr>
      <w:r w:rsidRPr="002872A2">
        <w:t xml:space="preserve">2.Задачи на подсчет числа размещений, перестановок, сочетаний. </w:t>
      </w:r>
    </w:p>
    <w:p w:rsidR="00065A1E" w:rsidRPr="002872A2" w:rsidRDefault="00065A1E" w:rsidP="002872A2">
      <w:pPr>
        <w:autoSpaceDE w:val="0"/>
        <w:autoSpaceDN w:val="0"/>
        <w:adjustRightInd w:val="0"/>
      </w:pPr>
      <w:r w:rsidRPr="002872A2">
        <w:t>3.Формула бинома Ньютона.</w:t>
      </w:r>
    </w:p>
    <w:p w:rsidR="00065A1E" w:rsidRPr="002872A2" w:rsidRDefault="00065A1E" w:rsidP="002872A2">
      <w:r w:rsidRPr="002872A2">
        <w:t xml:space="preserve">4. Свойства биноминальных коэффициентов. </w:t>
      </w:r>
    </w:p>
    <w:p w:rsidR="00065A1E" w:rsidRDefault="00065A1E" w:rsidP="002872A2">
      <w:r w:rsidRPr="002872A2">
        <w:t>5.Треугольник Паскаля.</w:t>
      </w:r>
    </w:p>
    <w:p w:rsidR="00065A1E" w:rsidRDefault="00065A1E" w:rsidP="00B02C42">
      <w:pPr>
        <w:jc w:val="center"/>
        <w:rPr>
          <w:i/>
          <w:u w:val="single"/>
        </w:rPr>
      </w:pPr>
      <w:r w:rsidRPr="00B02C42">
        <w:rPr>
          <w:i/>
          <w:u w:val="single"/>
        </w:rPr>
        <w:t>Практическ</w:t>
      </w:r>
      <w:r>
        <w:rPr>
          <w:i/>
          <w:u w:val="single"/>
        </w:rPr>
        <w:t>и</w:t>
      </w:r>
      <w:r w:rsidRPr="00B02C42">
        <w:rPr>
          <w:i/>
          <w:u w:val="single"/>
        </w:rPr>
        <w:t>е задани</w:t>
      </w:r>
      <w:r>
        <w:rPr>
          <w:i/>
          <w:u w:val="single"/>
        </w:rPr>
        <w:t>я</w:t>
      </w:r>
    </w:p>
    <w:p w:rsidR="00065A1E" w:rsidRPr="00B02C42" w:rsidRDefault="00065A1E" w:rsidP="00B02C42">
      <w:pPr>
        <w:jc w:val="center"/>
        <w:rPr>
          <w:i/>
          <w:u w:val="single"/>
        </w:rPr>
      </w:pPr>
    </w:p>
    <w:p w:rsidR="00065A1E" w:rsidRPr="00B02C42" w:rsidRDefault="00065A1E" w:rsidP="00B02C42">
      <w:r w:rsidRPr="00B02C42">
        <w:t xml:space="preserve">Задача 1.  В 1 квартале реализация товаров составила 2 250 тыс. руб., </w:t>
      </w:r>
    </w:p>
    <w:p w:rsidR="00065A1E" w:rsidRPr="00B02C42" w:rsidRDefault="00065A1E" w:rsidP="00B02C42">
      <w:r w:rsidRPr="00B02C42">
        <w:t xml:space="preserve">  Среднеквартальные остатки оборотных средств составили 250 тыс. руб. </w:t>
      </w:r>
    </w:p>
    <w:p w:rsidR="00065A1E" w:rsidRPr="00B02C42" w:rsidRDefault="00065A1E" w:rsidP="00B02C42">
      <w:r w:rsidRPr="00B02C42">
        <w:t xml:space="preserve"> Во втором квартале объем реализации увеличился на 10 %, а время одного оборота сокращенно на один день.</w:t>
      </w:r>
    </w:p>
    <w:p w:rsidR="00065A1E" w:rsidRPr="00B02C42" w:rsidRDefault="00065A1E" w:rsidP="00B02C42">
      <w:pPr>
        <w:rPr>
          <w:lang w:val="en-US"/>
        </w:rPr>
      </w:pPr>
      <w:r w:rsidRPr="00B02C42">
        <w:t xml:space="preserve">   Определите</w:t>
      </w:r>
      <w:r w:rsidRPr="00B02C42">
        <w:rPr>
          <w:lang w:val="en-US"/>
        </w:rPr>
        <w:t>:</w:t>
      </w:r>
    </w:p>
    <w:p w:rsidR="00065A1E" w:rsidRPr="00D56772" w:rsidRDefault="00065A1E" w:rsidP="000F70F1">
      <w:pPr>
        <w:pStyle w:val="10"/>
        <w:numPr>
          <w:ilvl w:val="0"/>
          <w:numId w:val="33"/>
        </w:numPr>
        <w:spacing w:after="0" w:line="240" w:lineRule="auto"/>
        <w:rPr>
          <w:rFonts w:ascii="Times New Roman" w:hAnsi="Times New Roman"/>
          <w:sz w:val="24"/>
          <w:szCs w:val="24"/>
        </w:rPr>
      </w:pPr>
      <w:r w:rsidRPr="00B02C42">
        <w:rPr>
          <w:rFonts w:ascii="Times New Roman" w:hAnsi="Times New Roman"/>
          <w:sz w:val="24"/>
          <w:szCs w:val="24"/>
        </w:rPr>
        <w:t>Коэффициент</w:t>
      </w:r>
      <w:r w:rsidRPr="00D56772">
        <w:rPr>
          <w:rFonts w:ascii="Times New Roman" w:hAnsi="Times New Roman"/>
          <w:sz w:val="24"/>
          <w:szCs w:val="24"/>
        </w:rPr>
        <w:t xml:space="preserve"> оборачиваемости оборотных средств и время одного оборота в днях в 1 квартале.</w:t>
      </w:r>
    </w:p>
    <w:p w:rsidR="00065A1E" w:rsidRPr="00D56772" w:rsidRDefault="00065A1E" w:rsidP="000F70F1">
      <w:pPr>
        <w:pStyle w:val="10"/>
        <w:numPr>
          <w:ilvl w:val="0"/>
          <w:numId w:val="33"/>
        </w:numPr>
        <w:spacing w:after="0" w:line="240" w:lineRule="auto"/>
        <w:rPr>
          <w:rFonts w:ascii="Times New Roman" w:hAnsi="Times New Roman"/>
          <w:sz w:val="24"/>
          <w:szCs w:val="24"/>
        </w:rPr>
      </w:pPr>
      <w:r w:rsidRPr="00D56772">
        <w:rPr>
          <w:rFonts w:ascii="Times New Roman" w:hAnsi="Times New Roman"/>
          <w:sz w:val="24"/>
          <w:szCs w:val="24"/>
        </w:rPr>
        <w:t>Коэффициент оборачиваемости оборотных средств и их абсолютную величину во 2 квартале.</w:t>
      </w:r>
    </w:p>
    <w:p w:rsidR="00065A1E" w:rsidRPr="00D56772" w:rsidRDefault="00065A1E" w:rsidP="00B02C42">
      <w:pPr>
        <w:ind w:left="45"/>
      </w:pPr>
      <w:r w:rsidRPr="00D56772">
        <w:t>Задача 2. На основании финансовой отчетности организации провести анализ состава и структуры оборотных средств. Рассчитать показатели оборачиваемости.</w:t>
      </w:r>
    </w:p>
    <w:p w:rsidR="00065A1E" w:rsidRPr="00D56772" w:rsidRDefault="00065A1E" w:rsidP="00B02C42">
      <w:pPr>
        <w:pStyle w:val="Default"/>
        <w:jc w:val="both"/>
        <w:rPr>
          <w:bCs/>
          <w:color w:val="auto"/>
        </w:rPr>
      </w:pPr>
      <w:r w:rsidRPr="00D56772">
        <w:rPr>
          <w:bCs/>
          <w:color w:val="auto"/>
        </w:rPr>
        <w:t xml:space="preserve">Задача 3. </w:t>
      </w:r>
      <w:r w:rsidRPr="00D56772">
        <w:rPr>
          <w:color w:val="auto"/>
        </w:rPr>
        <w:t xml:space="preserve">Рассчитайте норматив оборотных средств (Н) в запасах сырья, основных материалов и покупных полуфабрикатов. Время пребывания оборотных средств в текущем запасе – 10 дней, в страховом – 1 день, в транспортном – 3 дня, в технологическом – 6 дней. Среднедневной расход оборотных средств составляет 347 тыс. руб. 17 </w:t>
      </w:r>
    </w:p>
    <w:p w:rsidR="00065A1E" w:rsidRPr="002872A2" w:rsidRDefault="00065A1E" w:rsidP="002872A2"/>
    <w:p w:rsidR="00065A1E" w:rsidRDefault="00065A1E" w:rsidP="002872A2">
      <w:pPr>
        <w:jc w:val="center"/>
        <w:rPr>
          <w:b/>
        </w:rPr>
      </w:pPr>
      <w:r>
        <w:rPr>
          <w:b/>
          <w:bCs/>
        </w:rPr>
        <w:t>Тема 1</w:t>
      </w:r>
      <w:r w:rsidRPr="002872A2">
        <w:rPr>
          <w:b/>
          <w:bCs/>
        </w:rPr>
        <w:t>2</w:t>
      </w:r>
      <w:r>
        <w:rPr>
          <w:b/>
          <w:bCs/>
        </w:rPr>
        <w:t xml:space="preserve">. </w:t>
      </w:r>
      <w:r w:rsidRPr="002872A2">
        <w:rPr>
          <w:b/>
        </w:rPr>
        <w:t>Элементы теории вероятностей</w:t>
      </w:r>
    </w:p>
    <w:p w:rsidR="00065A1E" w:rsidRPr="00415E9C" w:rsidRDefault="00065A1E" w:rsidP="00AA45D9">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задачи, опрос, практическое задание, бинарное занятие</w:t>
      </w:r>
    </w:p>
    <w:p w:rsidR="00065A1E" w:rsidRPr="002872A2" w:rsidRDefault="00065A1E" w:rsidP="00AA45D9">
      <w:pPr>
        <w:rPr>
          <w:b/>
        </w:rPr>
      </w:pPr>
    </w:p>
    <w:p w:rsidR="00065A1E" w:rsidRPr="006368BB" w:rsidRDefault="00065A1E" w:rsidP="002872A2">
      <w:pPr>
        <w:jc w:val="center"/>
        <w:rPr>
          <w:b/>
          <w:bCs/>
          <w:iCs/>
        </w:rPr>
      </w:pPr>
      <w:r w:rsidRPr="006368BB">
        <w:rPr>
          <w:b/>
          <w:bCs/>
          <w:iCs/>
        </w:rPr>
        <w:t>Задачи</w:t>
      </w:r>
    </w:p>
    <w:p w:rsidR="00065A1E" w:rsidRPr="002872A2" w:rsidRDefault="00065A1E" w:rsidP="002872A2">
      <w:pPr>
        <w:jc w:val="center"/>
      </w:pPr>
      <w:r w:rsidRPr="002872A2">
        <w:rPr>
          <w:bCs/>
        </w:rPr>
        <w:t>Вариант 1.</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В ящике лежат 12 шариков, 2 из которых белые. Какова вероятность вытащить наугад белый шарик?</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В коробке лежат 3 черных, 2 белых и 4 красных шара. Случайным образом вынимается один шар. Какова вероятность того, что это или белый, или красный шар?</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Какова вероятность того, что случайно выбранное натуральное число от 10 до 19 делится на три?</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 </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 xml:space="preserve">На экзамене по геометрии школьнику достаѐтся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Найдите вероятность того, что на экзамене школьнику достанется вопрос по одной из этих двух тем.</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rsidR="00065A1E" w:rsidRPr="002872A2" w:rsidRDefault="00065A1E" w:rsidP="00A11758">
      <w:pPr>
        <w:numPr>
          <w:ilvl w:val="0"/>
          <w:numId w:val="7"/>
        </w:numPr>
        <w:tabs>
          <w:tab w:val="clear" w:pos="720"/>
          <w:tab w:val="num" w:pos="426"/>
        </w:tabs>
        <w:spacing w:before="100" w:beforeAutospacing="1" w:after="100" w:afterAutospacing="1"/>
        <w:ind w:hanging="720"/>
      </w:pPr>
      <w:r w:rsidRPr="002872A2">
        <w:t xml:space="preserve">В некотором городе из 5000 появившихся на свет младенцев 2512 мальчиков. Найдите частоту рождения девочек в этом городе. Результат округлите до тысячных. </w:t>
      </w:r>
    </w:p>
    <w:p w:rsidR="00065A1E" w:rsidRPr="002872A2" w:rsidRDefault="00065A1E" w:rsidP="002872A2">
      <w:pPr>
        <w:spacing w:before="100" w:beforeAutospacing="1" w:after="100" w:afterAutospacing="1"/>
        <w:jc w:val="center"/>
      </w:pPr>
      <w:r w:rsidRPr="002872A2">
        <w:rPr>
          <w:bCs/>
        </w:rPr>
        <w:t>Вариант 2.</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В вазе лежат 15 конфет, 5 из которых шоколадные. Какова вероятность вытащить наугад шоколадную конфету?</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В коробке лежат 3 черных, 2 белых и 4 красных шара. Случайным образом вынимается один шар. Какова вероятность того, что это или черный или красный шар?</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 xml:space="preserve">Ученика попросили назвать число от 1 до 100. Какова вероятность того, что он назовѐт число кратное пяти? </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белыми? </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На экзамене по математике школьнику достаѐтся один вопрос из списка экзаменационных вопросов. Вероятность того, что это вопрос на тему «Треугольник», равна 0,3. Вероятность того, что это вопрос на тему «Параллелограмм»,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065A1E" w:rsidRPr="002872A2" w:rsidRDefault="00065A1E" w:rsidP="00A11758">
      <w:pPr>
        <w:numPr>
          <w:ilvl w:val="0"/>
          <w:numId w:val="8"/>
        </w:numPr>
        <w:tabs>
          <w:tab w:val="clear" w:pos="644"/>
          <w:tab w:val="num" w:pos="284"/>
        </w:tabs>
        <w:spacing w:before="100" w:beforeAutospacing="1" w:after="100" w:afterAutospacing="1"/>
        <w:ind w:hanging="644"/>
      </w:pPr>
      <w:r w:rsidRPr="002872A2">
        <w:t>Биатлонист пять раз стреляет по мишеням. Вероятность попадания в мишень при одном выстреле равна 0,7. Найдите вероятность того, что биатлонист первые два раза попал в мишени, а последние три промахнулся. Результат округлите до сотых.</w:t>
      </w:r>
    </w:p>
    <w:p w:rsidR="00065A1E" w:rsidRPr="002872A2" w:rsidRDefault="00065A1E" w:rsidP="00A11758">
      <w:pPr>
        <w:numPr>
          <w:ilvl w:val="0"/>
          <w:numId w:val="8"/>
        </w:numPr>
        <w:tabs>
          <w:tab w:val="clear" w:pos="644"/>
          <w:tab w:val="num" w:pos="284"/>
        </w:tabs>
        <w:ind w:left="709" w:hanging="644"/>
      </w:pPr>
      <w:r w:rsidRPr="002872A2">
        <w:t xml:space="preserve">В некотором городе из 6000 появившихся на свет младенцев 2625 мальчиков. Найдите частоту рождения девочек в этом городе. Результат округлите до тысячных. </w:t>
      </w:r>
    </w:p>
    <w:p w:rsidR="00065A1E" w:rsidRPr="00513803" w:rsidRDefault="00065A1E" w:rsidP="00513803">
      <w:pPr>
        <w:pStyle w:val="ListParagraph"/>
        <w:ind w:left="0"/>
        <w:jc w:val="center"/>
        <w:rPr>
          <w:i/>
          <w:u w:val="single"/>
        </w:rPr>
      </w:pPr>
      <w:r w:rsidRPr="00513803">
        <w:rPr>
          <w:i/>
          <w:u w:val="single"/>
        </w:rPr>
        <w:t>Опрос</w:t>
      </w:r>
    </w:p>
    <w:p w:rsidR="00065A1E" w:rsidRPr="00513803" w:rsidRDefault="00065A1E" w:rsidP="00A11758">
      <w:pPr>
        <w:pStyle w:val="ListParagraph"/>
        <w:ind w:left="284" w:hanging="284"/>
        <w:jc w:val="both"/>
      </w:pPr>
      <w:r w:rsidRPr="00513803">
        <w:t>1.Вариация признака. Показатели вариации. Абсолютные показатели вариации.</w:t>
      </w:r>
    </w:p>
    <w:p w:rsidR="00065A1E" w:rsidRPr="00513803" w:rsidRDefault="00065A1E" w:rsidP="00A11758">
      <w:pPr>
        <w:pStyle w:val="ListParagraph"/>
        <w:ind w:left="284" w:hanging="284"/>
        <w:jc w:val="both"/>
      </w:pPr>
      <w:r w:rsidRPr="00513803">
        <w:t xml:space="preserve">2.Относительные показатели вариации: коэффициенты осцилляции, вариации. </w:t>
      </w:r>
    </w:p>
    <w:p w:rsidR="00065A1E" w:rsidRPr="00B22786" w:rsidRDefault="00065A1E" w:rsidP="00A11758">
      <w:pPr>
        <w:pStyle w:val="ListParagraph"/>
        <w:ind w:left="284" w:hanging="284"/>
        <w:jc w:val="both"/>
      </w:pPr>
      <w:r w:rsidRPr="00513803">
        <w:t>3.Понятие вариации признаков: вариационный размах, среднее линейное и среднее квадратическое</w:t>
      </w:r>
      <w:r w:rsidRPr="00B22786">
        <w:t xml:space="preserve"> отклонения. Структурные средние. Мода и медиана, область их применения, метод расчета. Расчет среднего показателя способом моментов. </w:t>
      </w:r>
    </w:p>
    <w:p w:rsidR="00065A1E" w:rsidRPr="00B22786" w:rsidRDefault="00065A1E" w:rsidP="00A11758">
      <w:pPr>
        <w:pStyle w:val="ListParagraph"/>
        <w:ind w:left="284" w:hanging="284"/>
        <w:jc w:val="both"/>
      </w:pPr>
      <w:r w:rsidRPr="00B22786">
        <w:t>4.Выборочное наблюдение. Виды выборки. Ошибки выборки. Средняя и предельная ошибки выборки.</w:t>
      </w:r>
    </w:p>
    <w:p w:rsidR="00065A1E" w:rsidRDefault="00065A1E" w:rsidP="00A11758">
      <w:pPr>
        <w:pStyle w:val="ListParagraph"/>
        <w:ind w:left="142" w:hanging="142"/>
        <w:jc w:val="both"/>
      </w:pPr>
      <w:r w:rsidRPr="00B22786">
        <w:t>5.Определение показателей выборки. Распространение результатов выборочного наблюдения на генеральную совокупность.</w:t>
      </w:r>
    </w:p>
    <w:p w:rsidR="00065A1E" w:rsidRPr="003266BC" w:rsidRDefault="00065A1E" w:rsidP="00E55FDD">
      <w:pPr>
        <w:pStyle w:val="ListParagraph"/>
        <w:jc w:val="center"/>
        <w:rPr>
          <w:i/>
          <w:iCs/>
          <w:u w:val="single"/>
        </w:rPr>
      </w:pPr>
      <w:r w:rsidRPr="003266BC">
        <w:rPr>
          <w:i/>
          <w:iCs/>
          <w:u w:val="single"/>
        </w:rPr>
        <w:t>Практические зад</w:t>
      </w:r>
      <w:r>
        <w:rPr>
          <w:i/>
          <w:iCs/>
          <w:u w:val="single"/>
        </w:rPr>
        <w:t>а</w:t>
      </w:r>
      <w:r w:rsidRPr="003266BC">
        <w:rPr>
          <w:i/>
          <w:iCs/>
          <w:u w:val="single"/>
        </w:rPr>
        <w:t>ния</w:t>
      </w:r>
    </w:p>
    <w:p w:rsidR="00065A1E" w:rsidRDefault="00065A1E" w:rsidP="00B02C42">
      <w:pPr>
        <w:pStyle w:val="ListParagraph"/>
        <w:jc w:val="both"/>
      </w:pPr>
      <w:r>
        <w:t>Задача 1</w:t>
      </w:r>
    </w:p>
    <w:p w:rsidR="00065A1E" w:rsidRDefault="00065A1E" w:rsidP="00B02C42">
      <w:pPr>
        <w:pStyle w:val="ListParagraph"/>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6"/>
        <w:gridCol w:w="3191"/>
      </w:tblGrid>
      <w:tr w:rsidR="00065A1E" w:rsidRPr="00B22786" w:rsidTr="00A11758">
        <w:trPr>
          <w:trHeight w:val="793"/>
        </w:trPr>
        <w:tc>
          <w:tcPr>
            <w:tcW w:w="5996" w:type="dxa"/>
          </w:tcPr>
          <w:p w:rsidR="00065A1E" w:rsidRPr="00513803" w:rsidRDefault="00065A1E" w:rsidP="00C04045">
            <w:pPr>
              <w:jc w:val="center"/>
            </w:pPr>
            <w:r w:rsidRPr="00513803">
              <w:t>Группы предприятий по урожайности, ц/га</w:t>
            </w:r>
          </w:p>
        </w:tc>
        <w:tc>
          <w:tcPr>
            <w:tcW w:w="3191" w:type="dxa"/>
          </w:tcPr>
          <w:p w:rsidR="00065A1E" w:rsidRPr="00513803" w:rsidRDefault="00065A1E" w:rsidP="00C04045">
            <w:pPr>
              <w:jc w:val="center"/>
            </w:pPr>
            <w:r w:rsidRPr="00513803">
              <w:t>Количество предприятий, ед</w:t>
            </w:r>
          </w:p>
        </w:tc>
      </w:tr>
      <w:tr w:rsidR="00065A1E" w:rsidRPr="00B22786" w:rsidTr="00A11758">
        <w:trPr>
          <w:trHeight w:val="249"/>
        </w:trPr>
        <w:tc>
          <w:tcPr>
            <w:tcW w:w="5996" w:type="dxa"/>
          </w:tcPr>
          <w:p w:rsidR="00065A1E" w:rsidRPr="00513803" w:rsidRDefault="00065A1E" w:rsidP="00C04045">
            <w:pPr>
              <w:jc w:val="center"/>
            </w:pPr>
            <w:r w:rsidRPr="00513803">
              <w:t>15-18</w:t>
            </w:r>
          </w:p>
        </w:tc>
        <w:tc>
          <w:tcPr>
            <w:tcW w:w="3191" w:type="dxa"/>
          </w:tcPr>
          <w:p w:rsidR="00065A1E" w:rsidRPr="00513803" w:rsidRDefault="00065A1E" w:rsidP="00C04045">
            <w:pPr>
              <w:jc w:val="center"/>
            </w:pPr>
            <w:r w:rsidRPr="00513803">
              <w:t>5</w:t>
            </w:r>
          </w:p>
        </w:tc>
      </w:tr>
      <w:tr w:rsidR="00065A1E" w:rsidRPr="00B22786" w:rsidTr="00A11758">
        <w:trPr>
          <w:trHeight w:val="265"/>
        </w:trPr>
        <w:tc>
          <w:tcPr>
            <w:tcW w:w="5996" w:type="dxa"/>
          </w:tcPr>
          <w:p w:rsidR="00065A1E" w:rsidRPr="00513803" w:rsidRDefault="00065A1E" w:rsidP="00C04045">
            <w:pPr>
              <w:jc w:val="center"/>
            </w:pPr>
            <w:r w:rsidRPr="00513803">
              <w:t>18-21</w:t>
            </w:r>
          </w:p>
        </w:tc>
        <w:tc>
          <w:tcPr>
            <w:tcW w:w="3191" w:type="dxa"/>
          </w:tcPr>
          <w:p w:rsidR="00065A1E" w:rsidRPr="00513803" w:rsidRDefault="00065A1E" w:rsidP="00C04045">
            <w:pPr>
              <w:jc w:val="center"/>
            </w:pPr>
            <w:r w:rsidRPr="00513803">
              <w:t>7</w:t>
            </w:r>
          </w:p>
        </w:tc>
      </w:tr>
      <w:tr w:rsidR="00065A1E" w:rsidRPr="00B22786" w:rsidTr="00A11758">
        <w:trPr>
          <w:trHeight w:val="265"/>
        </w:trPr>
        <w:tc>
          <w:tcPr>
            <w:tcW w:w="5996" w:type="dxa"/>
          </w:tcPr>
          <w:p w:rsidR="00065A1E" w:rsidRPr="00513803" w:rsidRDefault="00065A1E" w:rsidP="00C04045">
            <w:pPr>
              <w:jc w:val="center"/>
            </w:pPr>
            <w:r w:rsidRPr="00513803">
              <w:t>21-24</w:t>
            </w:r>
          </w:p>
        </w:tc>
        <w:tc>
          <w:tcPr>
            <w:tcW w:w="3191" w:type="dxa"/>
          </w:tcPr>
          <w:p w:rsidR="00065A1E" w:rsidRPr="00513803" w:rsidRDefault="00065A1E" w:rsidP="00C04045">
            <w:pPr>
              <w:jc w:val="center"/>
            </w:pPr>
            <w:r w:rsidRPr="00513803">
              <w:t>12</w:t>
            </w:r>
          </w:p>
        </w:tc>
      </w:tr>
      <w:tr w:rsidR="00065A1E" w:rsidRPr="00B22786" w:rsidTr="00A11758">
        <w:trPr>
          <w:trHeight w:val="249"/>
        </w:trPr>
        <w:tc>
          <w:tcPr>
            <w:tcW w:w="5996" w:type="dxa"/>
          </w:tcPr>
          <w:p w:rsidR="00065A1E" w:rsidRPr="00513803" w:rsidRDefault="00065A1E" w:rsidP="00C04045">
            <w:pPr>
              <w:jc w:val="center"/>
            </w:pPr>
            <w:r w:rsidRPr="00513803">
              <w:t>24-27</w:t>
            </w:r>
          </w:p>
        </w:tc>
        <w:tc>
          <w:tcPr>
            <w:tcW w:w="3191" w:type="dxa"/>
          </w:tcPr>
          <w:p w:rsidR="00065A1E" w:rsidRPr="00513803" w:rsidRDefault="00065A1E" w:rsidP="00C04045">
            <w:pPr>
              <w:jc w:val="center"/>
            </w:pPr>
            <w:r w:rsidRPr="00513803">
              <w:t>6</w:t>
            </w:r>
          </w:p>
        </w:tc>
      </w:tr>
      <w:tr w:rsidR="00065A1E" w:rsidRPr="00B22786" w:rsidTr="00A11758">
        <w:trPr>
          <w:trHeight w:val="279"/>
        </w:trPr>
        <w:tc>
          <w:tcPr>
            <w:tcW w:w="5996" w:type="dxa"/>
          </w:tcPr>
          <w:p w:rsidR="00065A1E" w:rsidRPr="00513803" w:rsidRDefault="00065A1E" w:rsidP="00C04045">
            <w:pPr>
              <w:jc w:val="center"/>
            </w:pPr>
            <w:r w:rsidRPr="00513803">
              <w:t>Итого:</w:t>
            </w:r>
          </w:p>
        </w:tc>
        <w:tc>
          <w:tcPr>
            <w:tcW w:w="3191" w:type="dxa"/>
          </w:tcPr>
          <w:p w:rsidR="00065A1E" w:rsidRPr="00513803" w:rsidRDefault="00065A1E" w:rsidP="00C04045">
            <w:pPr>
              <w:jc w:val="center"/>
            </w:pPr>
            <w:r w:rsidRPr="00513803">
              <w:t>?</w:t>
            </w:r>
          </w:p>
        </w:tc>
      </w:tr>
    </w:tbl>
    <w:p w:rsidR="00065A1E" w:rsidRDefault="00065A1E" w:rsidP="00A11758">
      <w:pPr>
        <w:pStyle w:val="ListParagraph"/>
        <w:ind w:left="644" w:hanging="644"/>
        <w:jc w:val="both"/>
      </w:pPr>
      <w:r w:rsidRPr="00B22786">
        <w:t>Составить выводы.</w:t>
      </w:r>
    </w:p>
    <w:p w:rsidR="00065A1E" w:rsidRPr="00B22786" w:rsidRDefault="00065A1E" w:rsidP="00A11758">
      <w:pPr>
        <w:pStyle w:val="ListParagraph"/>
        <w:ind w:left="644" w:hanging="644"/>
        <w:jc w:val="both"/>
      </w:pPr>
      <w:r w:rsidRPr="00B02C42">
        <w:rPr>
          <w:i/>
          <w:u w:val="single"/>
        </w:rPr>
        <w:t xml:space="preserve">Задача 2. </w:t>
      </w:r>
      <w:r w:rsidRPr="00B22786">
        <w:t>Известны следующие данные о выборке рабочих бригады за смену:</w:t>
      </w:r>
    </w:p>
    <w:p w:rsidR="00065A1E" w:rsidRPr="00B22786" w:rsidRDefault="00065A1E" w:rsidP="00A11758">
      <w:pPr>
        <w:pStyle w:val="ListParagraph"/>
        <w:ind w:hanging="644"/>
        <w:jc w:val="both"/>
      </w:pPr>
      <w:r w:rsidRPr="00B22786">
        <w:t>от 30 до 50 деталей за смену производят восемь рабочих бригады;</w:t>
      </w:r>
    </w:p>
    <w:p w:rsidR="00065A1E" w:rsidRPr="00B22786" w:rsidRDefault="00065A1E" w:rsidP="00A11758">
      <w:pPr>
        <w:pStyle w:val="ListParagraph"/>
        <w:ind w:hanging="644"/>
        <w:jc w:val="both"/>
      </w:pPr>
      <w:r w:rsidRPr="00B22786">
        <w:t>от 10 до 30 деталей – четыре человека (ученики);</w:t>
      </w:r>
    </w:p>
    <w:p w:rsidR="00065A1E" w:rsidRPr="00B22786" w:rsidRDefault="00065A1E" w:rsidP="00A11758">
      <w:pPr>
        <w:pStyle w:val="ListParagraph"/>
        <w:ind w:hanging="644"/>
        <w:jc w:val="both"/>
      </w:pPr>
      <w:r w:rsidRPr="00B22786">
        <w:t>шесть самых опытных рабочих изготавливают от 50 до 70 деталей каждый.</w:t>
      </w:r>
    </w:p>
    <w:p w:rsidR="00065A1E" w:rsidRDefault="00065A1E" w:rsidP="00A11758">
      <w:pPr>
        <w:pStyle w:val="ListParagraph"/>
        <w:ind w:hanging="644"/>
      </w:pPr>
      <w:r w:rsidRPr="00B22786">
        <w:t>Рассчитайте абсолютные и относительные показатели вариации. Решение задачи оформите в таблице. Проанализируйте полученные результаты.</w:t>
      </w:r>
    </w:p>
    <w:p w:rsidR="00065A1E" w:rsidRDefault="00065A1E" w:rsidP="00BC72A5">
      <w:pPr>
        <w:pStyle w:val="ListParagraph"/>
        <w:jc w:val="center"/>
        <w:rPr>
          <w:i/>
          <w:u w:val="single"/>
        </w:rPr>
      </w:pPr>
      <w:r w:rsidRPr="00BC72A5">
        <w:rPr>
          <w:i/>
          <w:u w:val="single"/>
        </w:rPr>
        <w:t>Бинарное занятие</w:t>
      </w:r>
    </w:p>
    <w:p w:rsidR="00065A1E" w:rsidRDefault="00065A1E" w:rsidP="00662782">
      <w:pPr>
        <w:jc w:val="both"/>
        <w:rPr>
          <w:rStyle w:val="11pt"/>
          <w:color w:val="auto"/>
          <w:szCs w:val="22"/>
          <w:lang w:eastAsia="ru-RU"/>
        </w:rPr>
      </w:pPr>
      <w:r w:rsidRPr="002A142C">
        <w:rPr>
          <w:b/>
        </w:rPr>
        <w:t>Статистика</w:t>
      </w:r>
      <w:r w:rsidRPr="00BC72A5">
        <w:t>. Исчисление различных видов средних величин с учётом исходной информации, показателей вариации.</w:t>
      </w:r>
    </w:p>
    <w:p w:rsidR="00065A1E" w:rsidRDefault="00065A1E" w:rsidP="00A11758">
      <w:pPr>
        <w:jc w:val="both"/>
        <w:rPr>
          <w:rStyle w:val="11pt"/>
          <w:color w:val="auto"/>
          <w:szCs w:val="22"/>
          <w:lang w:eastAsia="ru-RU"/>
        </w:rPr>
      </w:pPr>
      <w:r>
        <w:rPr>
          <w:rStyle w:val="11pt"/>
          <w:color w:val="auto"/>
          <w:szCs w:val="22"/>
          <w:lang w:eastAsia="ru-RU"/>
        </w:rPr>
        <w:t xml:space="preserve">Цель занятия: умение </w:t>
      </w:r>
      <w:r>
        <w:t>исчислять различные виды</w:t>
      </w:r>
      <w:r w:rsidRPr="00BC72A5">
        <w:t xml:space="preserve"> средних величин с учѐтом исходной информации, показателей вариации</w:t>
      </w:r>
    </w:p>
    <w:p w:rsidR="00065A1E" w:rsidRPr="002A142C" w:rsidRDefault="00065A1E" w:rsidP="00A11758">
      <w:pPr>
        <w:jc w:val="both"/>
        <w:rPr>
          <w:b/>
          <w:bCs/>
          <w:i/>
        </w:rPr>
      </w:pPr>
      <w:r w:rsidRPr="002A142C">
        <w:rPr>
          <w:b/>
        </w:rPr>
        <w:t>ПМ.01Документирование хозяйственных операций и ведение бухгалтерского учета активов организации</w:t>
      </w:r>
    </w:p>
    <w:p w:rsidR="00065A1E" w:rsidRDefault="00065A1E" w:rsidP="00662782">
      <w:pPr>
        <w:jc w:val="both"/>
      </w:pPr>
      <w:r w:rsidRPr="006A6270">
        <w:t>Расчет амортизации основных средств и нематериальных активов</w:t>
      </w:r>
      <w:r>
        <w:t>.</w:t>
      </w:r>
    </w:p>
    <w:p w:rsidR="00065A1E" w:rsidRPr="002F7727" w:rsidRDefault="00065A1E" w:rsidP="00662782">
      <w:pPr>
        <w:rPr>
          <w:b/>
        </w:rPr>
      </w:pPr>
      <w:r w:rsidRPr="002F7727">
        <w:rPr>
          <w:b/>
        </w:rPr>
        <w:t>ПМ.04 Составление и использование бухгалтерской (финансовой) отчетности</w:t>
      </w:r>
    </w:p>
    <w:p w:rsidR="00065A1E" w:rsidRDefault="00065A1E" w:rsidP="00662782">
      <w:pPr>
        <w:jc w:val="both"/>
      </w:pPr>
      <w:r w:rsidRPr="009A3E44">
        <w:t>«Составление оборот</w:t>
      </w:r>
      <w:r>
        <w:t>но-сальдовой ведомости по 01 счету</w:t>
      </w:r>
      <w:r w:rsidRPr="009A3E44">
        <w:t xml:space="preserve"> бухгалтерского учета за отчетный период»</w:t>
      </w:r>
    </w:p>
    <w:p w:rsidR="00065A1E" w:rsidRDefault="00065A1E" w:rsidP="00662782">
      <w:pPr>
        <w:widowControl w:val="0"/>
        <w:shd w:val="clear" w:color="auto" w:fill="FFFFFF"/>
        <w:rPr>
          <w:b/>
          <w:color w:val="000000"/>
        </w:rPr>
      </w:pPr>
      <w:r>
        <w:rPr>
          <w:b/>
          <w:color w:val="000000"/>
        </w:rPr>
        <w:t>ПМ.05 В</w:t>
      </w:r>
      <w:r w:rsidRPr="00334AD3">
        <w:rPr>
          <w:b/>
          <w:color w:val="000000"/>
        </w:rPr>
        <w:t>ыполнение работ по одной или нескольким профессиям рабочих, должностям служащих</w:t>
      </w:r>
    </w:p>
    <w:p w:rsidR="00065A1E" w:rsidRDefault="00065A1E" w:rsidP="00662782">
      <w:pPr>
        <w:pStyle w:val="Default"/>
      </w:pPr>
      <w:r w:rsidRPr="002F7727">
        <w:t>Составление оборотно-сальдовой ведомости в программе 1С: Бухгалтерия</w:t>
      </w:r>
    </w:p>
    <w:p w:rsidR="00065A1E" w:rsidRPr="00BC72A5" w:rsidRDefault="00065A1E" w:rsidP="00662782">
      <w:pPr>
        <w:pStyle w:val="Default"/>
      </w:pPr>
      <w:r w:rsidRPr="00FE559D">
        <w:rPr>
          <w:iCs/>
        </w:rPr>
        <w:t>Цель занятия:</w:t>
      </w:r>
      <w:r>
        <w:rPr>
          <w:iCs/>
        </w:rPr>
        <w:t>умение рассчитать амортизацию основных средств и нематериальных активов. Составление оборотно-сальдовой ведомости и разноска в программе 1С Бухгалтерия</w:t>
      </w:r>
    </w:p>
    <w:p w:rsidR="00065A1E" w:rsidRDefault="00065A1E" w:rsidP="00513803">
      <w:pPr>
        <w:pStyle w:val="ListParagraph"/>
      </w:pPr>
    </w:p>
    <w:p w:rsidR="00065A1E" w:rsidRDefault="00065A1E" w:rsidP="009B3892">
      <w:pPr>
        <w:pStyle w:val="ListParagraph"/>
        <w:jc w:val="center"/>
        <w:rPr>
          <w:b/>
        </w:rPr>
      </w:pPr>
      <w:r>
        <w:rPr>
          <w:b/>
        </w:rPr>
        <w:t>Тема 1</w:t>
      </w:r>
      <w:r w:rsidRPr="00B02C42">
        <w:rPr>
          <w:b/>
        </w:rPr>
        <w:t>3 Элементы математической статистики</w:t>
      </w:r>
    </w:p>
    <w:p w:rsidR="00065A1E" w:rsidRPr="00415E9C" w:rsidRDefault="00065A1E" w:rsidP="0037314F">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задачи, практические задания, презентация</w:t>
      </w:r>
    </w:p>
    <w:p w:rsidR="00065A1E" w:rsidRPr="0037314F" w:rsidRDefault="00065A1E" w:rsidP="0037314F">
      <w:pPr>
        <w:rPr>
          <w:b/>
        </w:rPr>
      </w:pPr>
    </w:p>
    <w:p w:rsidR="00065A1E" w:rsidRPr="00BC72A5" w:rsidRDefault="00065A1E" w:rsidP="00BC72A5">
      <w:pPr>
        <w:jc w:val="center"/>
        <w:rPr>
          <w:i/>
          <w:u w:val="single"/>
        </w:rPr>
      </w:pPr>
      <w:r w:rsidRPr="00BC72A5">
        <w:rPr>
          <w:i/>
          <w:u w:val="single"/>
        </w:rPr>
        <w:t>Опрос</w:t>
      </w:r>
    </w:p>
    <w:p w:rsidR="00065A1E" w:rsidRPr="00BC72A5" w:rsidRDefault="00065A1E" w:rsidP="00BC72A5">
      <w:pPr>
        <w:tabs>
          <w:tab w:val="left" w:pos="2685"/>
        </w:tabs>
        <w:jc w:val="both"/>
      </w:pPr>
      <w:r w:rsidRPr="00BC72A5">
        <w:t xml:space="preserve">1.Абсолютные показатели, единицы их измерения. Виды абсолютных величин. Индивидуальные и сводные абсолютные показатели. Натуральные, стоимостные и трудовые единицы измерения абсолютных показателей.    </w:t>
      </w:r>
    </w:p>
    <w:p w:rsidR="00065A1E" w:rsidRPr="00B22786" w:rsidRDefault="00065A1E" w:rsidP="00BC72A5">
      <w:pPr>
        <w:tabs>
          <w:tab w:val="left" w:pos="2685"/>
        </w:tabs>
        <w:jc w:val="both"/>
      </w:pPr>
      <w:r w:rsidRPr="00BC72A5">
        <w:t>2.Относительные величины</w:t>
      </w:r>
      <w:r w:rsidRPr="00B22786">
        <w:t>: понятие, виды, показатели.</w:t>
      </w:r>
    </w:p>
    <w:p w:rsidR="00065A1E" w:rsidRPr="00B22786" w:rsidRDefault="00065A1E" w:rsidP="00BC72A5">
      <w:pPr>
        <w:tabs>
          <w:tab w:val="left" w:pos="2685"/>
        </w:tabs>
        <w:jc w:val="both"/>
      </w:pPr>
      <w:r w:rsidRPr="00B22786">
        <w:t>3.Степенные средние величины в статистике: средняя арифметическая, средняя квадратическая, средняя гармоническая, средняя кубическая и др. Средняя геометрическая.</w:t>
      </w:r>
    </w:p>
    <w:p w:rsidR="00065A1E" w:rsidRPr="00B22786" w:rsidRDefault="00065A1E" w:rsidP="00BC72A5">
      <w:pPr>
        <w:tabs>
          <w:tab w:val="left" w:pos="567"/>
        </w:tabs>
        <w:jc w:val="both"/>
      </w:pPr>
      <w:r w:rsidRPr="00B22786">
        <w:t>4.Почему абсолютные статистические показатели - всегда именованные числа?</w:t>
      </w:r>
    </w:p>
    <w:p w:rsidR="00065A1E" w:rsidRPr="00B22786" w:rsidRDefault="00065A1E" w:rsidP="00BC72A5">
      <w:pPr>
        <w:tabs>
          <w:tab w:val="left" w:pos="567"/>
        </w:tabs>
        <w:jc w:val="both"/>
      </w:pPr>
      <w:r w:rsidRPr="00B22786">
        <w:t>5.Перечислите виды абсолютных показателей.</w:t>
      </w:r>
    </w:p>
    <w:p w:rsidR="00065A1E" w:rsidRDefault="00065A1E" w:rsidP="00BC72A5">
      <w:pPr>
        <w:tabs>
          <w:tab w:val="left" w:pos="567"/>
        </w:tabs>
        <w:jc w:val="both"/>
      </w:pPr>
      <w:r w:rsidRPr="00B22786">
        <w:t>6.Чем относительные показатели отличаются от абсолютных?</w:t>
      </w:r>
    </w:p>
    <w:p w:rsidR="00065A1E" w:rsidRPr="00BC72A5" w:rsidRDefault="00065A1E" w:rsidP="00BC72A5">
      <w:pPr>
        <w:jc w:val="center"/>
        <w:rPr>
          <w:i/>
          <w:u w:val="single"/>
        </w:rPr>
      </w:pPr>
      <w:r>
        <w:rPr>
          <w:i/>
          <w:u w:val="single"/>
        </w:rPr>
        <w:t>Задачи</w:t>
      </w:r>
    </w:p>
    <w:p w:rsidR="00065A1E" w:rsidRPr="00B22786" w:rsidRDefault="00065A1E" w:rsidP="00BC72A5">
      <w:pPr>
        <w:tabs>
          <w:tab w:val="left" w:pos="3405"/>
        </w:tabs>
        <w:jc w:val="both"/>
      </w:pPr>
      <w:r w:rsidRPr="00B22786">
        <w:rPr>
          <w:i/>
          <w:u w:val="single"/>
        </w:rPr>
        <w:t>Задача 1</w:t>
      </w:r>
      <w:r w:rsidRPr="00B22786">
        <w:t>. В базисном периоде затраты на производство продукции составляли 1200 тыс. руб. В текущем периоде они достигли 1050 тыс. руб. при плане 1110 тыс. руб. Определите</w:t>
      </w:r>
    </w:p>
    <w:p w:rsidR="00065A1E" w:rsidRPr="00B22786" w:rsidRDefault="00065A1E" w:rsidP="00BC72A5">
      <w:pPr>
        <w:tabs>
          <w:tab w:val="left" w:pos="3405"/>
        </w:tabs>
        <w:jc w:val="both"/>
      </w:pPr>
      <w:r w:rsidRPr="00B22786">
        <w:t>относительные показатели плана, выполнения плана и динамики.</w:t>
      </w:r>
    </w:p>
    <w:p w:rsidR="00065A1E" w:rsidRPr="00B22786" w:rsidRDefault="00065A1E" w:rsidP="00BC72A5">
      <w:pPr>
        <w:tabs>
          <w:tab w:val="left" w:pos="3405"/>
        </w:tabs>
        <w:jc w:val="both"/>
      </w:pPr>
    </w:p>
    <w:p w:rsidR="00065A1E" w:rsidRDefault="00065A1E" w:rsidP="00BC72A5">
      <w:pPr>
        <w:tabs>
          <w:tab w:val="left" w:pos="3405"/>
        </w:tabs>
        <w:jc w:val="both"/>
      </w:pPr>
      <w:r w:rsidRPr="00B22786">
        <w:rPr>
          <w:i/>
          <w:u w:val="single"/>
        </w:rPr>
        <w:t xml:space="preserve">Задача 2. </w:t>
      </w:r>
      <w:r w:rsidRPr="00B22786">
        <w:t>Планировалось повысить успеваемость по статистике на 20%. План был перевыполнен на 4%. Определите относительный показатель динамики.</w:t>
      </w:r>
    </w:p>
    <w:p w:rsidR="00065A1E" w:rsidRPr="00BC72A5" w:rsidRDefault="00065A1E" w:rsidP="00BC72A5">
      <w:pPr>
        <w:jc w:val="center"/>
        <w:rPr>
          <w:i/>
          <w:u w:val="single"/>
        </w:rPr>
      </w:pPr>
      <w:r>
        <w:rPr>
          <w:i/>
          <w:u w:val="single"/>
        </w:rPr>
        <w:t xml:space="preserve">Практическое задание </w:t>
      </w:r>
    </w:p>
    <w:p w:rsidR="00065A1E" w:rsidRDefault="00065A1E" w:rsidP="00BC72A5">
      <w:pPr>
        <w:jc w:val="both"/>
      </w:pPr>
      <w:r w:rsidRPr="00BC72A5">
        <w:t>Составить сравнительную таблицу «Соотношение прав социального обеспечения с другими отраслями права: гражданским, трудовым, административным, налоговым» по таким критериям, как предмет, метод,</w:t>
      </w:r>
      <w:r>
        <w:t xml:space="preserve">субъекты, объекты </w:t>
      </w:r>
    </w:p>
    <w:p w:rsidR="00065A1E" w:rsidRDefault="00065A1E" w:rsidP="00BC72A5">
      <w:pPr>
        <w:jc w:val="center"/>
        <w:rPr>
          <w:i/>
          <w:u w:val="single"/>
        </w:rPr>
      </w:pPr>
      <w:r>
        <w:rPr>
          <w:i/>
          <w:u w:val="single"/>
        </w:rPr>
        <w:t>Презентация</w:t>
      </w:r>
    </w:p>
    <w:p w:rsidR="00065A1E" w:rsidRPr="00BC72A5" w:rsidRDefault="00065A1E" w:rsidP="00BC72A5">
      <w:r>
        <w:t>Тема:</w:t>
      </w:r>
      <w:r w:rsidRPr="001F7438">
        <w:rPr>
          <w:rStyle w:val="11pt"/>
          <w:color w:val="auto"/>
          <w:szCs w:val="22"/>
          <w:lang w:eastAsia="ru-RU"/>
        </w:rPr>
        <w:t xml:space="preserve">Значение графического метода статистики в </w:t>
      </w:r>
      <w:r>
        <w:rPr>
          <w:rStyle w:val="11pt"/>
          <w:color w:val="auto"/>
          <w:szCs w:val="22"/>
          <w:lang w:eastAsia="ru-RU"/>
        </w:rPr>
        <w:t>экономике</w:t>
      </w:r>
    </w:p>
    <w:p w:rsidR="00065A1E" w:rsidRPr="00B22786" w:rsidRDefault="00065A1E" w:rsidP="00BC72A5">
      <w:pPr>
        <w:tabs>
          <w:tab w:val="left" w:pos="3405"/>
        </w:tabs>
        <w:jc w:val="both"/>
      </w:pPr>
    </w:p>
    <w:p w:rsidR="00065A1E" w:rsidRPr="002872A2" w:rsidRDefault="00065A1E" w:rsidP="002872A2">
      <w:pPr>
        <w:jc w:val="center"/>
        <w:rPr>
          <w:b/>
        </w:rPr>
      </w:pPr>
      <w:r w:rsidRPr="002872A2">
        <w:rPr>
          <w:b/>
        </w:rPr>
        <w:t>ГЕОМЕТРИЯ</w:t>
      </w:r>
    </w:p>
    <w:p w:rsidR="00065A1E" w:rsidRPr="002872A2" w:rsidRDefault="00065A1E" w:rsidP="002872A2">
      <w:pPr>
        <w:jc w:val="center"/>
        <w:rPr>
          <w:b/>
        </w:rPr>
      </w:pPr>
      <w:r>
        <w:rPr>
          <w:b/>
          <w:bCs/>
        </w:rPr>
        <w:t>14.</w:t>
      </w:r>
      <w:r w:rsidRPr="002872A2">
        <w:rPr>
          <w:b/>
          <w:bCs/>
        </w:rPr>
        <w:t xml:space="preserve">  Прямые и плоские в пространстве</w:t>
      </w:r>
    </w:p>
    <w:p w:rsidR="00065A1E" w:rsidRPr="00BC72A5" w:rsidRDefault="00065A1E" w:rsidP="00BC72A5">
      <w:pPr>
        <w:jc w:val="center"/>
        <w:rPr>
          <w:i/>
          <w:u w:val="single"/>
        </w:rPr>
      </w:pPr>
      <w:r w:rsidRPr="00BC72A5">
        <w:rPr>
          <w:i/>
          <w:u w:val="single"/>
        </w:rPr>
        <w:t>Практическое задание</w:t>
      </w:r>
    </w:p>
    <w:p w:rsidR="00065A1E" w:rsidRDefault="00065A1E" w:rsidP="00BC72A5">
      <w:pPr>
        <w:ind w:firstLine="709"/>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p w:rsidR="00065A1E" w:rsidRPr="00B22786" w:rsidRDefault="00065A1E" w:rsidP="00BC72A5">
      <w:pPr>
        <w:ind w:firstLine="709"/>
        <w:jc w:val="both"/>
      </w:pPr>
    </w:p>
    <w:tbl>
      <w:tblPr>
        <w:tblW w:w="9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5"/>
        <w:gridCol w:w="1503"/>
        <w:gridCol w:w="1501"/>
        <w:gridCol w:w="1503"/>
        <w:gridCol w:w="1503"/>
        <w:gridCol w:w="1386"/>
      </w:tblGrid>
      <w:tr w:rsidR="00065A1E" w:rsidRPr="00433822" w:rsidTr="00375440">
        <w:trPr>
          <w:trHeight w:val="347"/>
        </w:trPr>
        <w:tc>
          <w:tcPr>
            <w:tcW w:w="1805" w:type="dxa"/>
          </w:tcPr>
          <w:p w:rsidR="00065A1E" w:rsidRPr="00375440" w:rsidRDefault="00065A1E" w:rsidP="00C04045">
            <w:pPr>
              <w:jc w:val="both"/>
            </w:pPr>
            <w:r w:rsidRPr="00375440">
              <w:t>Год</w:t>
            </w:r>
          </w:p>
        </w:tc>
        <w:tc>
          <w:tcPr>
            <w:tcW w:w="1503" w:type="dxa"/>
          </w:tcPr>
          <w:p w:rsidR="00065A1E" w:rsidRPr="00375440" w:rsidRDefault="00065A1E" w:rsidP="00C04045">
            <w:pPr>
              <w:jc w:val="both"/>
            </w:pPr>
            <w:r w:rsidRPr="00375440">
              <w:t>2017г.</w:t>
            </w:r>
          </w:p>
        </w:tc>
        <w:tc>
          <w:tcPr>
            <w:tcW w:w="1501" w:type="dxa"/>
          </w:tcPr>
          <w:p w:rsidR="00065A1E" w:rsidRPr="00375440" w:rsidRDefault="00065A1E" w:rsidP="00C04045">
            <w:pPr>
              <w:jc w:val="both"/>
            </w:pPr>
            <w:r w:rsidRPr="00375440">
              <w:t>2018г.</w:t>
            </w:r>
          </w:p>
        </w:tc>
        <w:tc>
          <w:tcPr>
            <w:tcW w:w="1503" w:type="dxa"/>
          </w:tcPr>
          <w:p w:rsidR="00065A1E" w:rsidRPr="00375440" w:rsidRDefault="00065A1E" w:rsidP="00C04045">
            <w:pPr>
              <w:jc w:val="both"/>
            </w:pPr>
            <w:r w:rsidRPr="00375440">
              <w:t>2019г.</w:t>
            </w:r>
          </w:p>
        </w:tc>
        <w:tc>
          <w:tcPr>
            <w:tcW w:w="1503" w:type="dxa"/>
          </w:tcPr>
          <w:p w:rsidR="00065A1E" w:rsidRPr="00375440" w:rsidRDefault="00065A1E" w:rsidP="00C04045">
            <w:pPr>
              <w:jc w:val="both"/>
            </w:pPr>
            <w:r w:rsidRPr="00375440">
              <w:t>2020г.</w:t>
            </w:r>
          </w:p>
        </w:tc>
        <w:tc>
          <w:tcPr>
            <w:tcW w:w="1386" w:type="dxa"/>
          </w:tcPr>
          <w:p w:rsidR="00065A1E" w:rsidRPr="00375440" w:rsidRDefault="00065A1E" w:rsidP="00C04045">
            <w:pPr>
              <w:jc w:val="both"/>
            </w:pPr>
            <w:r w:rsidRPr="00375440">
              <w:t>2021г.</w:t>
            </w:r>
          </w:p>
        </w:tc>
      </w:tr>
      <w:tr w:rsidR="00065A1E" w:rsidRPr="00433822" w:rsidTr="00375440">
        <w:trPr>
          <w:trHeight w:val="917"/>
        </w:trPr>
        <w:tc>
          <w:tcPr>
            <w:tcW w:w="1805" w:type="dxa"/>
          </w:tcPr>
          <w:p w:rsidR="00065A1E" w:rsidRPr="00375440" w:rsidRDefault="00065A1E" w:rsidP="00C04045">
            <w:pPr>
              <w:jc w:val="both"/>
            </w:pPr>
            <w:r w:rsidRPr="00375440">
              <w:t>Число специалистов, тыс. чел</w:t>
            </w:r>
          </w:p>
        </w:tc>
        <w:tc>
          <w:tcPr>
            <w:tcW w:w="1503" w:type="dxa"/>
          </w:tcPr>
          <w:p w:rsidR="00065A1E" w:rsidRPr="00375440" w:rsidRDefault="00065A1E" w:rsidP="00C04045">
            <w:pPr>
              <w:jc w:val="both"/>
            </w:pPr>
            <w:r w:rsidRPr="00375440">
              <w:t>20</w:t>
            </w:r>
          </w:p>
        </w:tc>
        <w:tc>
          <w:tcPr>
            <w:tcW w:w="1501" w:type="dxa"/>
          </w:tcPr>
          <w:p w:rsidR="00065A1E" w:rsidRPr="00375440" w:rsidRDefault="00065A1E" w:rsidP="00C04045">
            <w:pPr>
              <w:jc w:val="both"/>
            </w:pPr>
            <w:r w:rsidRPr="00375440">
              <w:t>22</w:t>
            </w:r>
          </w:p>
        </w:tc>
        <w:tc>
          <w:tcPr>
            <w:tcW w:w="1503" w:type="dxa"/>
          </w:tcPr>
          <w:p w:rsidR="00065A1E" w:rsidRPr="00375440" w:rsidRDefault="00065A1E" w:rsidP="00C04045">
            <w:pPr>
              <w:jc w:val="both"/>
            </w:pPr>
            <w:r w:rsidRPr="00375440">
              <w:t>23</w:t>
            </w:r>
          </w:p>
        </w:tc>
        <w:tc>
          <w:tcPr>
            <w:tcW w:w="1503" w:type="dxa"/>
          </w:tcPr>
          <w:p w:rsidR="00065A1E" w:rsidRPr="00375440" w:rsidRDefault="00065A1E" w:rsidP="00C04045">
            <w:pPr>
              <w:jc w:val="both"/>
            </w:pPr>
            <w:r w:rsidRPr="00375440">
              <w:t>24</w:t>
            </w:r>
          </w:p>
        </w:tc>
        <w:tc>
          <w:tcPr>
            <w:tcW w:w="1386" w:type="dxa"/>
          </w:tcPr>
          <w:p w:rsidR="00065A1E" w:rsidRPr="00375440" w:rsidRDefault="00065A1E" w:rsidP="00C04045">
            <w:pPr>
              <w:jc w:val="both"/>
            </w:pPr>
            <w:r w:rsidRPr="00375440">
              <w:t>26</w:t>
            </w:r>
          </w:p>
        </w:tc>
      </w:tr>
    </w:tbl>
    <w:p w:rsidR="00065A1E" w:rsidRDefault="00065A1E" w:rsidP="00BC72A5">
      <w:pPr>
        <w:jc w:val="both"/>
      </w:pPr>
    </w:p>
    <w:p w:rsidR="00065A1E" w:rsidRPr="00B22786" w:rsidRDefault="00065A1E" w:rsidP="00BC72A5">
      <w:pPr>
        <w:ind w:firstLine="147"/>
        <w:jc w:val="both"/>
      </w:pPr>
      <w:r w:rsidRPr="00B22786">
        <w:t>1. Постройте график динамики выпуска специалистов средними специальными</w:t>
      </w:r>
    </w:p>
    <w:p w:rsidR="00065A1E" w:rsidRPr="00B22786" w:rsidRDefault="00065A1E" w:rsidP="00BC72A5">
      <w:pPr>
        <w:ind w:firstLine="147"/>
        <w:jc w:val="both"/>
      </w:pPr>
      <w:r w:rsidRPr="00B22786">
        <w:t>учебными заведениями региона за период 20</w:t>
      </w:r>
      <w:r>
        <w:t>17</w:t>
      </w:r>
      <w:r w:rsidRPr="00B22786">
        <w:t>-20</w:t>
      </w:r>
      <w:r>
        <w:t>21</w:t>
      </w:r>
      <w:r w:rsidRPr="00B22786">
        <w:t xml:space="preserve"> гг.</w:t>
      </w:r>
    </w:p>
    <w:p w:rsidR="00065A1E" w:rsidRPr="00B22786" w:rsidRDefault="00065A1E" w:rsidP="00BC72A5">
      <w:pPr>
        <w:ind w:firstLine="147"/>
        <w:jc w:val="both"/>
      </w:pPr>
      <w:r w:rsidRPr="00B22786">
        <w:t>2. Для анализа динамики выпуска специалистов в регионе определите:</w:t>
      </w:r>
    </w:p>
    <w:p w:rsidR="00065A1E" w:rsidRPr="00B22786" w:rsidRDefault="00065A1E" w:rsidP="00BC72A5">
      <w:pPr>
        <w:ind w:firstLine="147"/>
        <w:jc w:val="both"/>
      </w:pPr>
      <w:r w:rsidRPr="00B22786">
        <w:t>1) средний уровень ряда;</w:t>
      </w:r>
    </w:p>
    <w:p w:rsidR="00065A1E" w:rsidRPr="00B22786" w:rsidRDefault="00065A1E" w:rsidP="00BC72A5">
      <w:pPr>
        <w:ind w:firstLine="147"/>
        <w:jc w:val="both"/>
      </w:pPr>
      <w:r w:rsidRPr="00B22786">
        <w:t>2) среднегодовой абсолютный прирост;</w:t>
      </w:r>
    </w:p>
    <w:p w:rsidR="00065A1E" w:rsidRPr="00B22786" w:rsidRDefault="00065A1E" w:rsidP="00BC72A5">
      <w:pPr>
        <w:ind w:firstLine="147"/>
        <w:jc w:val="both"/>
      </w:pPr>
      <w:r w:rsidRPr="00B22786">
        <w:t>3) среднегодовой темп роста;</w:t>
      </w:r>
    </w:p>
    <w:p w:rsidR="00065A1E" w:rsidRPr="00B22786" w:rsidRDefault="00065A1E" w:rsidP="00BC72A5">
      <w:pPr>
        <w:ind w:firstLine="147"/>
        <w:jc w:val="both"/>
      </w:pPr>
      <w:r w:rsidRPr="00B22786">
        <w:t>3. На основе анализа графика динамики выпуска специалистов сделайте</w:t>
      </w:r>
    </w:p>
    <w:p w:rsidR="00065A1E" w:rsidRPr="00B22786" w:rsidRDefault="00065A1E" w:rsidP="00BC72A5">
      <w:pPr>
        <w:ind w:firstLine="147"/>
        <w:jc w:val="both"/>
      </w:pPr>
      <w:r w:rsidRPr="00B22786">
        <w:t>предположение о характере тенденции.</w:t>
      </w:r>
    </w:p>
    <w:p w:rsidR="00065A1E" w:rsidRPr="00B22786" w:rsidRDefault="00065A1E" w:rsidP="00BC72A5">
      <w:pPr>
        <w:ind w:firstLine="147"/>
        <w:jc w:val="both"/>
      </w:pPr>
      <w:r w:rsidRPr="00B22786">
        <w:t>4. Сделайте прогноз выпуска специалистов на два шага вперед, используя разные</w:t>
      </w:r>
    </w:p>
    <w:p w:rsidR="00065A1E" w:rsidRPr="00B22786" w:rsidRDefault="00065A1E" w:rsidP="00BC72A5">
      <w:pPr>
        <w:ind w:firstLine="147"/>
        <w:jc w:val="both"/>
      </w:pPr>
      <w:r w:rsidRPr="00B22786">
        <w:t>методы.</w:t>
      </w:r>
    </w:p>
    <w:p w:rsidR="00065A1E" w:rsidRPr="002872A2" w:rsidRDefault="00065A1E" w:rsidP="002872A2"/>
    <w:p w:rsidR="00065A1E" w:rsidRDefault="00065A1E" w:rsidP="002872A2">
      <w:pPr>
        <w:jc w:val="center"/>
        <w:rPr>
          <w:b/>
        </w:rPr>
      </w:pPr>
      <w:r>
        <w:rPr>
          <w:b/>
        </w:rPr>
        <w:t>Тема 15.</w:t>
      </w:r>
      <w:r w:rsidRPr="002872A2">
        <w:rPr>
          <w:b/>
        </w:rPr>
        <w:t xml:space="preserve"> Многогранники</w:t>
      </w:r>
    </w:p>
    <w:p w:rsidR="00065A1E" w:rsidRPr="00415E9C" w:rsidRDefault="00065A1E" w:rsidP="0037314F">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тестовые задания, практические задания, доклад</w:t>
      </w:r>
    </w:p>
    <w:p w:rsidR="00065A1E" w:rsidRPr="002872A2" w:rsidRDefault="00065A1E" w:rsidP="0037314F">
      <w:pPr>
        <w:rPr>
          <w:b/>
        </w:rPr>
      </w:pPr>
    </w:p>
    <w:p w:rsidR="00065A1E" w:rsidRPr="00CF3D7A" w:rsidRDefault="00065A1E" w:rsidP="002872A2">
      <w:pPr>
        <w:jc w:val="center"/>
        <w:rPr>
          <w:i/>
          <w:u w:val="single"/>
        </w:rPr>
      </w:pPr>
      <w:r w:rsidRPr="00CF3D7A">
        <w:rPr>
          <w:i/>
          <w:u w:val="single"/>
        </w:rPr>
        <w:t>Тестовые задания</w:t>
      </w:r>
    </w:p>
    <w:p w:rsidR="00065A1E" w:rsidRPr="002872A2" w:rsidRDefault="00065A1E" w:rsidP="002872A2">
      <w:pPr>
        <w:jc w:val="center"/>
      </w:pPr>
      <w:r w:rsidRPr="002872A2">
        <w:rPr>
          <w:b/>
          <w:bCs/>
        </w:rPr>
        <w:t>1 – вариант</w:t>
      </w:r>
    </w:p>
    <w:p w:rsidR="00065A1E" w:rsidRPr="002872A2" w:rsidRDefault="00065A1E" w:rsidP="002872A2">
      <w:pPr>
        <w:jc w:val="both"/>
      </w:pPr>
      <w:r w:rsidRPr="002872A2">
        <w:rPr>
          <w:b/>
          <w:bCs/>
        </w:rPr>
        <w:t>1. Какое из ниже предложенных определений – определение призмы?</w:t>
      </w:r>
    </w:p>
    <w:p w:rsidR="00065A1E" w:rsidRPr="002872A2" w:rsidRDefault="00065A1E" w:rsidP="002872A2">
      <w:r w:rsidRPr="002872A2">
        <w:t xml:space="preserve">а) </w:t>
      </w:r>
      <w:r w:rsidRPr="002872A2">
        <w:rPr>
          <w:iCs/>
        </w:rPr>
        <w:t xml:space="preserve">… называется тело, которое состоит из двух кругов, не лежащих в одной плоскости и совмещаемых параллельным </w:t>
      </w:r>
    </w:p>
    <w:p w:rsidR="00065A1E" w:rsidRPr="002872A2" w:rsidRDefault="00065A1E" w:rsidP="002872A2">
      <w:r w:rsidRPr="002872A2">
        <w:rPr>
          <w:iCs/>
        </w:rPr>
        <w:t>переносом, и всех отрезков, соединяющих соответствующие точки этих кругов</w:t>
      </w:r>
      <w:r w:rsidRPr="002872A2">
        <w:t>;</w:t>
      </w:r>
    </w:p>
    <w:p w:rsidR="00065A1E" w:rsidRPr="002872A2" w:rsidRDefault="00065A1E" w:rsidP="002872A2">
      <w:r w:rsidRPr="002872A2">
        <w:t xml:space="preserve">б) </w:t>
      </w:r>
      <w:r w:rsidRPr="002872A2">
        <w:rPr>
          <w:iCs/>
        </w:rPr>
        <w:t xml:space="preserve">… называется многогранник, который состоит из двух плоских многоугольников, лежащих в разных плоскостях и </w:t>
      </w:r>
    </w:p>
    <w:p w:rsidR="00065A1E" w:rsidRPr="002872A2" w:rsidRDefault="00065A1E"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rsidR="00065A1E" w:rsidRPr="002872A2" w:rsidRDefault="00065A1E" w:rsidP="002872A2">
      <w:r w:rsidRPr="002872A2">
        <w:rPr>
          <w:b/>
        </w:rPr>
        <w:t xml:space="preserve">в) </w:t>
      </w:r>
      <w:r w:rsidRPr="002872A2">
        <w:rPr>
          <w:b/>
          <w:iCs/>
        </w:rPr>
        <w:t>… называется</w:t>
      </w:r>
      <w:r w:rsidRPr="002872A2">
        <w:rPr>
          <w:iCs/>
        </w:rPr>
        <w:t xml:space="preserve"> тело, которое состоит из круга – основания, точки, не лежащей в плоскости этого круга, - вершины и всех </w:t>
      </w:r>
    </w:p>
    <w:p w:rsidR="00065A1E" w:rsidRPr="002872A2" w:rsidRDefault="00065A1E" w:rsidP="002872A2">
      <w:r w:rsidRPr="002872A2">
        <w:rPr>
          <w:iCs/>
        </w:rPr>
        <w:t>отрезков, соединяющих вершину с точками основания</w:t>
      </w:r>
      <w:r w:rsidRPr="002872A2">
        <w:t xml:space="preserve">; </w:t>
      </w:r>
    </w:p>
    <w:p w:rsidR="00065A1E" w:rsidRPr="002872A2" w:rsidRDefault="00065A1E"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rsidR="00065A1E" w:rsidRPr="002872A2" w:rsidRDefault="00065A1E" w:rsidP="002872A2">
      <w:r w:rsidRPr="002872A2">
        <w:rPr>
          <w:iCs/>
        </w:rPr>
        <w:t>основания, - вершины и всех отрезков, соединяющих вершину с точками основания.</w:t>
      </w:r>
    </w:p>
    <w:p w:rsidR="00065A1E" w:rsidRPr="002872A2" w:rsidRDefault="00065A1E" w:rsidP="002872A2">
      <w:pPr>
        <w:rPr>
          <w:b/>
        </w:rPr>
      </w:pPr>
      <w:r w:rsidRPr="002872A2">
        <w:rPr>
          <w:b/>
          <w:bCs/>
        </w:rPr>
        <w:t>2. Многоугольник называется выпуклым</w:t>
      </w:r>
      <w:r w:rsidRPr="002872A2">
        <w:t>,  …..</w:t>
      </w:r>
      <w:r w:rsidRPr="002872A2">
        <w:rPr>
          <w:b/>
        </w:rPr>
        <w:t>если все точки лежат одну сторону прямой, проходящей через 2 его соединяющие вершины</w:t>
      </w:r>
    </w:p>
    <w:p w:rsidR="00065A1E" w:rsidRPr="002872A2" w:rsidRDefault="00065A1E" w:rsidP="002872A2">
      <w:r w:rsidRPr="002872A2">
        <w:rPr>
          <w:b/>
          <w:bCs/>
        </w:rPr>
        <w:t>3</w:t>
      </w:r>
      <w:r w:rsidRPr="002872A2">
        <w:t xml:space="preserve">. </w:t>
      </w:r>
      <w:r w:rsidRPr="002872A2">
        <w:rPr>
          <w:b/>
          <w:bCs/>
        </w:rPr>
        <w:t xml:space="preserve">Из каких элементов состоит цилиндр, выберите верный ответ из числа предложенных </w:t>
      </w:r>
    </w:p>
    <w:p w:rsidR="00065A1E" w:rsidRPr="002872A2" w:rsidRDefault="00065A1E" w:rsidP="002872A2">
      <w:r w:rsidRPr="002872A2">
        <w:t xml:space="preserve">а) основание, апофема, образующие; б) основание, вершина, грани, высота; </w:t>
      </w:r>
    </w:p>
    <w:p w:rsidR="00065A1E" w:rsidRPr="002872A2" w:rsidRDefault="00065A1E" w:rsidP="002872A2">
      <w:r w:rsidRPr="002872A2">
        <w:rPr>
          <w:b/>
        </w:rPr>
        <w:t>в) грани</w:t>
      </w:r>
      <w:r w:rsidRPr="002872A2">
        <w:t>, два основания, диагональ</w:t>
      </w:r>
      <w:r w:rsidRPr="002872A2">
        <w:rPr>
          <w:b/>
        </w:rPr>
        <w:t>; г) два</w:t>
      </w:r>
      <w:r w:rsidRPr="002872A2">
        <w:t xml:space="preserve"> основания, образующие, высота. </w:t>
      </w:r>
    </w:p>
    <w:p w:rsidR="00065A1E" w:rsidRPr="002872A2" w:rsidRDefault="00065A1E" w:rsidP="002872A2">
      <w:r w:rsidRPr="002872A2">
        <w:rPr>
          <w:b/>
          <w:bCs/>
        </w:rPr>
        <w:t>4. Изобразите на рисунке четырехугольную призму</w:t>
      </w:r>
      <w:r w:rsidRPr="002872A2">
        <w:t>. Назовите ее основания, боковую поверхность, боковые грани и ребра. Какими геометрическими фигурами они являются?</w:t>
      </w:r>
    </w:p>
    <w:p w:rsidR="00065A1E" w:rsidRPr="002872A2" w:rsidRDefault="00065A1E" w:rsidP="002872A2">
      <w:r w:rsidRPr="002872A2">
        <w:rPr>
          <w:b/>
          <w:bCs/>
        </w:rPr>
        <w:t xml:space="preserve">5. Ребро куба равно 12 см. Чему равен его периметр? </w:t>
      </w:r>
    </w:p>
    <w:p w:rsidR="00065A1E" w:rsidRPr="002872A2" w:rsidRDefault="00065A1E" w:rsidP="002872A2">
      <w:r w:rsidRPr="002872A2">
        <w:t xml:space="preserve">а) 24 (см.); б) 48 (см.); в) 120 (см.); г) </w:t>
      </w:r>
      <w:r w:rsidRPr="002872A2">
        <w:rPr>
          <w:b/>
        </w:rPr>
        <w:t>144 (см.).</w:t>
      </w:r>
    </w:p>
    <w:p w:rsidR="00065A1E" w:rsidRPr="002872A2" w:rsidRDefault="00065A1E" w:rsidP="002872A2">
      <w:r w:rsidRPr="002872A2">
        <w:rPr>
          <w:b/>
          <w:bCs/>
        </w:rPr>
        <w:t>6. Сколько осевых сечений можно провести в прямом цилиндре?</w:t>
      </w:r>
    </w:p>
    <w:p w:rsidR="00065A1E" w:rsidRPr="002872A2" w:rsidRDefault="00065A1E" w:rsidP="002872A2">
      <w:r w:rsidRPr="002872A2">
        <w:rPr>
          <w:b/>
        </w:rPr>
        <w:t>а) одно</w:t>
      </w:r>
      <w:r w:rsidRPr="002872A2">
        <w:t xml:space="preserve">; </w:t>
      </w:r>
    </w:p>
    <w:p w:rsidR="00065A1E" w:rsidRPr="002872A2" w:rsidRDefault="00065A1E" w:rsidP="002872A2">
      <w:r w:rsidRPr="002872A2">
        <w:t xml:space="preserve">б) два; </w:t>
      </w:r>
    </w:p>
    <w:p w:rsidR="00065A1E" w:rsidRPr="002872A2" w:rsidRDefault="00065A1E" w:rsidP="002872A2">
      <w:r w:rsidRPr="002872A2">
        <w:t xml:space="preserve">в) много; </w:t>
      </w:r>
    </w:p>
    <w:p w:rsidR="00065A1E" w:rsidRPr="002872A2" w:rsidRDefault="00065A1E" w:rsidP="002872A2">
      <w:r w:rsidRPr="002872A2">
        <w:t xml:space="preserve">г) у прямого цилиндра нет осевых сечений </w:t>
      </w:r>
    </w:p>
    <w:p w:rsidR="00065A1E" w:rsidRPr="002872A2" w:rsidRDefault="00065A1E" w:rsidP="002872A2">
      <w:r w:rsidRPr="002872A2">
        <w:rPr>
          <w:b/>
          <w:bCs/>
        </w:rPr>
        <w:t xml:space="preserve">7. Найдите диагональ прямоугольного параллелепипеда по трем его измерениям 1; 2; 2 </w:t>
      </w:r>
    </w:p>
    <w:p w:rsidR="00065A1E" w:rsidRPr="002872A2" w:rsidRDefault="00065A1E" w:rsidP="002872A2">
      <w:r w:rsidRPr="002872A2">
        <w:rPr>
          <w:b/>
        </w:rPr>
        <w:t>а) 3</w:t>
      </w:r>
      <w:r w:rsidRPr="002872A2">
        <w:t xml:space="preserve">; б) 81; </w:t>
      </w:r>
    </w:p>
    <w:p w:rsidR="00065A1E" w:rsidRPr="002872A2" w:rsidRDefault="00065A1E" w:rsidP="002872A2">
      <w:r w:rsidRPr="002872A2">
        <w:t xml:space="preserve">в) 29; г) 7. </w:t>
      </w:r>
    </w:p>
    <w:p w:rsidR="00065A1E" w:rsidRPr="002872A2" w:rsidRDefault="00065A1E" w:rsidP="002872A2">
      <w:r w:rsidRPr="002872A2">
        <w:rPr>
          <w:b/>
          <w:bCs/>
        </w:rPr>
        <w:t>8</w:t>
      </w:r>
      <w:r w:rsidRPr="002872A2">
        <w:t xml:space="preserve"> .</w:t>
      </w:r>
      <w:r w:rsidRPr="002872A2">
        <w:rPr>
          <w:b/>
          <w:bCs/>
        </w:rPr>
        <w:t xml:space="preserve">Какую величину необходимо найти, чтобы узнать какое количество черепицы потребуется для ремонта крыши дома, имеющую вид пирамиды? </w:t>
      </w:r>
      <w:r w:rsidRPr="002872A2">
        <w:t>(обосновать свой выбор)</w:t>
      </w:r>
    </w:p>
    <w:p w:rsidR="00065A1E" w:rsidRPr="002872A2" w:rsidRDefault="00065A1E" w:rsidP="002872A2">
      <w:r w:rsidRPr="002872A2">
        <w:t xml:space="preserve">а) периметр; </w:t>
      </w:r>
    </w:p>
    <w:p w:rsidR="00065A1E" w:rsidRPr="002872A2" w:rsidRDefault="00065A1E" w:rsidP="002872A2">
      <w:r w:rsidRPr="002872A2">
        <w:t xml:space="preserve">б) объём; </w:t>
      </w:r>
    </w:p>
    <w:p w:rsidR="00065A1E" w:rsidRPr="002872A2" w:rsidRDefault="00065A1E" w:rsidP="002872A2">
      <w:r w:rsidRPr="002872A2">
        <w:t xml:space="preserve">в) площадь полной поверхности; </w:t>
      </w:r>
    </w:p>
    <w:p w:rsidR="00065A1E" w:rsidRPr="002872A2" w:rsidRDefault="00065A1E" w:rsidP="002872A2">
      <w:r w:rsidRPr="002872A2">
        <w:rPr>
          <w:b/>
        </w:rPr>
        <w:t>г) площадь боковой</w:t>
      </w:r>
      <w:r w:rsidRPr="002872A2">
        <w:t xml:space="preserve"> поверхности.</w:t>
      </w:r>
    </w:p>
    <w:p w:rsidR="00065A1E" w:rsidRPr="002872A2" w:rsidRDefault="00065A1E" w:rsidP="002872A2">
      <w:r w:rsidRPr="002872A2">
        <w:rPr>
          <w:b/>
          <w:bCs/>
        </w:rPr>
        <w:t>9. Найдите объём прямоугольного параллелепипеда, если известны три его измерения 0,5; 3; 8.</w:t>
      </w:r>
    </w:p>
    <w:p w:rsidR="00065A1E" w:rsidRPr="002872A2" w:rsidRDefault="00065A1E" w:rsidP="002872A2">
      <w:r w:rsidRPr="002872A2">
        <w:t xml:space="preserve">а) 7; б) 112; </w:t>
      </w:r>
    </w:p>
    <w:p w:rsidR="00065A1E" w:rsidRPr="002872A2" w:rsidRDefault="00065A1E" w:rsidP="002872A2">
      <w:r w:rsidRPr="002872A2">
        <w:rPr>
          <w:b/>
        </w:rPr>
        <w:t>в) 12</w:t>
      </w:r>
      <w:r w:rsidRPr="002872A2">
        <w:t>; г) 24</w:t>
      </w:r>
    </w:p>
    <w:p w:rsidR="00065A1E" w:rsidRPr="002872A2" w:rsidRDefault="00065A1E" w:rsidP="002872A2">
      <w:r w:rsidRPr="002872A2">
        <w:rPr>
          <w:b/>
          <w:bCs/>
        </w:rPr>
        <w:t>10.Как изменится площадь боковой поверхности цилиндра, если радиус основания цилиндра увеличится в 2 раза, а высота останется прежней?</w:t>
      </w:r>
    </w:p>
    <w:p w:rsidR="00065A1E" w:rsidRPr="002872A2" w:rsidRDefault="00065A1E" w:rsidP="002872A2">
      <w:r w:rsidRPr="002872A2">
        <w:t xml:space="preserve">а) увеличится в 4 раза; б) уменьшится в 4 раза; </w:t>
      </w:r>
    </w:p>
    <w:p w:rsidR="00065A1E" w:rsidRPr="002872A2" w:rsidRDefault="00065A1E" w:rsidP="002872A2">
      <w:r w:rsidRPr="002872A2">
        <w:rPr>
          <w:b/>
        </w:rPr>
        <w:t>в) уменьшится</w:t>
      </w:r>
      <w:r w:rsidRPr="002872A2">
        <w:t xml:space="preserve"> в 2 раза; г) увеличится в 2 раза.</w:t>
      </w:r>
    </w:p>
    <w:p w:rsidR="00065A1E" w:rsidRPr="002872A2" w:rsidRDefault="00065A1E" w:rsidP="002872A2">
      <w:pPr>
        <w:jc w:val="center"/>
        <w:rPr>
          <w:b/>
          <w:bCs/>
        </w:rPr>
      </w:pPr>
    </w:p>
    <w:p w:rsidR="00065A1E" w:rsidRPr="002872A2" w:rsidRDefault="00065A1E" w:rsidP="002872A2">
      <w:pPr>
        <w:jc w:val="center"/>
      </w:pPr>
      <w:r w:rsidRPr="002872A2">
        <w:rPr>
          <w:b/>
          <w:bCs/>
        </w:rPr>
        <w:t>2 – вариант</w:t>
      </w:r>
    </w:p>
    <w:p w:rsidR="00065A1E" w:rsidRPr="002872A2" w:rsidRDefault="00065A1E" w:rsidP="002872A2">
      <w:r w:rsidRPr="002872A2">
        <w:rPr>
          <w:b/>
          <w:bCs/>
        </w:rPr>
        <w:t>1. Какое из ниже предложенных определений – определение цилиндра?</w:t>
      </w:r>
    </w:p>
    <w:p w:rsidR="00065A1E" w:rsidRPr="002872A2" w:rsidRDefault="00065A1E" w:rsidP="002872A2">
      <w:r w:rsidRPr="002872A2">
        <w:t xml:space="preserve">а) </w:t>
      </w:r>
      <w:r w:rsidRPr="002872A2">
        <w:rPr>
          <w:iCs/>
        </w:rPr>
        <w:t>… называется тело, которое состоит из двух кругов, не лежащих в одной плоскости и совмещаемых параллельным переносом, и всех отрезков, соединяющих соответствующие точки этих кругов</w:t>
      </w:r>
      <w:r w:rsidRPr="002872A2">
        <w:t>;</w:t>
      </w:r>
    </w:p>
    <w:p w:rsidR="00065A1E" w:rsidRPr="002872A2" w:rsidRDefault="00065A1E" w:rsidP="002872A2">
      <w:r w:rsidRPr="002872A2">
        <w:rPr>
          <w:b/>
        </w:rPr>
        <w:t>б)</w:t>
      </w:r>
      <w:r w:rsidRPr="002872A2">
        <w:rPr>
          <w:iCs/>
        </w:rPr>
        <w:t xml:space="preserve">… называется многогранник, который состоит из двух плоских многоугольников, лежащих в разных плоскостях и </w:t>
      </w:r>
    </w:p>
    <w:p w:rsidR="00065A1E" w:rsidRPr="002872A2" w:rsidRDefault="00065A1E"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rsidR="00065A1E" w:rsidRPr="002872A2" w:rsidRDefault="00065A1E" w:rsidP="002872A2">
      <w:r w:rsidRPr="002872A2">
        <w:t xml:space="preserve">в) </w:t>
      </w:r>
      <w:r w:rsidRPr="002872A2">
        <w:rPr>
          <w:iCs/>
        </w:rPr>
        <w:t xml:space="preserve">… называется тело, которое состоит из круга – основания, точки, не лежащей в плоскости этого круга, - вершины и всех </w:t>
      </w:r>
    </w:p>
    <w:p w:rsidR="00065A1E" w:rsidRPr="002872A2" w:rsidRDefault="00065A1E" w:rsidP="002872A2">
      <w:r w:rsidRPr="002872A2">
        <w:rPr>
          <w:iCs/>
        </w:rPr>
        <w:t>отрезков, соединяющих вершину с точками основания</w:t>
      </w:r>
      <w:r w:rsidRPr="002872A2">
        <w:t xml:space="preserve">; </w:t>
      </w:r>
    </w:p>
    <w:p w:rsidR="00065A1E" w:rsidRPr="002872A2" w:rsidRDefault="00065A1E"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rsidR="00065A1E" w:rsidRPr="002872A2" w:rsidRDefault="00065A1E" w:rsidP="002872A2">
      <w:r w:rsidRPr="002872A2">
        <w:rPr>
          <w:iCs/>
        </w:rPr>
        <w:t>основания, - вершины и всех отрезков, соединяющих вершину с точками основания.</w:t>
      </w:r>
    </w:p>
    <w:p w:rsidR="00065A1E" w:rsidRPr="002872A2" w:rsidRDefault="00065A1E" w:rsidP="002872A2">
      <w:pPr>
        <w:rPr>
          <w:b/>
        </w:rPr>
      </w:pPr>
      <w:r w:rsidRPr="002872A2">
        <w:rPr>
          <w:b/>
          <w:bCs/>
        </w:rPr>
        <w:t>2. Многогранник называется выпуклым</w:t>
      </w:r>
      <w:r w:rsidRPr="002872A2">
        <w:t>, если …</w:t>
      </w:r>
      <w:r w:rsidRPr="002872A2">
        <w:rPr>
          <w:b/>
        </w:rPr>
        <w:t xml:space="preserve"> если все точки лежат одну сторону прямой, проходящей через 2 его соединяющие вершины</w:t>
      </w:r>
    </w:p>
    <w:p w:rsidR="00065A1E" w:rsidRPr="002872A2" w:rsidRDefault="00065A1E" w:rsidP="002872A2">
      <w:r w:rsidRPr="002872A2">
        <w:rPr>
          <w:b/>
          <w:bCs/>
        </w:rPr>
        <w:t>3</w:t>
      </w:r>
      <w:r w:rsidRPr="002872A2">
        <w:t xml:space="preserve">. </w:t>
      </w:r>
      <w:r w:rsidRPr="002872A2">
        <w:rPr>
          <w:b/>
          <w:bCs/>
        </w:rPr>
        <w:t xml:space="preserve">Из каких элементов состоит призма, выберите верный ответ из числа предложенных </w:t>
      </w:r>
    </w:p>
    <w:p w:rsidR="00065A1E" w:rsidRPr="002872A2" w:rsidRDefault="00065A1E" w:rsidP="002872A2">
      <w:r w:rsidRPr="002872A2">
        <w:t xml:space="preserve">а) основание, апофема, образующие; </w:t>
      </w:r>
    </w:p>
    <w:p w:rsidR="00065A1E" w:rsidRPr="002872A2" w:rsidRDefault="00065A1E" w:rsidP="002872A2">
      <w:r w:rsidRPr="002872A2">
        <w:t xml:space="preserve">б) два основания, вершина, ребра, апофема; </w:t>
      </w:r>
    </w:p>
    <w:p w:rsidR="00065A1E" w:rsidRPr="002872A2" w:rsidRDefault="00065A1E" w:rsidP="002872A2">
      <w:r w:rsidRPr="002872A2">
        <w:rPr>
          <w:b/>
        </w:rPr>
        <w:t>в) грани</w:t>
      </w:r>
      <w:r w:rsidRPr="002872A2">
        <w:t xml:space="preserve">, ребра, два основания, вершины; </w:t>
      </w:r>
    </w:p>
    <w:p w:rsidR="00065A1E" w:rsidRPr="002872A2" w:rsidRDefault="00065A1E" w:rsidP="002872A2">
      <w:r w:rsidRPr="002872A2">
        <w:t xml:space="preserve">г) основание, образующие, высота. </w:t>
      </w:r>
    </w:p>
    <w:p w:rsidR="00065A1E" w:rsidRPr="002872A2" w:rsidRDefault="00065A1E" w:rsidP="002872A2">
      <w:r w:rsidRPr="002872A2">
        <w:rPr>
          <w:b/>
          <w:bCs/>
        </w:rPr>
        <w:t>4. Изобразите на рисунке пятиугольную пирамиду</w:t>
      </w:r>
      <w:r w:rsidRPr="002872A2">
        <w:t>. Назовите ее основания, боковую поверхность, боковые грани и ребра. Какими геометрическими фигурами они являются?</w:t>
      </w:r>
    </w:p>
    <w:p w:rsidR="00065A1E" w:rsidRPr="002872A2" w:rsidRDefault="00065A1E" w:rsidP="002872A2">
      <w:r w:rsidRPr="002872A2">
        <w:rPr>
          <w:b/>
          <w:bCs/>
        </w:rPr>
        <w:t xml:space="preserve">5. Ребро куба равно 11 дм. Чему равен его периметр? </w:t>
      </w:r>
    </w:p>
    <w:p w:rsidR="00065A1E" w:rsidRPr="002872A2" w:rsidRDefault="00065A1E" w:rsidP="002872A2">
      <w:r w:rsidRPr="002872A2">
        <w:t xml:space="preserve">а) 330 (дм.); </w:t>
      </w:r>
      <w:r w:rsidRPr="002872A2">
        <w:rPr>
          <w:b/>
        </w:rPr>
        <w:t>б) 132</w:t>
      </w:r>
      <w:r w:rsidRPr="002872A2">
        <w:t xml:space="preserve"> (дм.); в) 165 (дм.); г) 133 (дм.). </w:t>
      </w:r>
    </w:p>
    <w:p w:rsidR="00065A1E" w:rsidRPr="002872A2" w:rsidRDefault="00065A1E" w:rsidP="002872A2">
      <w:r w:rsidRPr="002872A2">
        <w:rPr>
          <w:b/>
          <w:bCs/>
        </w:rPr>
        <w:t>6. Сколько диагональных сечений можно провести в шестиугольной призме?</w:t>
      </w:r>
    </w:p>
    <w:p w:rsidR="00065A1E" w:rsidRPr="002872A2" w:rsidRDefault="00065A1E" w:rsidP="002872A2">
      <w:r w:rsidRPr="002872A2">
        <w:t xml:space="preserve">а) 2; </w:t>
      </w:r>
      <w:r w:rsidRPr="002872A2">
        <w:rPr>
          <w:b/>
        </w:rPr>
        <w:t>б) 9;</w:t>
      </w:r>
    </w:p>
    <w:p w:rsidR="00065A1E" w:rsidRPr="002872A2" w:rsidRDefault="00065A1E" w:rsidP="002872A2">
      <w:r w:rsidRPr="002872A2">
        <w:t xml:space="preserve">в) 6; г) 7. </w:t>
      </w:r>
    </w:p>
    <w:p w:rsidR="00065A1E" w:rsidRPr="002872A2" w:rsidRDefault="00065A1E" w:rsidP="002872A2">
      <w:r w:rsidRPr="002872A2">
        <w:rPr>
          <w:b/>
          <w:bCs/>
        </w:rPr>
        <w:t>7. Найдите диагональ прямоугольного параллелепипеда по трем его измерениям 2; 3; 6.</w:t>
      </w:r>
    </w:p>
    <w:p w:rsidR="00065A1E" w:rsidRPr="002872A2" w:rsidRDefault="00065A1E" w:rsidP="002872A2">
      <w:r w:rsidRPr="002872A2">
        <w:t xml:space="preserve">а) 3; б) 81; </w:t>
      </w:r>
    </w:p>
    <w:p w:rsidR="00065A1E" w:rsidRPr="002872A2" w:rsidRDefault="00065A1E" w:rsidP="002872A2">
      <w:r w:rsidRPr="002872A2">
        <w:t xml:space="preserve">в) 29; г) </w:t>
      </w:r>
      <w:r w:rsidRPr="002872A2">
        <w:rPr>
          <w:b/>
        </w:rPr>
        <w:t>7</w:t>
      </w:r>
      <w:r w:rsidRPr="002872A2">
        <w:t xml:space="preserve">. </w:t>
      </w:r>
    </w:p>
    <w:p w:rsidR="00065A1E" w:rsidRPr="002872A2" w:rsidRDefault="00065A1E" w:rsidP="002872A2">
      <w:r w:rsidRPr="002872A2">
        <w:rPr>
          <w:b/>
          <w:bCs/>
        </w:rPr>
        <w:t>8. Какую величину необходимо найти, чтобы узнать какое количество краски потребуется чтобы полностью выкрасить бак, имеющий вид параллелепипеда?</w:t>
      </w:r>
      <w:r w:rsidRPr="002872A2">
        <w:t xml:space="preserve"> (обосновать свой выбор)</w:t>
      </w:r>
    </w:p>
    <w:p w:rsidR="00065A1E" w:rsidRPr="002872A2" w:rsidRDefault="00065A1E" w:rsidP="002872A2">
      <w:r w:rsidRPr="002872A2">
        <w:t xml:space="preserve">а) периметр; б) объём; </w:t>
      </w:r>
    </w:p>
    <w:p w:rsidR="00065A1E" w:rsidRPr="002872A2" w:rsidRDefault="00065A1E" w:rsidP="002872A2">
      <w:r w:rsidRPr="002872A2">
        <w:rPr>
          <w:b/>
        </w:rPr>
        <w:t>в) площадь</w:t>
      </w:r>
      <w:r w:rsidRPr="002872A2">
        <w:t xml:space="preserve"> полной поверхности; г) площадь боковой поверхности.</w:t>
      </w:r>
    </w:p>
    <w:p w:rsidR="00065A1E" w:rsidRPr="002872A2" w:rsidRDefault="00065A1E" w:rsidP="002872A2">
      <w:r w:rsidRPr="002872A2">
        <w:rPr>
          <w:b/>
          <w:bCs/>
        </w:rPr>
        <w:t xml:space="preserve">9. Найдите объём прямоугольного параллелепипеда, если известны три его </w:t>
      </w:r>
    </w:p>
    <w:p w:rsidR="00065A1E" w:rsidRPr="002872A2" w:rsidRDefault="00065A1E" w:rsidP="002872A2">
      <w:r w:rsidRPr="002872A2">
        <w:rPr>
          <w:b/>
          <w:bCs/>
        </w:rPr>
        <w:t>измерения 7; 13; 4.</w:t>
      </w:r>
    </w:p>
    <w:p w:rsidR="00065A1E" w:rsidRPr="002872A2" w:rsidRDefault="00065A1E" w:rsidP="002872A2">
      <w:r w:rsidRPr="002872A2">
        <w:rPr>
          <w:b/>
        </w:rPr>
        <w:t>а) 364;</w:t>
      </w:r>
      <w:r w:rsidRPr="002872A2">
        <w:t xml:space="preserve"> б) 133; </w:t>
      </w:r>
    </w:p>
    <w:p w:rsidR="00065A1E" w:rsidRPr="002872A2" w:rsidRDefault="00065A1E" w:rsidP="002872A2">
      <w:r w:rsidRPr="002872A2">
        <w:t xml:space="preserve">в) 64; г) 24. </w:t>
      </w:r>
    </w:p>
    <w:p w:rsidR="00065A1E" w:rsidRPr="002872A2" w:rsidRDefault="00065A1E" w:rsidP="002872A2">
      <w:r w:rsidRPr="002872A2">
        <w:rPr>
          <w:b/>
          <w:bCs/>
        </w:rPr>
        <w:t>10. Как изменится площадь боковой поверхности цилиндра, если высота цилиндра увеличится в 2 раза, а радиус основания останется прежним?</w:t>
      </w:r>
    </w:p>
    <w:p w:rsidR="00065A1E" w:rsidRPr="002872A2" w:rsidRDefault="00065A1E" w:rsidP="002872A2">
      <w:r w:rsidRPr="002872A2">
        <w:t xml:space="preserve">а) увеличится в 4 раза; б) уменьшится в 4 раза; </w:t>
      </w:r>
    </w:p>
    <w:p w:rsidR="00065A1E" w:rsidRPr="002872A2" w:rsidRDefault="00065A1E" w:rsidP="002872A2">
      <w:r w:rsidRPr="002872A2">
        <w:t xml:space="preserve">в) уменьшится в 2 раза; </w:t>
      </w:r>
      <w:r w:rsidRPr="002872A2">
        <w:rPr>
          <w:b/>
        </w:rPr>
        <w:t>г) увеличится</w:t>
      </w:r>
      <w:r w:rsidRPr="002872A2">
        <w:t xml:space="preserve"> в 2 раза.</w:t>
      </w:r>
    </w:p>
    <w:p w:rsidR="00065A1E" w:rsidRPr="002872A2" w:rsidRDefault="00065A1E" w:rsidP="002872A2">
      <w:pPr>
        <w:jc w:val="center"/>
        <w:rPr>
          <w:b/>
          <w:i/>
        </w:rPr>
      </w:pPr>
    </w:p>
    <w:p w:rsidR="00065A1E" w:rsidRPr="00086735"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u w:val="single"/>
        </w:rPr>
      </w:pPr>
      <w:r>
        <w:rPr>
          <w:bCs/>
          <w:i/>
          <w:u w:val="single"/>
        </w:rPr>
        <w:t>Практическое з</w:t>
      </w:r>
      <w:r w:rsidRPr="00086735">
        <w:rPr>
          <w:bCs/>
          <w:i/>
          <w:u w:val="single"/>
        </w:rPr>
        <w:t xml:space="preserve">адание </w:t>
      </w:r>
    </w:p>
    <w:p w:rsidR="00065A1E" w:rsidRDefault="00065A1E" w:rsidP="0066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86735">
        <w:rPr>
          <w:bCs/>
        </w:rPr>
        <w:t>1.</w:t>
      </w:r>
      <w:r w:rsidRPr="00086735">
        <w:t xml:space="preserve">Составить схему </w:t>
      </w:r>
      <w:r w:rsidRPr="00544FCB">
        <w:t>«</w:t>
      </w:r>
      <w:r>
        <w:t>Должностей инструкции работников бухгалтерии в виде многогранника</w:t>
      </w:r>
      <w:r w:rsidRPr="00544FCB">
        <w:t>».</w:t>
      </w:r>
    </w:p>
    <w:p w:rsidR="00065A1E" w:rsidRDefault="00065A1E" w:rsidP="0066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662782">
        <w:rPr>
          <w:i/>
          <w:u w:val="single"/>
        </w:rPr>
        <w:t>Доклад</w:t>
      </w:r>
    </w:p>
    <w:p w:rsidR="00065A1E" w:rsidRPr="00662782" w:rsidRDefault="00065A1E" w:rsidP="0066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доклада : </w:t>
      </w:r>
      <w:r w:rsidRPr="00E217EA">
        <w:rPr>
          <w:bCs/>
        </w:rPr>
        <w:t>«</w:t>
      </w:r>
      <w:r w:rsidRPr="00E217EA">
        <w:t>Правильные и полуправильные многогранники</w:t>
      </w:r>
      <w:r w:rsidRPr="00E217EA">
        <w:rPr>
          <w:bCs/>
        </w:rPr>
        <w:t xml:space="preserve">» </w:t>
      </w:r>
    </w:p>
    <w:p w:rsidR="00065A1E" w:rsidRPr="004D0D25" w:rsidRDefault="00065A1E" w:rsidP="0066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Тема 16</w:t>
      </w:r>
    </w:p>
    <w:p w:rsidR="00065A1E" w:rsidRDefault="00065A1E" w:rsidP="0037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D0D25">
        <w:rPr>
          <w:b/>
        </w:rPr>
        <w:t>Тела и поверхности вращения</w:t>
      </w:r>
    </w:p>
    <w:p w:rsidR="00065A1E" w:rsidRPr="00415E9C" w:rsidRDefault="00065A1E" w:rsidP="0037314F">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практическое задание, доклад</w:t>
      </w:r>
    </w:p>
    <w:p w:rsidR="00065A1E" w:rsidRDefault="00065A1E" w:rsidP="0037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65A1E" w:rsidRDefault="00065A1E" w:rsidP="0008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086735">
        <w:rPr>
          <w:i/>
          <w:u w:val="single"/>
        </w:rPr>
        <w:t>Опрос</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 xml:space="preserve">Цилиндр и конус. </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Усеченный конус.</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 xml:space="preserve"> Основание, высота, боковая поверхность, образующая, развертка. </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 xml:space="preserve">Осевые сечения и сечения, параллельные основанию. </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 xml:space="preserve">Шар и сфера, их сечения. </w:t>
      </w:r>
    </w:p>
    <w:p w:rsidR="00065A1E" w:rsidRPr="00086735" w:rsidRDefault="00065A1E" w:rsidP="000F70F1">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6735">
        <w:t>Касательная плоскость к сфере.</w:t>
      </w:r>
    </w:p>
    <w:p w:rsidR="00065A1E" w:rsidRPr="00086735" w:rsidRDefault="00065A1E" w:rsidP="00086735">
      <w:pPr>
        <w:jc w:val="center"/>
        <w:rPr>
          <w:i/>
          <w:u w:val="single"/>
        </w:rPr>
      </w:pPr>
      <w:r w:rsidRPr="00086735">
        <w:rPr>
          <w:i/>
          <w:u w:val="single"/>
        </w:rPr>
        <w:t>Практическое задание</w:t>
      </w:r>
    </w:p>
    <w:p w:rsidR="00065A1E" w:rsidRDefault="00065A1E" w:rsidP="00086735">
      <w:pPr>
        <w:jc w:val="both"/>
      </w:pPr>
      <w:r w:rsidRPr="00086735">
        <w:rPr>
          <w:i/>
          <w:u w:val="single"/>
        </w:rPr>
        <w:t xml:space="preserve">Задача </w:t>
      </w:r>
      <w:r w:rsidRPr="00086735">
        <w:t>Имеются следующие данные о реализации отдельных видов продовольственных товаров в области (на февраль):</w:t>
      </w:r>
    </w:p>
    <w:p w:rsidR="00065A1E" w:rsidRPr="00B22786" w:rsidRDefault="00065A1E" w:rsidP="00086735">
      <w:pPr>
        <w:jc w:val="both"/>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1"/>
        <w:gridCol w:w="1977"/>
        <w:gridCol w:w="1980"/>
        <w:gridCol w:w="1977"/>
        <w:gridCol w:w="1320"/>
      </w:tblGrid>
      <w:tr w:rsidR="00065A1E" w:rsidRPr="00433822" w:rsidTr="004362DF">
        <w:trPr>
          <w:trHeight w:val="231"/>
        </w:trPr>
        <w:tc>
          <w:tcPr>
            <w:tcW w:w="2231" w:type="dxa"/>
            <w:vMerge w:val="restart"/>
          </w:tcPr>
          <w:p w:rsidR="00065A1E" w:rsidRPr="004362DF" w:rsidRDefault="00065A1E" w:rsidP="00C04045">
            <w:pPr>
              <w:jc w:val="both"/>
            </w:pPr>
            <w:r w:rsidRPr="004362DF">
              <w:t>Товар</w:t>
            </w:r>
          </w:p>
        </w:tc>
        <w:tc>
          <w:tcPr>
            <w:tcW w:w="3957" w:type="dxa"/>
            <w:gridSpan w:val="2"/>
          </w:tcPr>
          <w:p w:rsidR="00065A1E" w:rsidRPr="004362DF" w:rsidRDefault="00065A1E" w:rsidP="00C04045">
            <w:pPr>
              <w:jc w:val="center"/>
            </w:pPr>
            <w:r w:rsidRPr="004362DF">
              <w:t>Цена, руб. за кг</w:t>
            </w:r>
          </w:p>
        </w:tc>
        <w:tc>
          <w:tcPr>
            <w:tcW w:w="3297" w:type="dxa"/>
            <w:gridSpan w:val="2"/>
          </w:tcPr>
          <w:p w:rsidR="00065A1E" w:rsidRPr="004362DF" w:rsidRDefault="00065A1E" w:rsidP="00C04045">
            <w:pPr>
              <w:jc w:val="both"/>
            </w:pPr>
            <w:r w:rsidRPr="004362DF">
              <w:t>Продано, тыс. т</w:t>
            </w:r>
          </w:p>
        </w:tc>
      </w:tr>
      <w:tr w:rsidR="00065A1E" w:rsidRPr="00433822" w:rsidTr="004362DF">
        <w:trPr>
          <w:trHeight w:val="176"/>
        </w:trPr>
        <w:tc>
          <w:tcPr>
            <w:tcW w:w="2231" w:type="dxa"/>
            <w:vMerge/>
          </w:tcPr>
          <w:p w:rsidR="00065A1E" w:rsidRPr="004362DF" w:rsidRDefault="00065A1E" w:rsidP="00C04045">
            <w:pPr>
              <w:jc w:val="both"/>
            </w:pPr>
          </w:p>
        </w:tc>
        <w:tc>
          <w:tcPr>
            <w:tcW w:w="1977" w:type="dxa"/>
          </w:tcPr>
          <w:p w:rsidR="00065A1E" w:rsidRPr="004362DF" w:rsidRDefault="00065A1E" w:rsidP="00C04045">
            <w:pPr>
              <w:jc w:val="center"/>
            </w:pPr>
            <w:r w:rsidRPr="004362DF">
              <w:t>2020 г.</w:t>
            </w:r>
          </w:p>
        </w:tc>
        <w:tc>
          <w:tcPr>
            <w:tcW w:w="1980" w:type="dxa"/>
          </w:tcPr>
          <w:p w:rsidR="00065A1E" w:rsidRPr="004362DF" w:rsidRDefault="00065A1E" w:rsidP="00C04045">
            <w:pPr>
              <w:jc w:val="center"/>
            </w:pPr>
            <w:r w:rsidRPr="004362DF">
              <w:t>2021 г.</w:t>
            </w:r>
          </w:p>
        </w:tc>
        <w:tc>
          <w:tcPr>
            <w:tcW w:w="1977" w:type="dxa"/>
          </w:tcPr>
          <w:p w:rsidR="00065A1E" w:rsidRPr="004362DF" w:rsidRDefault="00065A1E" w:rsidP="00C04045">
            <w:pPr>
              <w:jc w:val="center"/>
            </w:pPr>
            <w:r w:rsidRPr="004362DF">
              <w:t>2020 г.</w:t>
            </w:r>
          </w:p>
        </w:tc>
        <w:tc>
          <w:tcPr>
            <w:tcW w:w="1319" w:type="dxa"/>
          </w:tcPr>
          <w:p w:rsidR="00065A1E" w:rsidRPr="004362DF" w:rsidRDefault="00065A1E" w:rsidP="00C04045">
            <w:r w:rsidRPr="004362DF">
              <w:t>2021 г.</w:t>
            </w:r>
          </w:p>
        </w:tc>
      </w:tr>
      <w:tr w:rsidR="00065A1E" w:rsidRPr="00433822" w:rsidTr="004362DF">
        <w:trPr>
          <w:trHeight w:val="356"/>
        </w:trPr>
        <w:tc>
          <w:tcPr>
            <w:tcW w:w="2231" w:type="dxa"/>
          </w:tcPr>
          <w:p w:rsidR="00065A1E" w:rsidRPr="004362DF" w:rsidRDefault="00065A1E" w:rsidP="00C04045">
            <w:pPr>
              <w:jc w:val="both"/>
            </w:pPr>
            <w:r w:rsidRPr="004362DF">
              <w:t>Сливочное масло</w:t>
            </w:r>
          </w:p>
        </w:tc>
        <w:tc>
          <w:tcPr>
            <w:tcW w:w="1977" w:type="dxa"/>
          </w:tcPr>
          <w:p w:rsidR="00065A1E" w:rsidRPr="004362DF" w:rsidRDefault="00065A1E" w:rsidP="00C04045">
            <w:pPr>
              <w:jc w:val="center"/>
            </w:pPr>
            <w:r w:rsidRPr="004362DF">
              <w:t>280</w:t>
            </w:r>
          </w:p>
        </w:tc>
        <w:tc>
          <w:tcPr>
            <w:tcW w:w="1980" w:type="dxa"/>
          </w:tcPr>
          <w:p w:rsidR="00065A1E" w:rsidRPr="004362DF" w:rsidRDefault="00065A1E" w:rsidP="00C04045">
            <w:pPr>
              <w:jc w:val="center"/>
            </w:pPr>
            <w:r w:rsidRPr="004362DF">
              <w:t>370</w:t>
            </w:r>
          </w:p>
        </w:tc>
        <w:tc>
          <w:tcPr>
            <w:tcW w:w="1977" w:type="dxa"/>
          </w:tcPr>
          <w:p w:rsidR="00065A1E" w:rsidRPr="004362DF" w:rsidRDefault="00065A1E" w:rsidP="00C04045">
            <w:pPr>
              <w:jc w:val="center"/>
            </w:pPr>
            <w:r w:rsidRPr="004362DF">
              <w:t>389</w:t>
            </w:r>
          </w:p>
        </w:tc>
        <w:tc>
          <w:tcPr>
            <w:tcW w:w="1319" w:type="dxa"/>
          </w:tcPr>
          <w:p w:rsidR="00065A1E" w:rsidRPr="004362DF" w:rsidRDefault="00065A1E" w:rsidP="00C04045">
            <w:r w:rsidRPr="004362DF">
              <w:t>370</w:t>
            </w:r>
          </w:p>
        </w:tc>
      </w:tr>
      <w:tr w:rsidR="00065A1E" w:rsidRPr="00433822" w:rsidTr="004362DF">
        <w:trPr>
          <w:trHeight w:val="499"/>
        </w:trPr>
        <w:tc>
          <w:tcPr>
            <w:tcW w:w="2231" w:type="dxa"/>
          </w:tcPr>
          <w:p w:rsidR="00065A1E" w:rsidRPr="004362DF" w:rsidRDefault="00065A1E" w:rsidP="00C04045">
            <w:pPr>
              <w:jc w:val="both"/>
            </w:pPr>
            <w:r w:rsidRPr="004362DF">
              <w:t>Макароны</w:t>
            </w:r>
          </w:p>
        </w:tc>
        <w:tc>
          <w:tcPr>
            <w:tcW w:w="1977" w:type="dxa"/>
          </w:tcPr>
          <w:p w:rsidR="00065A1E" w:rsidRPr="004362DF" w:rsidRDefault="00065A1E" w:rsidP="00C04045">
            <w:pPr>
              <w:jc w:val="center"/>
            </w:pPr>
            <w:r w:rsidRPr="004362DF">
              <w:t>38</w:t>
            </w:r>
          </w:p>
        </w:tc>
        <w:tc>
          <w:tcPr>
            <w:tcW w:w="1980" w:type="dxa"/>
          </w:tcPr>
          <w:p w:rsidR="00065A1E" w:rsidRPr="004362DF" w:rsidRDefault="00065A1E" w:rsidP="00C04045">
            <w:pPr>
              <w:jc w:val="center"/>
            </w:pPr>
            <w:r w:rsidRPr="004362DF">
              <w:t>69</w:t>
            </w:r>
          </w:p>
        </w:tc>
        <w:tc>
          <w:tcPr>
            <w:tcW w:w="1977" w:type="dxa"/>
          </w:tcPr>
          <w:p w:rsidR="00065A1E" w:rsidRPr="004362DF" w:rsidRDefault="00065A1E" w:rsidP="00C04045">
            <w:pPr>
              <w:jc w:val="center"/>
            </w:pPr>
            <w:r w:rsidRPr="004362DF">
              <w:t>196</w:t>
            </w:r>
          </w:p>
        </w:tc>
        <w:tc>
          <w:tcPr>
            <w:tcW w:w="1319" w:type="dxa"/>
          </w:tcPr>
          <w:p w:rsidR="00065A1E" w:rsidRPr="004362DF" w:rsidRDefault="00065A1E" w:rsidP="00C04045">
            <w:pPr>
              <w:tabs>
                <w:tab w:val="left" w:pos="411"/>
                <w:tab w:val="center" w:pos="584"/>
              </w:tabs>
            </w:pPr>
            <w:r w:rsidRPr="004362DF">
              <w:t>178</w:t>
            </w:r>
          </w:p>
        </w:tc>
      </w:tr>
    </w:tbl>
    <w:p w:rsidR="00065A1E" w:rsidRPr="00B22786" w:rsidRDefault="00065A1E" w:rsidP="00086735">
      <w:pPr>
        <w:jc w:val="both"/>
      </w:pPr>
      <w:r w:rsidRPr="00B22786">
        <w:t>Рассчитайте:</w:t>
      </w:r>
    </w:p>
    <w:p w:rsidR="00065A1E" w:rsidRPr="00B22786" w:rsidRDefault="00065A1E" w:rsidP="00086735">
      <w:pPr>
        <w:jc w:val="both"/>
      </w:pPr>
      <w:r w:rsidRPr="00B22786">
        <w:t>1. Индивидуальные индексы: цен, физического объема, товарооборота.</w:t>
      </w:r>
    </w:p>
    <w:p w:rsidR="00065A1E" w:rsidRPr="00B22786" w:rsidRDefault="00065A1E" w:rsidP="00086735">
      <w:pPr>
        <w:jc w:val="both"/>
      </w:pPr>
      <w:r w:rsidRPr="00B22786">
        <w:t>2. Сводные (агрегатные, общие) индексы: цен, физического объема, товарооборота.</w:t>
      </w:r>
    </w:p>
    <w:p w:rsidR="00065A1E" w:rsidRPr="00B22786" w:rsidRDefault="00065A1E" w:rsidP="00086735">
      <w:pPr>
        <w:jc w:val="both"/>
      </w:pPr>
      <w:r w:rsidRPr="00B22786">
        <w:t>3. Абсолютный показатель изменения расходов покупателей:</w:t>
      </w:r>
    </w:p>
    <w:p w:rsidR="00065A1E" w:rsidRPr="00B22786" w:rsidRDefault="00065A1E" w:rsidP="00086735">
      <w:pPr>
        <w:jc w:val="both"/>
      </w:pPr>
      <w:r w:rsidRPr="00B22786">
        <w:t>а) всего; б) в связи с изменением цен; в) в связи с изменением количества</w:t>
      </w:r>
    </w:p>
    <w:p w:rsidR="00065A1E" w:rsidRPr="00B22786" w:rsidRDefault="00065A1E" w:rsidP="00086735">
      <w:pPr>
        <w:jc w:val="both"/>
      </w:pPr>
      <w:r w:rsidRPr="00B22786">
        <w:t>приобретаемых продуктов</w:t>
      </w:r>
    </w:p>
    <w:p w:rsidR="00065A1E" w:rsidRDefault="00065A1E" w:rsidP="00086735">
      <w:pPr>
        <w:jc w:val="both"/>
      </w:pPr>
      <w:r w:rsidRPr="00B22786">
        <w:t>4.Покажите взаимосвязь индексов.</w:t>
      </w:r>
    </w:p>
    <w:p w:rsidR="00065A1E" w:rsidRDefault="00065A1E" w:rsidP="00A71B66">
      <w:pPr>
        <w:jc w:val="center"/>
        <w:rPr>
          <w:i/>
          <w:iCs/>
          <w:u w:val="single"/>
        </w:rPr>
      </w:pPr>
      <w:r w:rsidRPr="00A71B66">
        <w:rPr>
          <w:i/>
          <w:iCs/>
          <w:u w:val="single"/>
        </w:rPr>
        <w:t>Доклад</w:t>
      </w:r>
    </w:p>
    <w:p w:rsidR="00065A1E" w:rsidRPr="00A71B66" w:rsidRDefault="00065A1E" w:rsidP="00A71B66">
      <w:pPr>
        <w:rPr>
          <w:i/>
          <w:iCs/>
          <w:u w:val="single"/>
        </w:rPr>
      </w:pPr>
      <w:r>
        <w:rPr>
          <w:bCs/>
        </w:rPr>
        <w:t>Т</w:t>
      </w:r>
      <w:r w:rsidRPr="00E217EA">
        <w:rPr>
          <w:bCs/>
        </w:rPr>
        <w:t>ем</w:t>
      </w:r>
      <w:r>
        <w:rPr>
          <w:bCs/>
        </w:rPr>
        <w:t xml:space="preserve">а: </w:t>
      </w:r>
      <w:r w:rsidRPr="00E217EA">
        <w:rPr>
          <w:bCs/>
        </w:rPr>
        <w:t>«</w:t>
      </w:r>
      <w:r w:rsidRPr="00E217EA">
        <w:t>Правильные и полуправильные многогранники</w:t>
      </w:r>
      <w:r w:rsidRPr="00E217EA">
        <w:rPr>
          <w:bCs/>
        </w:rPr>
        <w:t xml:space="preserve">» </w:t>
      </w:r>
    </w:p>
    <w:p w:rsidR="00065A1E" w:rsidRPr="004D0D25" w:rsidRDefault="00065A1E" w:rsidP="00086735">
      <w:pPr>
        <w:jc w:val="center"/>
        <w:rPr>
          <w:b/>
        </w:rPr>
      </w:pPr>
      <w:r>
        <w:rPr>
          <w:b/>
        </w:rPr>
        <w:t>Тема 17</w:t>
      </w:r>
    </w:p>
    <w:p w:rsidR="00065A1E" w:rsidRDefault="00065A1E" w:rsidP="00086735">
      <w:pPr>
        <w:jc w:val="center"/>
        <w:rPr>
          <w:b/>
        </w:rPr>
      </w:pPr>
      <w:r w:rsidRPr="004D0D25">
        <w:rPr>
          <w:b/>
        </w:rPr>
        <w:t>Измерения в геометрии</w:t>
      </w:r>
    </w:p>
    <w:p w:rsidR="00065A1E" w:rsidRPr="00415E9C" w:rsidRDefault="00065A1E" w:rsidP="0037314F">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опрос, практические задания</w:t>
      </w:r>
    </w:p>
    <w:p w:rsidR="00065A1E" w:rsidRDefault="00065A1E" w:rsidP="0037314F">
      <w:pPr>
        <w:rPr>
          <w:b/>
        </w:rPr>
      </w:pPr>
    </w:p>
    <w:p w:rsidR="00065A1E" w:rsidRDefault="00065A1E" w:rsidP="00086735">
      <w:pPr>
        <w:jc w:val="center"/>
        <w:rPr>
          <w:i/>
          <w:u w:val="single"/>
        </w:rPr>
      </w:pPr>
      <w:r w:rsidRPr="00086735">
        <w:rPr>
          <w:i/>
          <w:u w:val="single"/>
        </w:rPr>
        <w:t>Опрос</w:t>
      </w:r>
    </w:p>
    <w:p w:rsidR="00065A1E" w:rsidRPr="00086735" w:rsidRDefault="00065A1E" w:rsidP="000F70F1">
      <w:pPr>
        <w:numPr>
          <w:ilvl w:val="0"/>
          <w:numId w:val="35"/>
        </w:numPr>
        <w:jc w:val="both"/>
        <w:rPr>
          <w:bCs/>
        </w:rPr>
      </w:pPr>
      <w:r w:rsidRPr="00086735">
        <w:t xml:space="preserve">Объем и его измерение. </w:t>
      </w:r>
    </w:p>
    <w:p w:rsidR="00065A1E" w:rsidRPr="00086735" w:rsidRDefault="00065A1E" w:rsidP="000F70F1">
      <w:pPr>
        <w:numPr>
          <w:ilvl w:val="0"/>
          <w:numId w:val="35"/>
        </w:numPr>
        <w:jc w:val="both"/>
        <w:rPr>
          <w:bCs/>
        </w:rPr>
      </w:pPr>
      <w:r w:rsidRPr="00086735">
        <w:t xml:space="preserve">Интегральная формула объема. </w:t>
      </w:r>
    </w:p>
    <w:p w:rsidR="00065A1E" w:rsidRPr="00086735" w:rsidRDefault="00065A1E" w:rsidP="000F70F1">
      <w:pPr>
        <w:numPr>
          <w:ilvl w:val="0"/>
          <w:numId w:val="35"/>
        </w:numPr>
        <w:jc w:val="both"/>
        <w:rPr>
          <w:bCs/>
        </w:rPr>
      </w:pPr>
      <w:r w:rsidRPr="00086735">
        <w:t xml:space="preserve">Формулы объема куба, прямоугольного параллелепипеда, призмы, цилиндра. </w:t>
      </w:r>
    </w:p>
    <w:p w:rsidR="00065A1E" w:rsidRPr="00086735" w:rsidRDefault="00065A1E" w:rsidP="000F70F1">
      <w:pPr>
        <w:numPr>
          <w:ilvl w:val="0"/>
          <w:numId w:val="35"/>
        </w:numPr>
        <w:jc w:val="both"/>
        <w:rPr>
          <w:bCs/>
        </w:rPr>
      </w:pPr>
      <w:r w:rsidRPr="00086735">
        <w:t xml:space="preserve">Формулы объема пирамиды и конуса. </w:t>
      </w:r>
    </w:p>
    <w:p w:rsidR="00065A1E" w:rsidRPr="00086735" w:rsidRDefault="00065A1E" w:rsidP="000F70F1">
      <w:pPr>
        <w:numPr>
          <w:ilvl w:val="0"/>
          <w:numId w:val="35"/>
        </w:numPr>
        <w:jc w:val="both"/>
        <w:rPr>
          <w:bCs/>
        </w:rPr>
      </w:pPr>
      <w:r w:rsidRPr="00086735">
        <w:t>Формулы площади поверхностей цилиндра и конуса.</w:t>
      </w:r>
    </w:p>
    <w:p w:rsidR="00065A1E" w:rsidRPr="00086735" w:rsidRDefault="00065A1E" w:rsidP="000F70F1">
      <w:pPr>
        <w:numPr>
          <w:ilvl w:val="0"/>
          <w:numId w:val="35"/>
        </w:numPr>
        <w:jc w:val="both"/>
        <w:rPr>
          <w:bCs/>
        </w:rPr>
      </w:pPr>
      <w:r w:rsidRPr="00086735">
        <w:t xml:space="preserve"> Формулы объема шара и площади сферы. </w:t>
      </w:r>
    </w:p>
    <w:p w:rsidR="00065A1E" w:rsidRPr="00086735" w:rsidRDefault="00065A1E" w:rsidP="000F70F1">
      <w:pPr>
        <w:numPr>
          <w:ilvl w:val="0"/>
          <w:numId w:val="35"/>
        </w:numPr>
        <w:jc w:val="both"/>
        <w:rPr>
          <w:bCs/>
        </w:rPr>
      </w:pPr>
      <w:r w:rsidRPr="00086735">
        <w:t xml:space="preserve">Подобие тел. </w:t>
      </w:r>
    </w:p>
    <w:p w:rsidR="00065A1E" w:rsidRPr="00086735" w:rsidRDefault="00065A1E" w:rsidP="000F70F1">
      <w:pPr>
        <w:numPr>
          <w:ilvl w:val="0"/>
          <w:numId w:val="35"/>
        </w:numPr>
        <w:jc w:val="both"/>
        <w:rPr>
          <w:bCs/>
        </w:rPr>
      </w:pPr>
      <w:r w:rsidRPr="00086735">
        <w:t>Отношения площадей поверхностей и объемов подобных тел.</w:t>
      </w:r>
    </w:p>
    <w:p w:rsidR="00065A1E" w:rsidRPr="00086735" w:rsidRDefault="00065A1E" w:rsidP="00086735"/>
    <w:p w:rsidR="00065A1E" w:rsidRDefault="00065A1E" w:rsidP="00086735">
      <w:pPr>
        <w:jc w:val="center"/>
        <w:rPr>
          <w:i/>
          <w:u w:val="single"/>
        </w:rPr>
      </w:pPr>
      <w:r w:rsidRPr="00086735">
        <w:rPr>
          <w:i/>
          <w:u w:val="single"/>
        </w:rPr>
        <w:t>Практичес</w:t>
      </w:r>
      <w:r>
        <w:rPr>
          <w:i/>
          <w:u w:val="single"/>
        </w:rPr>
        <w:t>ки</w:t>
      </w:r>
      <w:r w:rsidRPr="00086735">
        <w:rPr>
          <w:i/>
          <w:u w:val="single"/>
        </w:rPr>
        <w:t>е задани</w:t>
      </w:r>
      <w:r>
        <w:rPr>
          <w:i/>
          <w:u w:val="single"/>
        </w:rPr>
        <w:t>я</w:t>
      </w:r>
    </w:p>
    <w:p w:rsidR="00065A1E" w:rsidRPr="00086735" w:rsidRDefault="00065A1E" w:rsidP="00086735">
      <w:pPr>
        <w:jc w:val="center"/>
        <w:rPr>
          <w:i/>
          <w:u w:val="single"/>
        </w:rPr>
      </w:pPr>
    </w:p>
    <w:p w:rsidR="00065A1E" w:rsidRPr="00086735" w:rsidRDefault="00065A1E" w:rsidP="00086735">
      <w:pPr>
        <w:pStyle w:val="Default"/>
        <w:jc w:val="both"/>
        <w:rPr>
          <w:bCs/>
          <w:color w:val="auto"/>
        </w:rPr>
      </w:pPr>
      <w:r>
        <w:rPr>
          <w:bCs/>
          <w:color w:val="auto"/>
        </w:rPr>
        <w:t>Задача 1</w:t>
      </w:r>
      <w:r w:rsidRPr="00D56772">
        <w:rPr>
          <w:bCs/>
          <w:color w:val="auto"/>
        </w:rPr>
        <w:t xml:space="preserve">. </w:t>
      </w:r>
      <w:r w:rsidRPr="00D56772">
        <w:rPr>
          <w:color w:val="auto"/>
        </w:rPr>
        <w:t xml:space="preserve">Определите норматив оборотных средств (Н) в незавершённом производстве и оборачиваемость оборотных средств (Ко) предприятия, если известно, что выпуск продукции за год составил 10000 единиц, себестоимость всей продукции 80000 руб., цена изделия на 25% превышает его себестоимость, среднегодовой остаток оборотных средств – 50000 руб., длительность производственного цикла </w:t>
      </w:r>
      <w:r w:rsidRPr="00086735">
        <w:rPr>
          <w:color w:val="auto"/>
        </w:rPr>
        <w:t xml:space="preserve">5 дней, коэффициент нарастания затрат в незавершённом производстве равен 0,5. </w:t>
      </w:r>
    </w:p>
    <w:p w:rsidR="00065A1E" w:rsidRDefault="00065A1E" w:rsidP="00086735">
      <w:r w:rsidRPr="00086735">
        <w:rPr>
          <w:bCs/>
        </w:rPr>
        <w:t>Задача</w:t>
      </w:r>
      <w:r>
        <w:rPr>
          <w:bCs/>
        </w:rPr>
        <w:t xml:space="preserve"> 2</w:t>
      </w:r>
      <w:r w:rsidRPr="00086735">
        <w:rPr>
          <w:bCs/>
        </w:rPr>
        <w:t xml:space="preserve">. </w:t>
      </w:r>
      <w:r w:rsidRPr="00086735">
        <w:t>Рассчитать относительное высвобождение средств, если фактический объём товарной продукции по себестоимости в текущем году 100800 тыс. руб., фактическая сумма</w:t>
      </w:r>
      <w:r w:rsidRPr="00D56772">
        <w:t xml:space="preserve"> всех оборотных средств на конец текущего года 11200 тыс.руб. Объём товарной продукции на плановый год 144000 тыс. руб.  при намечаемом ускорении оборачиваемости оборотных средств на 3 дня. </w:t>
      </w:r>
      <w:r>
        <w:t xml:space="preserve"> Расчет представить графически</w:t>
      </w:r>
    </w:p>
    <w:p w:rsidR="00065A1E" w:rsidRDefault="00065A1E" w:rsidP="00086735">
      <w:pPr>
        <w:jc w:val="center"/>
      </w:pPr>
    </w:p>
    <w:p w:rsidR="00065A1E" w:rsidRDefault="00065A1E" w:rsidP="0008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18.</w:t>
      </w:r>
      <w:r w:rsidRPr="002872A2">
        <w:rPr>
          <w:b/>
        </w:rPr>
        <w:t>Координаты и векторы</w:t>
      </w:r>
    </w:p>
    <w:p w:rsidR="00065A1E" w:rsidRPr="00415E9C" w:rsidRDefault="00065A1E" w:rsidP="0037314F">
      <w:pPr>
        <w:jc w:val="both"/>
        <w:rPr>
          <w:b/>
          <w:bCs/>
          <w:lang w:eastAsia="en-US"/>
        </w:rPr>
      </w:pPr>
      <w:r w:rsidRPr="00415E9C">
        <w:rPr>
          <w:b/>
          <w:bCs/>
          <w:lang w:eastAsia="en-US"/>
        </w:rPr>
        <w:t xml:space="preserve">Вид контроля </w:t>
      </w:r>
      <w:r>
        <w:rPr>
          <w:b/>
          <w:bCs/>
          <w:lang w:eastAsia="en-US"/>
        </w:rPr>
        <w:t>–</w:t>
      </w:r>
      <w:r w:rsidRPr="00415E9C">
        <w:rPr>
          <w:b/>
          <w:bCs/>
          <w:lang w:eastAsia="en-US"/>
        </w:rPr>
        <w:t xml:space="preserve"> </w:t>
      </w:r>
      <w:r>
        <w:rPr>
          <w:b/>
          <w:bCs/>
          <w:lang w:eastAsia="en-US"/>
        </w:rPr>
        <w:t>задачи, доклад</w:t>
      </w:r>
    </w:p>
    <w:p w:rsidR="00065A1E" w:rsidRPr="00CF3D7A" w:rsidRDefault="00065A1E"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CF3D7A">
        <w:rPr>
          <w:i/>
          <w:u w:val="single"/>
        </w:rPr>
        <w:t>Задачи</w:t>
      </w:r>
    </w:p>
    <w:p w:rsidR="00065A1E" w:rsidRPr="002872A2" w:rsidRDefault="00065A1E" w:rsidP="002872A2">
      <w:pPr>
        <w:spacing w:before="100" w:beforeAutospacing="1" w:after="100" w:afterAutospacing="1"/>
        <w:jc w:val="center"/>
      </w:pPr>
      <w:r w:rsidRPr="002872A2">
        <w:rPr>
          <w:bCs/>
        </w:rPr>
        <w:t>Вариант 1.</w:t>
      </w:r>
    </w:p>
    <w:p w:rsidR="00065A1E" w:rsidRPr="002872A2" w:rsidRDefault="00065A1E" w:rsidP="000F70F1">
      <w:pPr>
        <w:numPr>
          <w:ilvl w:val="0"/>
          <w:numId w:val="3"/>
        </w:numPr>
        <w:spacing w:before="100" w:beforeAutospacing="1" w:after="100" w:afterAutospacing="1"/>
      </w:pPr>
      <w:r w:rsidRPr="002872A2">
        <w:rPr>
          <w:b/>
          <w:bCs/>
        </w:rPr>
        <w:t xml:space="preserve">а) Дано: б) Дано: </w:t>
      </w:r>
    </w:p>
    <w:p w:rsidR="00065A1E" w:rsidRPr="002872A2" w:rsidRDefault="00065A1E" w:rsidP="002872A2">
      <w:pPr>
        <w:spacing w:before="100" w:beforeAutospacing="1" w:after="100" w:afterAutospacing="1"/>
      </w:pPr>
      <w:r w:rsidRPr="002872A2">
        <w:rPr>
          <w:b/>
          <w:bCs/>
        </w:rPr>
        <w:t>а (2;4;-6) а (2;-4;0) 2а – 3b и с (m+n;m-n;2) - коллинеарны</w:t>
      </w:r>
    </w:p>
    <w:p w:rsidR="00065A1E" w:rsidRPr="002872A2" w:rsidRDefault="00065A1E" w:rsidP="002872A2">
      <w:pPr>
        <w:spacing w:before="100" w:beforeAutospacing="1" w:after="100" w:afterAutospacing="1"/>
      </w:pPr>
      <w:r w:rsidRPr="002872A2">
        <w:rPr>
          <w:b/>
          <w:bCs/>
        </w:rPr>
        <w:t>b (-9;-3;6) b (3;-1;-2)</w:t>
      </w:r>
    </w:p>
    <w:p w:rsidR="00065A1E" w:rsidRPr="002872A2" w:rsidRDefault="00065A1E" w:rsidP="002872A2">
      <w:pPr>
        <w:spacing w:before="100" w:beforeAutospacing="1" w:after="100" w:afterAutospacing="1"/>
      </w:pPr>
      <w:r w:rsidRPr="002872A2">
        <w:rPr>
          <w:b/>
          <w:bCs/>
        </w:rPr>
        <w:t>с (3;0;-1) Найти:</w:t>
      </w:r>
    </w:p>
    <w:p w:rsidR="00065A1E" w:rsidRPr="002872A2" w:rsidRDefault="00065A1E" w:rsidP="002872A2">
      <w:pPr>
        <w:spacing w:before="100" w:beforeAutospacing="1" w:after="100" w:afterAutospacing="1"/>
      </w:pPr>
      <w:r w:rsidRPr="002872A2">
        <w:rPr>
          <w:b/>
          <w:bCs/>
        </w:rPr>
        <w:t>Найти: m, n - ?</w:t>
      </w:r>
    </w:p>
    <w:p w:rsidR="00065A1E" w:rsidRPr="002872A2" w:rsidRDefault="00065A1E" w:rsidP="002872A2">
      <w:pPr>
        <w:spacing w:before="100" w:beforeAutospacing="1" w:after="100" w:afterAutospacing="1"/>
      </w:pPr>
      <w:r w:rsidRPr="002872A2">
        <w:rPr>
          <w:b/>
          <w:bCs/>
        </w:rPr>
        <w:t xml:space="preserve">р = - + а + 2с </w:t>
      </w:r>
    </w:p>
    <w:p w:rsidR="00065A1E" w:rsidRPr="002872A2" w:rsidRDefault="00065A1E" w:rsidP="000F70F1">
      <w:pPr>
        <w:numPr>
          <w:ilvl w:val="0"/>
          <w:numId w:val="4"/>
        </w:numPr>
        <w:spacing w:before="100" w:beforeAutospacing="1" w:after="100" w:afterAutospacing="1"/>
      </w:pPr>
      <w:r w:rsidRPr="002872A2">
        <w:t>Изобразить систему координат OXYZ и построить точку А(-2;-3;4). Найти расстояние от этой точки до координатных плоскостей.</w:t>
      </w:r>
    </w:p>
    <w:p w:rsidR="00065A1E" w:rsidRPr="002872A2" w:rsidRDefault="00065A1E" w:rsidP="000F70F1">
      <w:pPr>
        <w:numPr>
          <w:ilvl w:val="0"/>
          <w:numId w:val="4"/>
        </w:numPr>
        <w:spacing w:before="100" w:beforeAutospacing="1" w:after="100" w:afterAutospacing="1"/>
      </w:pPr>
      <w:r w:rsidRPr="002872A2">
        <w:t>Даны векторы b(1;4;-3) и а(-2;3;1). Определите значения k, при которых угол между векторами а+kb и b является: острым, тупым, прямым.</w:t>
      </w:r>
    </w:p>
    <w:p w:rsidR="00065A1E" w:rsidRPr="002872A2" w:rsidRDefault="00065A1E" w:rsidP="000F70F1">
      <w:pPr>
        <w:numPr>
          <w:ilvl w:val="0"/>
          <w:numId w:val="4"/>
        </w:numPr>
        <w:spacing w:before="100" w:beforeAutospacing="1" w:after="100" w:afterAutospacing="1"/>
      </w:pPr>
      <w:r w:rsidRPr="002872A2">
        <w:t>Даны точки М(-4;7;0), N(0;-1;2). Найдите расстояние от начала координат до середины отрезка MN.</w:t>
      </w:r>
    </w:p>
    <w:p w:rsidR="00065A1E" w:rsidRPr="002872A2" w:rsidRDefault="00065A1E" w:rsidP="000F70F1">
      <w:pPr>
        <w:numPr>
          <w:ilvl w:val="0"/>
          <w:numId w:val="4"/>
        </w:numPr>
        <w:spacing w:before="100" w:beforeAutospacing="1" w:after="100" w:afterAutospacing="1"/>
      </w:pPr>
      <w:r w:rsidRPr="002872A2">
        <w:t>Найдите координаты вектора 3b+2а, если а = 2i – 3j+k, b(3;0;2).</w:t>
      </w:r>
    </w:p>
    <w:p w:rsidR="00065A1E" w:rsidRPr="002872A2" w:rsidRDefault="00065A1E" w:rsidP="000F70F1">
      <w:pPr>
        <w:numPr>
          <w:ilvl w:val="0"/>
          <w:numId w:val="4"/>
        </w:numPr>
        <w:spacing w:before="100" w:beforeAutospacing="1" w:after="100" w:afterAutospacing="1"/>
      </w:pPr>
      <w:r w:rsidRPr="002872A2">
        <w:t>Определите, лежат ли в одной плоскости точки: А(1;1;1), В(-1;0;1), С(0;2;2), D(2;0;0).</w:t>
      </w:r>
    </w:p>
    <w:p w:rsidR="00065A1E" w:rsidRPr="002872A2" w:rsidRDefault="00065A1E" w:rsidP="000F70F1">
      <w:pPr>
        <w:numPr>
          <w:ilvl w:val="0"/>
          <w:numId w:val="4"/>
        </w:numPr>
        <w:spacing w:before="100" w:beforeAutospacing="1" w:after="100" w:afterAutospacing="1"/>
      </w:pPr>
      <w:r w:rsidRPr="002872A2">
        <w:t>Компланарны ли векторы: b(2;1;1,5), i+j+k и i-j?</w:t>
      </w:r>
    </w:p>
    <w:p w:rsidR="00065A1E" w:rsidRPr="002872A2" w:rsidRDefault="00065A1E" w:rsidP="000F70F1">
      <w:pPr>
        <w:numPr>
          <w:ilvl w:val="0"/>
          <w:numId w:val="4"/>
        </w:numPr>
        <w:spacing w:before="100" w:beforeAutospacing="1" w:after="100" w:afterAutospacing="1"/>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rsidR="00065A1E" w:rsidRPr="002872A2" w:rsidRDefault="00065A1E" w:rsidP="002872A2">
      <w:pPr>
        <w:spacing w:before="100" w:beforeAutospacing="1" w:after="100" w:afterAutospacing="1"/>
        <w:jc w:val="center"/>
      </w:pPr>
      <w:r w:rsidRPr="002872A2">
        <w:rPr>
          <w:bCs/>
        </w:rPr>
        <w:t>Вариант 2.</w:t>
      </w:r>
    </w:p>
    <w:p w:rsidR="00065A1E" w:rsidRPr="002872A2" w:rsidRDefault="00065A1E" w:rsidP="000F70F1">
      <w:pPr>
        <w:numPr>
          <w:ilvl w:val="0"/>
          <w:numId w:val="5"/>
        </w:numPr>
        <w:spacing w:before="100" w:beforeAutospacing="1" w:after="100" w:afterAutospacing="1"/>
      </w:pPr>
      <w:r w:rsidRPr="002872A2">
        <w:rPr>
          <w:b/>
          <w:bCs/>
        </w:rPr>
        <w:t xml:space="preserve">а) Дано: б) Дано: </w:t>
      </w:r>
    </w:p>
    <w:p w:rsidR="00065A1E" w:rsidRPr="002872A2" w:rsidRDefault="00065A1E" w:rsidP="002872A2">
      <w:pPr>
        <w:spacing w:before="100" w:beforeAutospacing="1" w:after="100" w:afterAutospacing="1"/>
      </w:pPr>
      <w:r w:rsidRPr="002872A2">
        <w:rPr>
          <w:b/>
          <w:bCs/>
        </w:rPr>
        <w:t>а (1;-3;-1) а (1;-2;m) a и b - коллинеарны</w:t>
      </w:r>
    </w:p>
    <w:p w:rsidR="00065A1E" w:rsidRPr="002872A2" w:rsidRDefault="00065A1E" w:rsidP="002872A2">
      <w:pPr>
        <w:spacing w:before="100" w:beforeAutospacing="1" w:after="100" w:afterAutospacing="1"/>
      </w:pPr>
      <w:r w:rsidRPr="002872A2">
        <w:rPr>
          <w:b/>
          <w:bCs/>
        </w:rPr>
        <w:t>b (-1;2;0) b (n;6;3)</w:t>
      </w:r>
    </w:p>
    <w:p w:rsidR="00065A1E" w:rsidRPr="002872A2" w:rsidRDefault="00065A1E" w:rsidP="002872A2">
      <w:pPr>
        <w:spacing w:before="100" w:beforeAutospacing="1" w:after="100" w:afterAutospacing="1"/>
        <w:rPr>
          <w:b/>
          <w:bCs/>
        </w:rPr>
      </w:pPr>
      <w:r w:rsidRPr="002872A2">
        <w:rPr>
          <w:b/>
          <w:bCs/>
        </w:rPr>
        <w:t>Найти: с = а + 2b m, n - ?</w:t>
      </w:r>
    </w:p>
    <w:p w:rsidR="00065A1E" w:rsidRPr="002872A2" w:rsidRDefault="00065A1E" w:rsidP="000F70F1">
      <w:pPr>
        <w:numPr>
          <w:ilvl w:val="0"/>
          <w:numId w:val="6"/>
        </w:numPr>
        <w:spacing w:before="100" w:beforeAutospacing="1" w:after="100" w:afterAutospacing="1"/>
      </w:pPr>
      <w:r w:rsidRPr="002872A2">
        <w:t>Изобразить систему координат OXYZ и построить точку А(1;-2;-4). Найти расстояние от этой точки до координатных плоскостей.</w:t>
      </w:r>
    </w:p>
    <w:p w:rsidR="00065A1E" w:rsidRPr="002872A2" w:rsidRDefault="00065A1E" w:rsidP="000F70F1">
      <w:pPr>
        <w:numPr>
          <w:ilvl w:val="0"/>
          <w:numId w:val="6"/>
        </w:numPr>
        <w:spacing w:before="100" w:beforeAutospacing="1" w:after="100" w:afterAutospacing="1"/>
      </w:pPr>
      <w:r w:rsidRPr="002872A2">
        <w:t>Даны векторы b(3; m;2) и а(4;1;-2). Определите значения m, при которых угол между векторами а и b является: острым, тупым, прямым.</w:t>
      </w:r>
    </w:p>
    <w:p w:rsidR="00065A1E" w:rsidRPr="002872A2" w:rsidRDefault="00065A1E" w:rsidP="000F70F1">
      <w:pPr>
        <w:numPr>
          <w:ilvl w:val="0"/>
          <w:numId w:val="6"/>
        </w:numPr>
        <w:spacing w:before="100" w:beforeAutospacing="1" w:after="100" w:afterAutospacing="1"/>
      </w:pPr>
      <w:r w:rsidRPr="002872A2">
        <w:t>Даны точки М(-4;7;0), N(0;-1;2). Найдите расстояние от начала координат до середины отрезка MN.</w:t>
      </w:r>
    </w:p>
    <w:p w:rsidR="00065A1E" w:rsidRPr="002872A2" w:rsidRDefault="00065A1E" w:rsidP="000F70F1">
      <w:pPr>
        <w:numPr>
          <w:ilvl w:val="0"/>
          <w:numId w:val="6"/>
        </w:numPr>
        <w:spacing w:before="100" w:beforeAutospacing="1" w:after="100" w:afterAutospacing="1"/>
      </w:pPr>
      <w:r w:rsidRPr="002872A2">
        <w:t>Даны векторы а и b. Найдите b(a+b), если а = -2i + 3j + 6k, b(6;0;-8).</w:t>
      </w:r>
    </w:p>
    <w:p w:rsidR="00065A1E" w:rsidRPr="002872A2" w:rsidRDefault="00065A1E" w:rsidP="000F70F1">
      <w:pPr>
        <w:numPr>
          <w:ilvl w:val="0"/>
          <w:numId w:val="6"/>
        </w:numPr>
        <w:spacing w:before="100" w:beforeAutospacing="1" w:after="100" w:afterAutospacing="1"/>
      </w:pPr>
      <w:r w:rsidRPr="002872A2">
        <w:t>Определите, лежат ли в одной плоскости точки: А(1;0;-1), В(-2;-1;0), С(0;-2;-1), D(1;5;0).</w:t>
      </w:r>
    </w:p>
    <w:p w:rsidR="00065A1E" w:rsidRPr="002872A2" w:rsidRDefault="00065A1E" w:rsidP="000F70F1">
      <w:pPr>
        <w:numPr>
          <w:ilvl w:val="0"/>
          <w:numId w:val="6"/>
        </w:numPr>
        <w:spacing w:before="100" w:beforeAutospacing="1" w:after="100" w:afterAutospacing="1"/>
      </w:pPr>
      <w:r w:rsidRPr="002872A2">
        <w:t>Компланарны ли векторы: b(-1;2;3), i+j и i-k?</w:t>
      </w:r>
    </w:p>
    <w:p w:rsidR="00065A1E" w:rsidRPr="002872A2" w:rsidRDefault="00065A1E" w:rsidP="000F70F1">
      <w:pPr>
        <w:numPr>
          <w:ilvl w:val="0"/>
          <w:numId w:val="6"/>
        </w:numPr>
        <w:ind w:left="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rsidR="00065A1E" w:rsidRPr="00CF3D7A" w:rsidRDefault="00065A1E" w:rsidP="007B78F9">
      <w:pPr>
        <w:jc w:val="center"/>
        <w:rPr>
          <w:i/>
          <w:u w:val="single"/>
        </w:rPr>
      </w:pPr>
      <w:r w:rsidRPr="00CF3D7A">
        <w:rPr>
          <w:i/>
          <w:u w:val="single"/>
        </w:rPr>
        <w:t>Доклад</w:t>
      </w:r>
    </w:p>
    <w:p w:rsidR="00065A1E" w:rsidRDefault="00065A1E" w:rsidP="007B78F9">
      <w:r w:rsidRPr="007B78F9">
        <w:t>Тема</w:t>
      </w:r>
    </w:p>
    <w:p w:rsidR="00065A1E" w:rsidRPr="007B78F9" w:rsidRDefault="00065A1E" w:rsidP="007B78F9">
      <w:pPr>
        <w:pStyle w:val="ListParagraph"/>
        <w:shd w:val="clear" w:color="auto" w:fill="FFFFFF"/>
        <w:ind w:left="0"/>
        <w:rPr>
          <w:b/>
        </w:rPr>
      </w:pPr>
      <w:r>
        <w:t>1.«</w:t>
      </w:r>
      <w:r w:rsidRPr="007B78F9">
        <w:t>Статистические показатели, используемые в аналитических расчетах оборотных фондов</w:t>
      </w:r>
      <w:r>
        <w:rPr>
          <w:b/>
        </w:rPr>
        <w:t>»</w:t>
      </w:r>
    </w:p>
    <w:p w:rsidR="00065A1E" w:rsidRPr="002872A2" w:rsidRDefault="00065A1E" w:rsidP="002872A2">
      <w:pPr>
        <w:shd w:val="clear" w:color="auto" w:fill="FFFFFF"/>
        <w:spacing w:before="100" w:beforeAutospacing="1" w:after="100" w:afterAutospacing="1"/>
        <w:jc w:val="center"/>
        <w:rPr>
          <w:b/>
        </w:rPr>
      </w:pPr>
      <w:r w:rsidRPr="002872A2">
        <w:rPr>
          <w:b/>
        </w:rPr>
        <w:t>Контрольные тесты по итогам курса</w:t>
      </w:r>
    </w:p>
    <w:p w:rsidR="00065A1E" w:rsidRPr="002872A2" w:rsidRDefault="00065A1E"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1 вариант</w:t>
      </w:r>
    </w:p>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 </w:t>
      </w:r>
      <w:r w:rsidRPr="004252F4">
        <w:rPr>
          <w:rFonts w:ascii="Verdana" w:hAnsi="Verdana"/>
          <w:noProof/>
          <w:color w:val="000000"/>
          <w:sz w:val="20"/>
          <w:szCs w:val="20"/>
        </w:rPr>
        <w:pict>
          <v:shape id="Рисунок 183" o:spid="_x0000_i1321" type="#_x0000_t75" alt="t1489604333aa" style="width:71.5pt;height:19pt;visibility:visible">
            <v:imagedata r:id="rId271"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3</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4252F4">
        <w:rPr>
          <w:rFonts w:ascii="Verdana" w:hAnsi="Verdana"/>
          <w:noProof/>
          <w:color w:val="000000"/>
          <w:sz w:val="20"/>
          <w:szCs w:val="20"/>
        </w:rPr>
        <w:pict>
          <v:shape id="Рисунок 184" o:spid="_x0000_i1322" type="#_x0000_t75" alt="t1489604333ab" style="width:49pt;height:19pt;visibility:visible">
            <v:imagedata r:id="rId272"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30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37</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4252F4">
        <w:rPr>
          <w:rFonts w:ascii="Verdana" w:hAnsi="Verdana"/>
          <w:noProof/>
          <w:color w:val="000000"/>
          <w:sz w:val="20"/>
          <w:szCs w:val="20"/>
        </w:rPr>
        <w:pict>
          <v:shape id="Рисунок 185" o:spid="_x0000_i1323" type="#_x0000_t75" alt="t1489604333ac" style="width:67.5pt;height:19pt;visibility:visible">
            <v:imagedata r:id="rId273"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-4</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4. Вычислите: </w:t>
      </w:r>
      <w:r w:rsidRPr="004252F4">
        <w:rPr>
          <w:rFonts w:ascii="Verdana" w:hAnsi="Verdana"/>
          <w:noProof/>
          <w:color w:val="000000"/>
          <w:sz w:val="20"/>
          <w:szCs w:val="20"/>
        </w:rPr>
        <w:pict>
          <v:shape id="Рисунок 186" o:spid="_x0000_i1324" type="#_x0000_t75" alt="t1489604333ad" style="width:109.5pt;height:28.5pt;visibility:visible">
            <v:imagedata r:id="rId274" o:title=""/>
          </v:shape>
        </w:pict>
      </w:r>
    </w:p>
    <w:tbl>
      <w:tblPr>
        <w:tblW w:w="0" w:type="auto"/>
        <w:tblCellSpacing w:w="15" w:type="dxa"/>
        <w:tblCellMar>
          <w:top w:w="15" w:type="dxa"/>
          <w:left w:w="15" w:type="dxa"/>
          <w:bottom w:w="15" w:type="dxa"/>
          <w:right w:w="15" w:type="dxa"/>
        </w:tblCellMar>
        <w:tblLook w:val="00A0"/>
      </w:tblPr>
      <w:tblGrid>
        <w:gridCol w:w="245"/>
        <w:gridCol w:w="27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7</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4252F4">
        <w:rPr>
          <w:rFonts w:ascii="Verdana" w:hAnsi="Verdana"/>
          <w:noProof/>
          <w:color w:val="000000"/>
          <w:sz w:val="20"/>
          <w:szCs w:val="20"/>
        </w:rPr>
        <w:pict>
          <v:shape id="Рисунок 187" o:spid="_x0000_i1325" type="#_x0000_t75" alt="t1489604333ae" style="width:37pt;height:25.5pt;visibility:visible">
            <v:imagedata r:id="rId275"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2</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4252F4">
        <w:rPr>
          <w:rFonts w:ascii="Verdana" w:hAnsi="Verdana"/>
          <w:noProof/>
          <w:color w:val="000000"/>
          <w:sz w:val="20"/>
          <w:szCs w:val="20"/>
        </w:rPr>
        <w:pict>
          <v:shape id="Рисунок 188" o:spid="_x0000_i1326" type="#_x0000_t75" alt="t1489604333af" style="width:38.5pt;height:22.5pt;visibility:visible">
            <v:imagedata r:id="rId276" o:title=""/>
          </v:shape>
        </w:pict>
      </w:r>
    </w:p>
    <w:tbl>
      <w:tblPr>
        <w:tblW w:w="0" w:type="auto"/>
        <w:tblCellSpacing w:w="15" w:type="dxa"/>
        <w:tblCellMar>
          <w:top w:w="15" w:type="dxa"/>
          <w:left w:w="15" w:type="dxa"/>
          <w:bottom w:w="15" w:type="dxa"/>
          <w:right w:w="15" w:type="dxa"/>
        </w:tblCellMar>
        <w:tblLook w:val="00A0"/>
      </w:tblPr>
      <w:tblGrid>
        <w:gridCol w:w="245"/>
        <w:gridCol w:w="270"/>
        <w:gridCol w:w="23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16</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4252F4">
        <w:rPr>
          <w:rFonts w:ascii="Verdana" w:hAnsi="Verdana"/>
          <w:noProof/>
          <w:color w:val="000000"/>
          <w:sz w:val="20"/>
          <w:szCs w:val="20"/>
        </w:rPr>
        <w:pict>
          <v:shape id="Рисунок 189" o:spid="_x0000_i1327" type="#_x0000_t75" alt="t1489604333ag" style="width:40.5pt;height:22.5pt;visibility:visible">
            <v:imagedata r:id="rId277"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6</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4252F4">
        <w:rPr>
          <w:rFonts w:ascii="Verdana" w:hAnsi="Verdana"/>
          <w:noProof/>
          <w:color w:val="000000"/>
          <w:sz w:val="20"/>
          <w:szCs w:val="20"/>
        </w:rPr>
        <w:pict>
          <v:shape id="Рисунок 190" o:spid="_x0000_i1328" type="#_x0000_t75" alt="t1489604333ah" style="width:34pt;height:37.5pt;visibility:visible">
            <v:imagedata r:id="rId278" o:title=""/>
          </v:shape>
        </w:pict>
      </w:r>
    </w:p>
    <w:tbl>
      <w:tblPr>
        <w:tblW w:w="0" w:type="auto"/>
        <w:tblCellSpacing w:w="15" w:type="dxa"/>
        <w:tblCellMar>
          <w:top w:w="15" w:type="dxa"/>
          <w:left w:w="15" w:type="dxa"/>
          <w:bottom w:w="15" w:type="dxa"/>
          <w:right w:w="15" w:type="dxa"/>
        </w:tblCellMar>
        <w:tblLook w:val="00A0"/>
      </w:tblPr>
      <w:tblGrid>
        <w:gridCol w:w="590"/>
        <w:gridCol w:w="575"/>
        <w:gridCol w:w="725"/>
        <w:gridCol w:w="590"/>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Рисунок 191" o:spid="_x0000_i1329" type="#_x0000_t75" alt="t1489604333ai" style="width:14.5pt;height:16.5pt;visibility:visible">
                  <v:imagedata r:id="rId279"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_x0000_i1330" type="#_x0000_t75" alt="t1489604333aj" style="width:14.5pt;height:24pt;visibility:visible">
                  <v:imagedata r:id="rId280"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_x0000_i1331" type="#_x0000_t75" alt="t1489604333ak" style="width:22pt;height:16.5pt;visibility:visible">
                  <v:imagedata r:id="rId281"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_x0000_i1332" type="#_x0000_t75" alt="t1489604333al" style="width:14.5pt;height:24pt;visibility:visible">
                  <v:imagedata r:id="rId282"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4252F4">
        <w:rPr>
          <w:rFonts w:ascii="Verdana" w:hAnsi="Verdana"/>
          <w:noProof/>
          <w:color w:val="000000"/>
          <w:sz w:val="20"/>
          <w:szCs w:val="20"/>
        </w:rPr>
        <w:pict>
          <v:shape id="_x0000_i1333" type="#_x0000_t75" alt="t1489604333am" style="width:87pt;height:22.5pt;visibility:visible">
            <v:imagedata r:id="rId283" o:title=""/>
          </v:shape>
        </w:pict>
      </w:r>
    </w:p>
    <w:tbl>
      <w:tblPr>
        <w:tblW w:w="0" w:type="auto"/>
        <w:tblCellSpacing w:w="15" w:type="dxa"/>
        <w:tblCellMar>
          <w:top w:w="15" w:type="dxa"/>
          <w:left w:w="15" w:type="dxa"/>
          <w:bottom w:w="15" w:type="dxa"/>
          <w:right w:w="15" w:type="dxa"/>
        </w:tblCellMar>
        <w:tblLook w:val="00A0"/>
      </w:tblPr>
      <w:tblGrid>
        <w:gridCol w:w="545"/>
        <w:gridCol w:w="410"/>
        <w:gridCol w:w="410"/>
        <w:gridCol w:w="42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4</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4252F4">
        <w:rPr>
          <w:rFonts w:ascii="Verdana" w:hAnsi="Verdana"/>
          <w:noProof/>
          <w:color w:val="000000"/>
          <w:sz w:val="20"/>
          <w:szCs w:val="20"/>
        </w:rPr>
        <w:pict>
          <v:shape id="_x0000_i1334" type="#_x0000_t75" alt="t1489604333an" style="width:85.5pt;height:16.5pt;visibility:visible">
            <v:imagedata r:id="rId284" o:title=""/>
          </v:shape>
        </w:pict>
      </w:r>
    </w:p>
    <w:tbl>
      <w:tblPr>
        <w:tblW w:w="0" w:type="auto"/>
        <w:tblCellSpacing w:w="15" w:type="dxa"/>
        <w:tblCellMar>
          <w:top w:w="15" w:type="dxa"/>
          <w:left w:w="15" w:type="dxa"/>
          <w:bottom w:w="15" w:type="dxa"/>
          <w:right w:w="15" w:type="dxa"/>
        </w:tblCellMar>
        <w:tblLook w:val="00A0"/>
      </w:tblPr>
      <w:tblGrid>
        <w:gridCol w:w="725"/>
        <w:gridCol w:w="710"/>
        <w:gridCol w:w="3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0,75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0,25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4252F4">
        <w:rPr>
          <w:rFonts w:ascii="Verdana" w:hAnsi="Verdana"/>
          <w:noProof/>
          <w:color w:val="000000"/>
          <w:sz w:val="20"/>
          <w:szCs w:val="20"/>
        </w:rPr>
        <w:pict>
          <v:shape id="_x0000_i1335" type="#_x0000_t75" alt="t1489604333ao" style="width:60pt;height:16.5pt;visibility:visible">
            <v:imagedata r:id="rId285" o:title=""/>
          </v:shape>
        </w:pict>
      </w:r>
    </w:p>
    <w:tbl>
      <w:tblPr>
        <w:tblW w:w="0" w:type="auto"/>
        <w:tblCellSpacing w:w="15" w:type="dxa"/>
        <w:tblCellMar>
          <w:top w:w="15" w:type="dxa"/>
          <w:left w:w="15" w:type="dxa"/>
          <w:bottom w:w="15" w:type="dxa"/>
          <w:right w:w="15" w:type="dxa"/>
        </w:tblCellMar>
        <w:tblLook w:val="00A0"/>
      </w:tblPr>
      <w:tblGrid>
        <w:gridCol w:w="1475"/>
        <w:gridCol w:w="1250"/>
        <w:gridCol w:w="1220"/>
        <w:gridCol w:w="1280"/>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_x0000_i1336" type="#_x0000_t75" alt="t1489604333ap" style="width:58.5pt;height:16.5pt;visibility:visible">
                  <v:imagedata r:id="rId286"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_x0000_i1337" type="#_x0000_t75" alt="t1489604333aq" style="width:48pt;height:16.5pt;visibility:visible">
                  <v:imagedata r:id="rId287"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_x0000_i1338" type="#_x0000_t75" alt="t1489604333ar" style="width:46.5pt;height:16.5pt;visibility:visible">
                  <v:imagedata r:id="rId288"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_x0000_i1339" type="#_x0000_t75" alt="t1489604333as" style="width:49pt;height:16.5pt;visibility:visible">
                  <v:imagedata r:id="rId289"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4252F4">
        <w:rPr>
          <w:rFonts w:ascii="Verdana" w:hAnsi="Verdana"/>
          <w:noProof/>
          <w:color w:val="000000"/>
          <w:sz w:val="20"/>
          <w:szCs w:val="20"/>
        </w:rPr>
        <w:pict>
          <v:shape id="_x0000_i1340" type="#_x0000_t75" alt="t1489604333at" style="width:41.5pt;height:17.5pt;visibility:visible">
            <v:imagedata r:id="rId290" o:title=""/>
          </v:shape>
        </w:pict>
      </w:r>
    </w:p>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 </w:t>
      </w:r>
    </w:p>
    <w:tbl>
      <w:tblPr>
        <w:tblW w:w="0" w:type="auto"/>
        <w:tblCellSpacing w:w="15" w:type="dxa"/>
        <w:tblCellMar>
          <w:top w:w="15" w:type="dxa"/>
          <w:left w:w="15" w:type="dxa"/>
          <w:bottom w:w="15" w:type="dxa"/>
          <w:right w:w="15" w:type="dxa"/>
        </w:tblCellMar>
        <w:tblLook w:val="00A0"/>
      </w:tblPr>
      <w:tblGrid>
        <w:gridCol w:w="245"/>
        <w:gridCol w:w="230"/>
        <w:gridCol w:w="23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10</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4252F4">
        <w:rPr>
          <w:rFonts w:ascii="Verdana" w:hAnsi="Verdana"/>
          <w:noProof/>
          <w:color w:val="000000"/>
          <w:sz w:val="20"/>
          <w:szCs w:val="20"/>
        </w:rPr>
        <w:pict>
          <v:shape id="_x0000_i1341" type="#_x0000_t75" alt="t1489604333au" style="width:88pt;height:16.5pt;visibility:visible">
            <v:imagedata r:id="rId291"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10</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4252F4">
        <w:rPr>
          <w:rFonts w:ascii="Verdana" w:hAnsi="Verdana"/>
          <w:noProof/>
          <w:color w:val="000000"/>
          <w:sz w:val="20"/>
          <w:szCs w:val="20"/>
        </w:rPr>
        <w:pict>
          <v:shape id="_x0000_i1342" type="#_x0000_t75" alt="t1489604333av" style="width:94.5pt;height:16.5pt;visibility:visible">
            <v:imagedata r:id="rId292"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8</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4252F4">
        <w:rPr>
          <w:rFonts w:ascii="Verdana" w:hAnsi="Verdana"/>
          <w:noProof/>
          <w:color w:val="000000"/>
          <w:sz w:val="20"/>
          <w:szCs w:val="20"/>
        </w:rPr>
        <w:pict>
          <v:shape id="_x0000_i1343" type="#_x0000_t75" alt="t1489604333aw" style="width:43.5pt;height:17.5pt;visibility:visible">
            <v:imagedata r:id="rId293"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49</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64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36</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4252F4">
        <w:rPr>
          <w:rFonts w:ascii="Verdana" w:hAnsi="Verdana"/>
          <w:noProof/>
          <w:color w:val="000000"/>
          <w:sz w:val="20"/>
          <w:szCs w:val="20"/>
        </w:rPr>
        <w:pict>
          <v:shape id="_x0000_i1344" type="#_x0000_t75" alt="t1489604333ax" style="width:140.5pt;height:16.5pt;visibility:visible">
            <v:imagedata r:id="rId294"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16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20</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17. Решите логарифмическое уравнение:</w:t>
      </w:r>
      <w:r w:rsidRPr="004252F4">
        <w:rPr>
          <w:rFonts w:ascii="Verdana" w:hAnsi="Verdana"/>
          <w:noProof/>
          <w:color w:val="000000"/>
          <w:sz w:val="20"/>
          <w:szCs w:val="20"/>
        </w:rPr>
        <w:pict>
          <v:shape id="Рисунок 207" o:spid="_x0000_i1345" type="#_x0000_t75" alt="t1489604333ay" style="width:105pt;height:16.5pt;visibility:visible">
            <v:imagedata r:id="rId295" o:title=""/>
          </v:shape>
        </w:pict>
      </w:r>
    </w:p>
    <w:tbl>
      <w:tblPr>
        <w:tblW w:w="0" w:type="auto"/>
        <w:tblCellSpacing w:w="15" w:type="dxa"/>
        <w:tblCellMar>
          <w:top w:w="15" w:type="dxa"/>
          <w:left w:w="15" w:type="dxa"/>
          <w:bottom w:w="15" w:type="dxa"/>
          <w:right w:w="15" w:type="dxa"/>
        </w:tblCellMar>
        <w:tblLook w:val="00A0"/>
      </w:tblPr>
      <w:tblGrid>
        <w:gridCol w:w="245"/>
        <w:gridCol w:w="649"/>
        <w:gridCol w:w="230"/>
        <w:gridCol w:w="664"/>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Рисунок 208" o:spid="_x0000_i1346" type="#_x0000_t75" alt="t1489604333az" style="width:18pt;height:31.5pt;visibility:visible">
                  <v:imagedata r:id="rId296"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Рисунок 209" o:spid="_x0000_i1347" type="#_x0000_t75" alt="t1489604333ba" style="width:18pt;height:31.5pt;visibility:visible">
                  <v:imagedata r:id="rId297"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4252F4">
        <w:rPr>
          <w:rFonts w:ascii="Verdana" w:hAnsi="Verdana"/>
          <w:noProof/>
          <w:color w:val="000000"/>
          <w:sz w:val="20"/>
          <w:szCs w:val="20"/>
        </w:rPr>
        <w:pict>
          <v:shape id="Рисунок 210" o:spid="_x0000_i1348" type="#_x0000_t75" alt="t1489604333bb" style="width:61.5pt;height:16.5pt;visibility:visible">
            <v:imagedata r:id="rId298" o:title=""/>
          </v:shape>
        </w:pict>
      </w:r>
    </w:p>
    <w:tbl>
      <w:tblPr>
        <w:tblW w:w="0" w:type="auto"/>
        <w:tblCellSpacing w:w="15" w:type="dxa"/>
        <w:tblCellMar>
          <w:top w:w="15" w:type="dxa"/>
          <w:left w:w="15" w:type="dxa"/>
          <w:bottom w:w="15" w:type="dxa"/>
          <w:right w:w="15" w:type="dxa"/>
        </w:tblCellMar>
        <w:tblLook w:val="00A0"/>
      </w:tblPr>
      <w:tblGrid>
        <w:gridCol w:w="1400"/>
        <w:gridCol w:w="1309"/>
        <w:gridCol w:w="1520"/>
        <w:gridCol w:w="141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Рисунок 211" o:spid="_x0000_i1349" type="#_x0000_t75" alt="t1489604333bc" style="width:55pt;height:16.5pt;visibility:visible">
                  <v:imagedata r:id="rId299"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Рисунок 212" o:spid="_x0000_i1350" type="#_x0000_t75" alt="t1489604333bd" style="width:51pt;height:16.5pt;visibility:visible">
                  <v:imagedata r:id="rId300"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Рисунок 213" o:spid="_x0000_i1351" type="#_x0000_t75" alt="t1489604333be" style="width:61.5pt;height:16.5pt;visibility:visible">
                  <v:imagedata r:id="rId301"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Рисунок 214" o:spid="_x0000_i1352" type="#_x0000_t75" alt="t1489604333bf" style="width:55.5pt;height:16.5pt;visibility:visible">
                  <v:imagedata r:id="rId302"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4252F4">
        <w:rPr>
          <w:rFonts w:ascii="Verdana" w:hAnsi="Verdana"/>
          <w:noProof/>
          <w:color w:val="000000"/>
          <w:sz w:val="20"/>
          <w:szCs w:val="20"/>
        </w:rPr>
        <w:pict>
          <v:shape id="Рисунок 215" o:spid="_x0000_i1353" type="#_x0000_t75" alt="t1489604333bg" style="width:103pt;height:16.5pt;visibility:visible">
            <v:imagedata r:id="rId303" o:title=""/>
          </v:shape>
        </w:pict>
      </w:r>
    </w:p>
    <w:tbl>
      <w:tblPr>
        <w:tblW w:w="0" w:type="auto"/>
        <w:tblCellSpacing w:w="15" w:type="dxa"/>
        <w:tblCellMar>
          <w:top w:w="15" w:type="dxa"/>
          <w:left w:w="15" w:type="dxa"/>
          <w:bottom w:w="15" w:type="dxa"/>
          <w:right w:w="15" w:type="dxa"/>
        </w:tblCellMar>
        <w:tblLook w:val="00A0"/>
      </w:tblPr>
      <w:tblGrid>
        <w:gridCol w:w="994"/>
        <w:gridCol w:w="1265"/>
        <w:gridCol w:w="1295"/>
        <w:gridCol w:w="1189"/>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Рисунок 216" o:spid="_x0000_i1354" type="#_x0000_t75" alt="t1489604333bh" style="width:34.5pt;height:32.5pt;visibility:visible">
                  <v:imagedata r:id="rId304"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Рисунок 217" o:spid="_x0000_i1355" type="#_x0000_t75" alt="t1489604333bi" style="width:49pt;height:32.5pt;visibility:visible">
                  <v:imagedata r:id="rId305"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Рисунок 218" o:spid="_x0000_i1356" type="#_x0000_t75" alt="t1489604333bj" style="width:50.5pt;height:32.5pt;visibility:visible">
                  <v:imagedata r:id="rId306"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Рисунок 219" o:spid="_x0000_i1357" type="#_x0000_t75" alt="t1489604333bk" style="width:44pt;height:32.5pt;visibility:visible">
                  <v:imagedata r:id="rId307"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w:t>
      </w:r>
      <w:r w:rsidRPr="002872A2">
        <w:rPr>
          <w:rFonts w:ascii="Cambria Math" w:hAnsi="Cambria Math" w:cs="Cambria Math"/>
          <w:color w:val="000000"/>
          <w:sz w:val="20"/>
          <w:szCs w:val="20"/>
        </w:rPr>
        <w:t>∠</w:t>
      </w:r>
      <w:r w:rsidRPr="002872A2">
        <w:rPr>
          <w:rFonts w:ascii="Verdana" w:hAnsi="Verdana" w:cs="Verdana"/>
          <w:color w:val="000000"/>
          <w:sz w:val="20"/>
          <w:szCs w:val="20"/>
        </w:rPr>
        <w:t>А = 60°. АВ = 5. Найдите АС</w:t>
      </w:r>
    </w:p>
    <w:tbl>
      <w:tblPr>
        <w:tblW w:w="0" w:type="auto"/>
        <w:tblCellSpacing w:w="15" w:type="dxa"/>
        <w:tblCellMar>
          <w:top w:w="15" w:type="dxa"/>
          <w:left w:w="15" w:type="dxa"/>
          <w:bottom w:w="15" w:type="dxa"/>
          <w:right w:w="15" w:type="dxa"/>
        </w:tblCellMar>
        <w:tblLook w:val="00A0"/>
      </w:tblPr>
      <w:tblGrid>
        <w:gridCol w:w="345"/>
        <w:gridCol w:w="330"/>
        <w:gridCol w:w="3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3,5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7,2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5</w:t>
            </w:r>
          </w:p>
        </w:tc>
      </w:tr>
    </w:tbl>
    <w:p w:rsidR="00065A1E" w:rsidRPr="002872A2" w:rsidRDefault="00065A1E"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2 вариант</w:t>
      </w:r>
    </w:p>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w:t>
      </w:r>
      <w:r w:rsidRPr="004252F4">
        <w:rPr>
          <w:rFonts w:ascii="Verdana" w:hAnsi="Verdana"/>
          <w:noProof/>
          <w:color w:val="000000"/>
          <w:sz w:val="20"/>
          <w:szCs w:val="20"/>
        </w:rPr>
        <w:pict>
          <v:shape id="Рисунок 220" o:spid="_x0000_i1358" type="#_x0000_t75" alt="t1489604333bl" style="width:76.5pt;height:19pt;visibility:visible">
            <v:imagedata r:id="rId308"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15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17</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4252F4">
        <w:rPr>
          <w:rFonts w:ascii="Verdana" w:hAnsi="Verdana"/>
          <w:noProof/>
          <w:color w:val="000000"/>
          <w:sz w:val="20"/>
          <w:szCs w:val="20"/>
        </w:rPr>
        <w:pict>
          <v:shape id="Рисунок 221" o:spid="_x0000_i1359" type="#_x0000_t75" alt="t1489604333bm" style="width:56.5pt;height:19pt;visibility:visible">
            <v:imagedata r:id="rId309"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27</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35</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4252F4">
        <w:rPr>
          <w:rFonts w:ascii="Verdana" w:hAnsi="Verdana"/>
          <w:noProof/>
          <w:color w:val="000000"/>
          <w:sz w:val="20"/>
          <w:szCs w:val="20"/>
        </w:rPr>
        <w:pict>
          <v:shape id="_x0000_i1360" type="#_x0000_t75" alt="t1489604333bn" style="width:66.5pt;height:19pt;visibility:visible">
            <v:imagedata r:id="rId310"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13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14</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4. Вычислите: </w:t>
      </w:r>
      <w:r w:rsidRPr="004252F4">
        <w:rPr>
          <w:rFonts w:ascii="Verdana" w:hAnsi="Verdana"/>
          <w:noProof/>
          <w:color w:val="000000"/>
          <w:sz w:val="20"/>
          <w:szCs w:val="20"/>
        </w:rPr>
        <w:pict>
          <v:shape id="Рисунок 223" o:spid="_x0000_i1361" type="#_x0000_t75" alt="t1489604333bo" style="width:117pt;height:28.5pt;visibility:visible">
            <v:imagedata r:id="rId311"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8</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4252F4">
        <w:rPr>
          <w:rFonts w:ascii="Verdana" w:hAnsi="Verdana"/>
          <w:noProof/>
          <w:color w:val="000000"/>
          <w:sz w:val="20"/>
          <w:szCs w:val="20"/>
        </w:rPr>
        <w:pict>
          <v:shape id="Рисунок 224" o:spid="_x0000_i1362" type="#_x0000_t75" alt="t1489604333bp" style="width:36pt;height:25.5pt;visibility:visible">
            <v:imagedata r:id="rId312"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4</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4252F4">
        <w:rPr>
          <w:rFonts w:ascii="Verdana" w:hAnsi="Verdana"/>
          <w:noProof/>
          <w:color w:val="000000"/>
          <w:sz w:val="20"/>
          <w:szCs w:val="20"/>
        </w:rPr>
        <w:pict>
          <v:shape id="_x0000_i1363" type="#_x0000_t75" alt="t1489604333bq" style="width:52pt;height:22.5pt;visibility:visible">
            <v:imagedata r:id="rId313"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5</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4252F4">
        <w:rPr>
          <w:rFonts w:ascii="Verdana" w:hAnsi="Verdana"/>
          <w:noProof/>
          <w:color w:val="000000"/>
          <w:sz w:val="20"/>
          <w:szCs w:val="20"/>
        </w:rPr>
        <w:pict>
          <v:shape id="_x0000_i1364" type="#_x0000_t75" alt="t1489604333br" style="width:42.5pt;height:22.5pt;visibility:visible">
            <v:imagedata r:id="rId314"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7</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1</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4252F4">
        <w:rPr>
          <w:rFonts w:ascii="Verdana" w:hAnsi="Verdana"/>
          <w:noProof/>
          <w:color w:val="000000"/>
          <w:sz w:val="20"/>
          <w:szCs w:val="20"/>
        </w:rPr>
        <w:pict>
          <v:shape id="_x0000_i1365" type="#_x0000_t75" alt="t1489604333bs" style="width:37.5pt;height:44pt;visibility:visible">
            <v:imagedata r:id="rId315" o:title=""/>
          </v:shape>
        </w:pict>
      </w:r>
    </w:p>
    <w:tbl>
      <w:tblPr>
        <w:tblW w:w="0" w:type="auto"/>
        <w:tblCellSpacing w:w="15" w:type="dxa"/>
        <w:tblCellMar>
          <w:top w:w="15" w:type="dxa"/>
          <w:left w:w="15" w:type="dxa"/>
          <w:bottom w:w="15" w:type="dxa"/>
          <w:right w:w="15" w:type="dxa"/>
        </w:tblCellMar>
        <w:tblLook w:val="00A0"/>
      </w:tblPr>
      <w:tblGrid>
        <w:gridCol w:w="560"/>
        <w:gridCol w:w="545"/>
        <w:gridCol w:w="679"/>
        <w:gridCol w:w="694"/>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_x0000_i1366" type="#_x0000_t75" alt="t1489604333bt" style="width:13pt;height:16.5pt;visibility:visible">
                  <v:imagedata r:id="rId316"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_x0000_i1367" type="#_x0000_t75" alt="t1489604333bu" style="width:13pt;height:24pt;visibility:visible">
                  <v:imagedata r:id="rId317"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_x0000_i1368" type="#_x0000_t75" alt="t1489604333bv" style="width:19.5pt;height:16.5pt;visibility:visible">
                  <v:imagedata r:id="rId318"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_x0000_i1369" type="#_x0000_t75" alt="t1489604333bw" style="width:19.5pt;height:24pt;visibility:visible">
                  <v:imagedata r:id="rId319"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4252F4">
        <w:rPr>
          <w:rFonts w:ascii="Verdana" w:hAnsi="Verdana"/>
          <w:noProof/>
          <w:color w:val="000000"/>
          <w:sz w:val="20"/>
          <w:szCs w:val="20"/>
        </w:rPr>
        <w:pict>
          <v:shape id="_x0000_i1370" type="#_x0000_t75" alt="t1489604333bx" style="width:80pt;height:22.5pt;visibility:visible">
            <v:imagedata r:id="rId320"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8</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4252F4">
        <w:rPr>
          <w:rFonts w:ascii="Verdana" w:hAnsi="Verdana"/>
          <w:noProof/>
          <w:color w:val="000000"/>
          <w:sz w:val="20"/>
          <w:szCs w:val="20"/>
        </w:rPr>
        <w:pict>
          <v:shape id="_x0000_i1371" type="#_x0000_t75" alt="t1489604333by" style="width:75pt;height:28.5pt;visibility:visible">
            <v:imagedata r:id="rId321"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6</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4252F4">
        <w:rPr>
          <w:rFonts w:ascii="Verdana" w:hAnsi="Verdana"/>
          <w:noProof/>
          <w:color w:val="000000"/>
          <w:sz w:val="20"/>
          <w:szCs w:val="20"/>
        </w:rPr>
        <w:pict>
          <v:shape id="_x0000_i1372" type="#_x0000_t75" alt="t1489604333bz" style="width:60pt;height:16.5pt;visibility:visible">
            <v:imagedata r:id="rId322" o:title=""/>
          </v:shape>
        </w:pict>
      </w:r>
    </w:p>
    <w:tbl>
      <w:tblPr>
        <w:tblW w:w="0" w:type="auto"/>
        <w:tblCellSpacing w:w="15" w:type="dxa"/>
        <w:tblCellMar>
          <w:top w:w="15" w:type="dxa"/>
          <w:left w:w="15" w:type="dxa"/>
          <w:bottom w:w="15" w:type="dxa"/>
          <w:right w:w="15" w:type="dxa"/>
        </w:tblCellMar>
        <w:tblLook w:val="00A0"/>
      </w:tblPr>
      <w:tblGrid>
        <w:gridCol w:w="1219"/>
        <w:gridCol w:w="1220"/>
        <w:gridCol w:w="1520"/>
        <w:gridCol w:w="1324"/>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w:t>
            </w:r>
            <w:r w:rsidRPr="00A608C1">
              <w:rPr>
                <w:noProof/>
              </w:rPr>
              <w:pict>
                <v:shape id="_x0000_i1373" type="#_x0000_t75" alt="t1489604333ca" style="width:45.5pt;height:16.5pt;visibility:visible">
                  <v:imagedata r:id="rId323"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w:t>
            </w:r>
            <w:r w:rsidRPr="00A608C1">
              <w:rPr>
                <w:noProof/>
              </w:rPr>
              <w:pict>
                <v:shape id="_x0000_i1374" type="#_x0000_t75" alt="t1489604333ar" style="width:46.5pt;height:16.5pt;visibility:visible">
                  <v:imagedata r:id="rId288"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w:t>
            </w:r>
            <w:r w:rsidRPr="00A608C1">
              <w:rPr>
                <w:noProof/>
              </w:rPr>
              <w:pict>
                <v:shape id="Рисунок 237" o:spid="_x0000_i1375" type="#_x0000_t75" alt="t1489604333cb" style="width:61.5pt;height:16.5pt;visibility:visible">
                  <v:imagedata r:id="rId324"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w:t>
            </w:r>
            <w:r w:rsidRPr="00A608C1">
              <w:rPr>
                <w:noProof/>
              </w:rPr>
              <w:pict>
                <v:shape id="Рисунок 238" o:spid="_x0000_i1376" type="#_x0000_t75" alt="t1489604333cc" style="width:51pt;height:16.5pt;visibility:visible">
                  <v:imagedata r:id="rId325" o:title=""/>
                </v:shape>
              </w:pic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4252F4">
        <w:rPr>
          <w:rFonts w:ascii="Verdana" w:hAnsi="Verdana"/>
          <w:noProof/>
          <w:color w:val="000000"/>
          <w:sz w:val="20"/>
          <w:szCs w:val="20"/>
        </w:rPr>
        <w:pict>
          <v:shape id="Рисунок 239" o:spid="_x0000_i1377" type="#_x0000_t75" alt="t1489604333cd" style="width:36pt;height:17.5pt;visibility:visible">
            <v:imagedata r:id="rId326"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2</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4252F4">
        <w:rPr>
          <w:rFonts w:ascii="Verdana" w:hAnsi="Verdana"/>
          <w:noProof/>
          <w:color w:val="000000"/>
          <w:sz w:val="20"/>
          <w:szCs w:val="20"/>
        </w:rPr>
        <w:pict>
          <v:shape id="Рисунок 240" o:spid="_x0000_i1378" type="#_x0000_t75" alt="t1489604333ce" style="width:110pt;height:16.5pt;visibility:visible">
            <v:imagedata r:id="rId327" o:title=""/>
          </v:shape>
        </w:pict>
      </w:r>
    </w:p>
    <w:tbl>
      <w:tblPr>
        <w:tblW w:w="0" w:type="auto"/>
        <w:tblCellSpacing w:w="15" w:type="dxa"/>
        <w:tblCellMar>
          <w:top w:w="15" w:type="dxa"/>
          <w:left w:w="15" w:type="dxa"/>
          <w:bottom w:w="15" w:type="dxa"/>
          <w:right w:w="15" w:type="dxa"/>
        </w:tblCellMar>
        <w:tblLook w:val="00A0"/>
      </w:tblPr>
      <w:tblGrid>
        <w:gridCol w:w="345"/>
        <w:gridCol w:w="450"/>
        <w:gridCol w:w="330"/>
        <w:gridCol w:w="3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1,5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2,25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-0,5</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4252F4">
        <w:rPr>
          <w:rFonts w:ascii="Verdana" w:hAnsi="Verdana"/>
          <w:noProof/>
          <w:color w:val="000000"/>
          <w:sz w:val="20"/>
          <w:szCs w:val="20"/>
        </w:rPr>
        <w:pict>
          <v:shape id="Рисунок 241" o:spid="_x0000_i1379" type="#_x0000_t75" alt="t1489604333cf" style="width:94.5pt;height:16.5pt;visibility:visible">
            <v:imagedata r:id="rId328"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-4</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4252F4">
        <w:rPr>
          <w:rFonts w:ascii="Verdana" w:hAnsi="Verdana"/>
          <w:noProof/>
          <w:color w:val="000000"/>
          <w:sz w:val="20"/>
          <w:szCs w:val="20"/>
        </w:rPr>
        <w:pict>
          <v:shape id="Рисунок 242" o:spid="_x0000_i1380" type="#_x0000_t75" alt="t1489604333cg" style="width:43.5pt;height:17.5pt;visibility:visible">
            <v:imagedata r:id="rId329"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pPr>
              <w:spacing w:before="100" w:beforeAutospacing="1" w:after="100" w:afterAutospacing="1"/>
            </w:pPr>
            <w:r w:rsidRPr="002872A2">
              <w:t>4) 9</w:t>
            </w:r>
          </w:p>
        </w:tc>
      </w:tr>
    </w:tbl>
    <w:p w:rsidR="00065A1E" w:rsidRPr="002872A2" w:rsidRDefault="00065A1E"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4252F4">
        <w:rPr>
          <w:rFonts w:ascii="Verdana" w:hAnsi="Verdana"/>
          <w:noProof/>
          <w:color w:val="000000"/>
          <w:sz w:val="20"/>
          <w:szCs w:val="20"/>
        </w:rPr>
        <w:pict>
          <v:shape id="Рисунок 243" o:spid="_x0000_i1381" type="#_x0000_t75" alt="t1489604333ch" style="width:139.5pt;height:16.5pt;visibility:visible">
            <v:imagedata r:id="rId330" o:title=""/>
          </v:shape>
        </w:pic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1) 33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2) 28</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3) 35</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4) 30</w:t>
            </w:r>
          </w:p>
        </w:tc>
      </w:tr>
    </w:tbl>
    <w:p w:rsidR="00065A1E" w:rsidRPr="002872A2" w:rsidRDefault="00065A1E" w:rsidP="002872A2">
      <w:pPr>
        <w:shd w:val="clear" w:color="auto" w:fill="FFFFFF"/>
        <w:rPr>
          <w:rFonts w:ascii="Verdana" w:hAnsi="Verdana"/>
          <w:color w:val="000000"/>
          <w:sz w:val="20"/>
          <w:szCs w:val="20"/>
        </w:rPr>
      </w:pPr>
      <w:r w:rsidRPr="002872A2">
        <w:rPr>
          <w:rFonts w:ascii="Verdana" w:hAnsi="Verdana"/>
          <w:color w:val="000000"/>
          <w:sz w:val="20"/>
          <w:szCs w:val="20"/>
        </w:rPr>
        <w:t>17. Решите логарифмическое уравнение: </w:t>
      </w:r>
      <w:r w:rsidRPr="004252F4">
        <w:rPr>
          <w:rFonts w:ascii="Verdana" w:hAnsi="Verdana"/>
          <w:noProof/>
          <w:color w:val="000000"/>
          <w:sz w:val="20"/>
          <w:szCs w:val="20"/>
        </w:rPr>
        <w:pict>
          <v:shape id="Рисунок 244" o:spid="_x0000_i1382" type="#_x0000_t75" alt="t1489604333ci" style="width:102pt;height:16.5pt;visibility:visible">
            <v:imagedata r:id="rId331" o:title=""/>
          </v:shape>
        </w:pict>
      </w:r>
    </w:p>
    <w:tbl>
      <w:tblPr>
        <w:tblW w:w="0" w:type="auto"/>
        <w:tblCellSpacing w:w="15" w:type="dxa"/>
        <w:tblCellMar>
          <w:top w:w="15" w:type="dxa"/>
          <w:left w:w="15" w:type="dxa"/>
          <w:bottom w:w="15" w:type="dxa"/>
          <w:right w:w="15" w:type="dxa"/>
        </w:tblCellMar>
        <w:tblLook w:val="00A0"/>
      </w:tblPr>
      <w:tblGrid>
        <w:gridCol w:w="245"/>
        <w:gridCol w:w="230"/>
        <w:gridCol w:w="230"/>
        <w:gridCol w:w="24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1) 0</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2) 1</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3) 2</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4) 3</w:t>
            </w:r>
          </w:p>
        </w:tc>
      </w:tr>
    </w:tbl>
    <w:p w:rsidR="00065A1E" w:rsidRPr="002872A2" w:rsidRDefault="00065A1E" w:rsidP="002872A2">
      <w:pPr>
        <w:shd w:val="clear" w:color="auto" w:fill="FFFFFF"/>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4252F4">
        <w:rPr>
          <w:rFonts w:ascii="Verdana" w:hAnsi="Verdana"/>
          <w:noProof/>
          <w:color w:val="000000"/>
          <w:sz w:val="20"/>
          <w:szCs w:val="20"/>
        </w:rPr>
        <w:pict>
          <v:shape id="Рисунок 245" o:spid="_x0000_i1383" type="#_x0000_t75" alt="t1489604333cj" style="width:1in;height:16.5pt;visibility:visible">
            <v:imagedata r:id="rId332" o:title=""/>
          </v:shape>
        </w:pict>
      </w:r>
    </w:p>
    <w:tbl>
      <w:tblPr>
        <w:tblW w:w="0" w:type="auto"/>
        <w:tblCellSpacing w:w="15" w:type="dxa"/>
        <w:tblCellMar>
          <w:top w:w="15" w:type="dxa"/>
          <w:left w:w="15" w:type="dxa"/>
          <w:bottom w:w="15" w:type="dxa"/>
          <w:right w:w="15" w:type="dxa"/>
        </w:tblCellMar>
        <w:tblLook w:val="00A0"/>
      </w:tblPr>
      <w:tblGrid>
        <w:gridCol w:w="1010"/>
        <w:gridCol w:w="1144"/>
        <w:gridCol w:w="1009"/>
        <w:gridCol w:w="950"/>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1) </w:t>
            </w:r>
            <w:r w:rsidRPr="00A608C1">
              <w:rPr>
                <w:noProof/>
              </w:rPr>
              <w:pict>
                <v:shape id="Рисунок 246" o:spid="_x0000_i1384" type="#_x0000_t75" alt="t1489604333ck" style="width:35.5pt;height:32.5pt;visibility:visible">
                  <v:imagedata r:id="rId333"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2) </w:t>
            </w:r>
            <w:r w:rsidRPr="00A608C1">
              <w:rPr>
                <w:noProof/>
              </w:rPr>
              <w:pict>
                <v:shape id="Рисунок 247" o:spid="_x0000_i1385" type="#_x0000_t75" alt="t1489604333cl" style="width:42.5pt;height:16.5pt;visibility:visible">
                  <v:imagedata r:id="rId334"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3) </w:t>
            </w:r>
            <w:r w:rsidRPr="00A608C1">
              <w:rPr>
                <w:noProof/>
              </w:rPr>
              <w:pict>
                <v:shape id="Рисунок 248" o:spid="_x0000_i1386" type="#_x0000_t75" alt="t1489604333cm" style="width:36pt;height:16.5pt;visibility:visible">
                  <v:imagedata r:id="rId335"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4) </w:t>
            </w:r>
            <w:r w:rsidRPr="00A608C1">
              <w:rPr>
                <w:noProof/>
              </w:rPr>
              <w:pict>
                <v:shape id="_x0000_i1387" type="#_x0000_t75" alt="t1489604333cn" style="width:32.5pt;height:32.5pt;visibility:visible">
                  <v:imagedata r:id="rId336" o:title=""/>
                </v:shape>
              </w:pict>
            </w:r>
          </w:p>
        </w:tc>
      </w:tr>
    </w:tbl>
    <w:p w:rsidR="00065A1E" w:rsidRPr="002872A2" w:rsidRDefault="00065A1E" w:rsidP="002872A2">
      <w:pPr>
        <w:shd w:val="clear" w:color="auto" w:fill="FFFFFF"/>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4252F4">
        <w:rPr>
          <w:rFonts w:ascii="Verdana" w:hAnsi="Verdana"/>
          <w:noProof/>
          <w:color w:val="000000"/>
          <w:sz w:val="20"/>
          <w:szCs w:val="20"/>
        </w:rPr>
        <w:pict>
          <v:shape id="_x0000_i1388" type="#_x0000_t75" alt="t1489604333co" style="width:95pt;height:16.5pt;visibility:visible">
            <v:imagedata r:id="rId337" o:title=""/>
          </v:shape>
        </w:pict>
      </w:r>
    </w:p>
    <w:tbl>
      <w:tblPr>
        <w:tblW w:w="0" w:type="auto"/>
        <w:tblCellSpacing w:w="15" w:type="dxa"/>
        <w:tblCellMar>
          <w:top w:w="15" w:type="dxa"/>
          <w:left w:w="15" w:type="dxa"/>
          <w:bottom w:w="15" w:type="dxa"/>
          <w:right w:w="15" w:type="dxa"/>
        </w:tblCellMar>
        <w:tblLook w:val="00A0"/>
      </w:tblPr>
      <w:tblGrid>
        <w:gridCol w:w="1084"/>
        <w:gridCol w:w="1309"/>
        <w:gridCol w:w="1309"/>
        <w:gridCol w:w="1250"/>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1) </w:t>
            </w:r>
            <w:r w:rsidRPr="00A608C1">
              <w:rPr>
                <w:noProof/>
              </w:rPr>
              <w:pict>
                <v:shape id="_x0000_i1389" type="#_x0000_t75" alt="t1489604333cp" style="width:39pt;height:16.5pt;visibility:visible">
                  <v:imagedata r:id="rId338"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2) </w:t>
            </w:r>
            <w:r w:rsidRPr="00A608C1">
              <w:rPr>
                <w:noProof/>
              </w:rPr>
              <w:pict>
                <v:shape id="_x0000_i1390" type="#_x0000_t75" alt="t1489604333cq" style="width:51pt;height:16.5pt;visibility:visible">
                  <v:imagedata r:id="rId339"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3) </w:t>
            </w:r>
            <w:r w:rsidRPr="00A608C1">
              <w:rPr>
                <w:noProof/>
              </w:rPr>
              <w:pict>
                <v:shape id="_x0000_i1391" type="#_x0000_t75" alt="t1489604333cr" style="width:51pt;height:16.5pt;visibility:visible">
                  <v:imagedata r:id="rId340" o:title=""/>
                </v:shape>
              </w:pic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4)</w:t>
            </w:r>
            <w:r w:rsidRPr="00A608C1">
              <w:rPr>
                <w:noProof/>
              </w:rPr>
              <w:pict>
                <v:shape id="_x0000_i1392" type="#_x0000_t75" alt="t1489604333cs" style="width:50.5pt;height:16.5pt;visibility:visible">
                  <v:imagedata r:id="rId341" o:title=""/>
                </v:shape>
              </w:pict>
            </w:r>
          </w:p>
        </w:tc>
      </w:tr>
    </w:tbl>
    <w:p w:rsidR="00065A1E" w:rsidRPr="002872A2" w:rsidRDefault="00065A1E" w:rsidP="002872A2">
      <w:pPr>
        <w:shd w:val="clear" w:color="auto" w:fill="FFFFFF"/>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СВ = 9, СА = 12. Найдите АВ.</w:t>
      </w:r>
    </w:p>
    <w:tbl>
      <w:tblPr>
        <w:tblW w:w="0" w:type="auto"/>
        <w:tblCellSpacing w:w="15" w:type="dxa"/>
        <w:tblCellMar>
          <w:top w:w="15" w:type="dxa"/>
          <w:left w:w="15" w:type="dxa"/>
          <w:bottom w:w="15" w:type="dxa"/>
          <w:right w:w="15" w:type="dxa"/>
        </w:tblCellMar>
        <w:tblLook w:val="00A0"/>
      </w:tblPr>
      <w:tblGrid>
        <w:gridCol w:w="285"/>
        <w:gridCol w:w="270"/>
        <w:gridCol w:w="270"/>
        <w:gridCol w:w="285"/>
      </w:tblGrid>
      <w:tr w:rsidR="00065A1E" w:rsidRPr="002872A2" w:rsidTr="00EC0E1C">
        <w:trPr>
          <w:tblCellSpacing w:w="15" w:type="dxa"/>
        </w:trPr>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1) 17</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2) 19</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3) 13</w:t>
            </w:r>
          </w:p>
        </w:tc>
        <w:tc>
          <w:tcPr>
            <w:tcW w:w="6" w:type="dxa"/>
            <w:tcBorders>
              <w:top w:val="nil"/>
              <w:left w:val="nil"/>
              <w:bottom w:val="nil"/>
              <w:right w:val="nil"/>
            </w:tcBorders>
            <w:tcMar>
              <w:top w:w="0" w:type="dxa"/>
              <w:left w:w="0" w:type="dxa"/>
              <w:bottom w:w="0" w:type="dxa"/>
              <w:right w:w="0" w:type="dxa"/>
            </w:tcMar>
          </w:tcPr>
          <w:p w:rsidR="00065A1E" w:rsidRPr="002872A2" w:rsidRDefault="00065A1E" w:rsidP="002872A2">
            <w:r w:rsidRPr="002872A2">
              <w:t>4) 15</w:t>
            </w:r>
          </w:p>
        </w:tc>
      </w:tr>
    </w:tbl>
    <w:p w:rsidR="00065A1E" w:rsidRPr="002872A2" w:rsidRDefault="00065A1E" w:rsidP="002872A2">
      <w:pPr>
        <w:shd w:val="clear" w:color="auto" w:fill="FFFFFF"/>
        <w:jc w:val="center"/>
        <w:rPr>
          <w:color w:val="000000"/>
        </w:rPr>
      </w:pPr>
      <w:r w:rsidRPr="002872A2">
        <w:rPr>
          <w:b/>
          <w:bCs/>
          <w:color w:val="000000"/>
        </w:rPr>
        <w:t>Ответы на вопросы теста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303"/>
        <w:gridCol w:w="1025"/>
        <w:gridCol w:w="1025"/>
      </w:tblGrid>
      <w:tr w:rsidR="00065A1E" w:rsidRPr="002872A2" w:rsidTr="00EC0E1C">
        <w:tc>
          <w:tcPr>
            <w:tcW w:w="6" w:type="dxa"/>
          </w:tcPr>
          <w:p w:rsidR="00065A1E" w:rsidRPr="002872A2" w:rsidRDefault="00065A1E" w:rsidP="002872A2">
            <w:pPr>
              <w:jc w:val="center"/>
            </w:pPr>
            <w:r w:rsidRPr="002872A2">
              <w:t>№ задания</w:t>
            </w:r>
          </w:p>
        </w:tc>
        <w:tc>
          <w:tcPr>
            <w:tcW w:w="6" w:type="dxa"/>
          </w:tcPr>
          <w:p w:rsidR="00065A1E" w:rsidRPr="002872A2" w:rsidRDefault="00065A1E" w:rsidP="002872A2">
            <w:pPr>
              <w:jc w:val="center"/>
            </w:pPr>
            <w:r w:rsidRPr="002872A2">
              <w:t>1 вариант</w:t>
            </w:r>
          </w:p>
        </w:tc>
        <w:tc>
          <w:tcPr>
            <w:tcW w:w="6" w:type="dxa"/>
          </w:tcPr>
          <w:p w:rsidR="00065A1E" w:rsidRPr="002872A2" w:rsidRDefault="00065A1E" w:rsidP="002872A2">
            <w:pPr>
              <w:jc w:val="center"/>
            </w:pPr>
            <w:r w:rsidRPr="002872A2">
              <w:t>2 вариант</w:t>
            </w:r>
          </w:p>
        </w:tc>
      </w:tr>
      <w:tr w:rsidR="00065A1E" w:rsidRPr="002872A2" w:rsidTr="00EC0E1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4</w:t>
            </w:r>
          </w:p>
        </w:t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4</w:t>
            </w:r>
          </w:p>
        </w:tc>
      </w:tr>
      <w:tr w:rsidR="00065A1E" w:rsidRPr="002872A2" w:rsidTr="00EC0E1C">
        <w:tc>
          <w:tcPr>
            <w:tcW w:w="6" w:type="dxa"/>
          </w:tcPr>
          <w:p w:rsidR="00065A1E" w:rsidRPr="002872A2" w:rsidRDefault="00065A1E" w:rsidP="002872A2">
            <w:pPr>
              <w:jc w:val="center"/>
            </w:pPr>
            <w:r w:rsidRPr="002872A2">
              <w:t>5</w:t>
            </w:r>
          </w:p>
        </w:tc>
        <w:tc>
          <w:tcPr>
            <w:tcW w:w="6" w:type="dxa"/>
          </w:tcPr>
          <w:p w:rsidR="00065A1E" w:rsidRPr="002872A2" w:rsidRDefault="00065A1E" w:rsidP="002872A2">
            <w:pPr>
              <w:jc w:val="center"/>
            </w:pPr>
            <w:r w:rsidRPr="002872A2">
              <w:t>4</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6</w:t>
            </w:r>
          </w:p>
        </w:t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7</w:t>
            </w:r>
          </w:p>
        </w:t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3</w:t>
            </w:r>
          </w:p>
        </w:tc>
      </w:tr>
      <w:tr w:rsidR="00065A1E" w:rsidRPr="002872A2" w:rsidTr="00EC0E1C">
        <w:tc>
          <w:tcPr>
            <w:tcW w:w="6" w:type="dxa"/>
          </w:tcPr>
          <w:p w:rsidR="00065A1E" w:rsidRPr="002872A2" w:rsidRDefault="00065A1E" w:rsidP="002872A2">
            <w:pPr>
              <w:jc w:val="center"/>
            </w:pPr>
            <w:r w:rsidRPr="002872A2">
              <w:t>8</w:t>
            </w:r>
          </w:p>
        </w:tc>
        <w:tc>
          <w:tcPr>
            <w:tcW w:w="6" w:type="dxa"/>
          </w:tcPr>
          <w:p w:rsidR="00065A1E" w:rsidRPr="002872A2" w:rsidRDefault="00065A1E" w:rsidP="002872A2">
            <w:pPr>
              <w:jc w:val="center"/>
            </w:pPr>
            <w:r w:rsidRPr="002872A2">
              <w:t>4</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9</w:t>
            </w:r>
          </w:p>
        </w:t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10</w:t>
            </w:r>
          </w:p>
        </w:t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4</w:t>
            </w:r>
          </w:p>
        </w:tc>
      </w:tr>
      <w:tr w:rsidR="00065A1E" w:rsidRPr="002872A2" w:rsidTr="00EC0E1C">
        <w:tc>
          <w:tcPr>
            <w:tcW w:w="6" w:type="dxa"/>
          </w:tcPr>
          <w:p w:rsidR="00065A1E" w:rsidRPr="002872A2" w:rsidRDefault="00065A1E" w:rsidP="002872A2">
            <w:pPr>
              <w:jc w:val="center"/>
            </w:pPr>
            <w:r w:rsidRPr="002872A2">
              <w:t>11</w:t>
            </w:r>
          </w:p>
        </w:t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12</w:t>
            </w:r>
          </w:p>
        </w:tc>
        <w:tc>
          <w:tcPr>
            <w:tcW w:w="6" w:type="dxa"/>
          </w:tcPr>
          <w:p w:rsidR="00065A1E" w:rsidRPr="002872A2" w:rsidRDefault="00065A1E" w:rsidP="002872A2">
            <w:pPr>
              <w:jc w:val="center"/>
            </w:pPr>
            <w:r w:rsidRPr="002872A2">
              <w:t>4</w:t>
            </w:r>
          </w:p>
        </w:tc>
        <w:tc>
          <w:tcPr>
            <w:tcW w:w="6" w:type="dxa"/>
          </w:tcPr>
          <w:p w:rsidR="00065A1E" w:rsidRPr="002872A2" w:rsidRDefault="00065A1E" w:rsidP="002872A2">
            <w:pPr>
              <w:jc w:val="center"/>
            </w:pPr>
            <w:r w:rsidRPr="002872A2">
              <w:t>3</w:t>
            </w:r>
          </w:p>
        </w:tc>
      </w:tr>
      <w:tr w:rsidR="00065A1E" w:rsidRPr="002872A2" w:rsidTr="00EC0E1C">
        <w:tc>
          <w:tcPr>
            <w:tcW w:w="6" w:type="dxa"/>
          </w:tcPr>
          <w:p w:rsidR="00065A1E" w:rsidRPr="002872A2" w:rsidRDefault="00065A1E" w:rsidP="002872A2">
            <w:pPr>
              <w:jc w:val="center"/>
            </w:pPr>
            <w:r w:rsidRPr="002872A2">
              <w:t>13</w:t>
            </w:r>
          </w:p>
        </w:t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14</w:t>
            </w:r>
          </w:p>
        </w:t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15</w:t>
            </w:r>
          </w:p>
        </w:t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4</w:t>
            </w:r>
          </w:p>
        </w:tc>
      </w:tr>
      <w:tr w:rsidR="00065A1E" w:rsidRPr="002872A2" w:rsidTr="00EC0E1C">
        <w:tc>
          <w:tcPr>
            <w:tcW w:w="6" w:type="dxa"/>
          </w:tcPr>
          <w:p w:rsidR="00065A1E" w:rsidRPr="002872A2" w:rsidRDefault="00065A1E" w:rsidP="002872A2">
            <w:pPr>
              <w:jc w:val="center"/>
            </w:pPr>
            <w:r w:rsidRPr="002872A2">
              <w:t>16</w:t>
            </w:r>
          </w:p>
        </w:tc>
        <w:tc>
          <w:tcPr>
            <w:tcW w:w="6" w:type="dxa"/>
          </w:tcPr>
          <w:p w:rsidR="00065A1E" w:rsidRPr="002872A2" w:rsidRDefault="00065A1E" w:rsidP="002872A2">
            <w:pPr>
              <w:jc w:val="center"/>
            </w:pPr>
            <w:r w:rsidRPr="002872A2">
              <w:t>1</w:t>
            </w:r>
          </w:p>
        </w:tc>
        <w:tc>
          <w:tcPr>
            <w:tcW w:w="6" w:type="dxa"/>
          </w:tcPr>
          <w:p w:rsidR="00065A1E" w:rsidRPr="002872A2" w:rsidRDefault="00065A1E" w:rsidP="002872A2">
            <w:pPr>
              <w:jc w:val="center"/>
            </w:pPr>
            <w:r w:rsidRPr="002872A2">
              <w:t>4</w:t>
            </w:r>
          </w:p>
        </w:tc>
      </w:tr>
      <w:tr w:rsidR="00065A1E" w:rsidRPr="002872A2" w:rsidTr="00EC0E1C">
        <w:tc>
          <w:tcPr>
            <w:tcW w:w="6" w:type="dxa"/>
          </w:tcPr>
          <w:p w:rsidR="00065A1E" w:rsidRPr="002872A2" w:rsidRDefault="00065A1E" w:rsidP="002872A2">
            <w:pPr>
              <w:jc w:val="center"/>
            </w:pPr>
            <w:r w:rsidRPr="002872A2">
              <w:t>17</w:t>
            </w:r>
          </w:p>
        </w:tc>
        <w:tc>
          <w:tcPr>
            <w:tcW w:w="6" w:type="dxa"/>
          </w:tcPr>
          <w:p w:rsidR="00065A1E" w:rsidRPr="002872A2" w:rsidRDefault="00065A1E" w:rsidP="002872A2">
            <w:pPr>
              <w:jc w:val="center"/>
            </w:pPr>
            <w:r w:rsidRPr="002872A2">
              <w:t>2</w:t>
            </w:r>
          </w:p>
        </w:tc>
        <w:tc>
          <w:tcPr>
            <w:tcW w:w="6" w:type="dxa"/>
          </w:tcPr>
          <w:p w:rsidR="00065A1E" w:rsidRPr="002872A2" w:rsidRDefault="00065A1E" w:rsidP="002872A2">
            <w:pPr>
              <w:jc w:val="center"/>
            </w:pPr>
            <w:r w:rsidRPr="002872A2">
              <w:t>2</w:t>
            </w:r>
          </w:p>
        </w:tc>
      </w:tr>
      <w:tr w:rsidR="00065A1E" w:rsidRPr="002872A2" w:rsidTr="00EC0E1C">
        <w:tc>
          <w:tcPr>
            <w:tcW w:w="6" w:type="dxa"/>
          </w:tcPr>
          <w:p w:rsidR="00065A1E" w:rsidRPr="002872A2" w:rsidRDefault="00065A1E" w:rsidP="002872A2">
            <w:pPr>
              <w:jc w:val="center"/>
            </w:pPr>
            <w:r w:rsidRPr="002872A2">
              <w:t>18</w:t>
            </w:r>
          </w:p>
        </w:tc>
        <w:tc>
          <w:tcPr>
            <w:tcW w:w="6" w:type="dxa"/>
          </w:tcPr>
          <w:p w:rsidR="00065A1E" w:rsidRPr="002872A2" w:rsidRDefault="00065A1E" w:rsidP="002872A2">
            <w:pPr>
              <w:jc w:val="center"/>
            </w:pPr>
            <w:r w:rsidRPr="002872A2">
              <w:t>4</w:t>
            </w:r>
          </w:p>
        </w:tc>
        <w:tc>
          <w:tcPr>
            <w:tcW w:w="6" w:type="dxa"/>
          </w:tcPr>
          <w:p w:rsidR="00065A1E" w:rsidRPr="002872A2" w:rsidRDefault="00065A1E" w:rsidP="002872A2">
            <w:pPr>
              <w:jc w:val="center"/>
            </w:pPr>
            <w:r w:rsidRPr="002872A2">
              <w:t>1</w:t>
            </w:r>
          </w:p>
        </w:tc>
      </w:tr>
      <w:tr w:rsidR="00065A1E" w:rsidRPr="002872A2" w:rsidTr="00EC0E1C">
        <w:tc>
          <w:tcPr>
            <w:tcW w:w="6" w:type="dxa"/>
          </w:tcPr>
          <w:p w:rsidR="00065A1E" w:rsidRPr="002872A2" w:rsidRDefault="00065A1E" w:rsidP="002872A2">
            <w:pPr>
              <w:jc w:val="center"/>
            </w:pPr>
            <w:r w:rsidRPr="002872A2">
              <w:t>19</w:t>
            </w:r>
          </w:p>
        </w:tc>
        <w:tc>
          <w:tcPr>
            <w:tcW w:w="6" w:type="dxa"/>
          </w:tcPr>
          <w:p w:rsidR="00065A1E" w:rsidRPr="002872A2" w:rsidRDefault="00065A1E" w:rsidP="002872A2">
            <w:pPr>
              <w:jc w:val="center"/>
            </w:pPr>
            <w:r w:rsidRPr="002872A2">
              <w:t>3</w:t>
            </w:r>
          </w:p>
        </w:tc>
        <w:tc>
          <w:tcPr>
            <w:tcW w:w="6" w:type="dxa"/>
          </w:tcPr>
          <w:p w:rsidR="00065A1E" w:rsidRPr="002872A2" w:rsidRDefault="00065A1E" w:rsidP="002872A2">
            <w:pPr>
              <w:jc w:val="center"/>
            </w:pPr>
            <w:r w:rsidRPr="002872A2">
              <w:t>3</w:t>
            </w:r>
          </w:p>
        </w:tc>
      </w:tr>
      <w:tr w:rsidR="00065A1E" w:rsidRPr="002872A2" w:rsidTr="00EC0E1C">
        <w:tc>
          <w:tcPr>
            <w:tcW w:w="6" w:type="dxa"/>
          </w:tcPr>
          <w:p w:rsidR="00065A1E" w:rsidRPr="002872A2" w:rsidRDefault="00065A1E" w:rsidP="002872A2">
            <w:pPr>
              <w:spacing w:before="100" w:beforeAutospacing="1" w:after="100" w:afterAutospacing="1"/>
              <w:jc w:val="center"/>
            </w:pPr>
            <w:r w:rsidRPr="002872A2">
              <w:t>20</w:t>
            </w:r>
          </w:p>
        </w:tc>
        <w:tc>
          <w:tcPr>
            <w:tcW w:w="6" w:type="dxa"/>
          </w:tcPr>
          <w:p w:rsidR="00065A1E" w:rsidRPr="002872A2" w:rsidRDefault="00065A1E" w:rsidP="002872A2">
            <w:pPr>
              <w:spacing w:before="100" w:beforeAutospacing="1" w:after="100" w:afterAutospacing="1"/>
              <w:jc w:val="center"/>
            </w:pPr>
            <w:r w:rsidRPr="002872A2">
              <w:t>1</w:t>
            </w:r>
          </w:p>
        </w:tc>
        <w:tc>
          <w:tcPr>
            <w:tcW w:w="6" w:type="dxa"/>
          </w:tcPr>
          <w:p w:rsidR="00065A1E" w:rsidRPr="002872A2" w:rsidRDefault="00065A1E" w:rsidP="002872A2">
            <w:pPr>
              <w:spacing w:before="100" w:beforeAutospacing="1" w:after="100" w:afterAutospacing="1"/>
              <w:jc w:val="center"/>
            </w:pPr>
            <w:r w:rsidRPr="002872A2">
              <w:t>4</w:t>
            </w:r>
          </w:p>
        </w:tc>
      </w:tr>
    </w:tbl>
    <w:p w:rsidR="00065A1E" w:rsidRPr="002872A2" w:rsidRDefault="00065A1E" w:rsidP="002872A2"/>
    <w:p w:rsidR="00065A1E" w:rsidRPr="002872A2" w:rsidRDefault="00065A1E" w:rsidP="002872A2">
      <w:pPr>
        <w:rPr>
          <w:bCs/>
        </w:rPr>
      </w:pPr>
      <w:r w:rsidRPr="002872A2">
        <w:rPr>
          <w:bCs/>
        </w:rPr>
        <w:t>Критерии оценки результата тестирования</w:t>
      </w:r>
    </w:p>
    <w:p w:rsidR="00065A1E" w:rsidRPr="002872A2" w:rsidRDefault="00065A1E" w:rsidP="002872A2">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65A1E" w:rsidRPr="002872A2" w:rsidTr="00EC0E1C">
        <w:tc>
          <w:tcPr>
            <w:tcW w:w="4785" w:type="dxa"/>
          </w:tcPr>
          <w:p w:rsidR="00065A1E" w:rsidRPr="002872A2" w:rsidRDefault="00065A1E" w:rsidP="002872A2">
            <w:pPr>
              <w:jc w:val="center"/>
              <w:rPr>
                <w:bCs/>
              </w:rPr>
            </w:pPr>
            <w:r w:rsidRPr="002872A2">
              <w:rPr>
                <w:bCs/>
              </w:rPr>
              <w:t>Оценка (стандартная)</w:t>
            </w:r>
          </w:p>
        </w:tc>
        <w:tc>
          <w:tcPr>
            <w:tcW w:w="4786" w:type="dxa"/>
          </w:tcPr>
          <w:p w:rsidR="00065A1E" w:rsidRPr="002872A2" w:rsidRDefault="00065A1E" w:rsidP="002872A2">
            <w:pPr>
              <w:jc w:val="center"/>
              <w:rPr>
                <w:bCs/>
              </w:rPr>
            </w:pPr>
            <w:r w:rsidRPr="002872A2">
              <w:rPr>
                <w:bCs/>
              </w:rPr>
              <w:t>Оценка</w:t>
            </w:r>
          </w:p>
          <w:p w:rsidR="00065A1E" w:rsidRPr="002872A2" w:rsidRDefault="00065A1E" w:rsidP="002872A2">
            <w:pPr>
              <w:jc w:val="center"/>
              <w:rPr>
                <w:bCs/>
              </w:rPr>
            </w:pPr>
            <w:r w:rsidRPr="002872A2">
              <w:rPr>
                <w:bCs/>
              </w:rPr>
              <w:t>(тестовые нормы: % правильных ответов)</w:t>
            </w:r>
          </w:p>
        </w:tc>
      </w:tr>
      <w:tr w:rsidR="00065A1E" w:rsidRPr="002872A2" w:rsidTr="00EC0E1C">
        <w:tc>
          <w:tcPr>
            <w:tcW w:w="4785" w:type="dxa"/>
          </w:tcPr>
          <w:p w:rsidR="00065A1E" w:rsidRPr="002872A2" w:rsidRDefault="00065A1E" w:rsidP="002872A2">
            <w:pPr>
              <w:rPr>
                <w:bCs/>
              </w:rPr>
            </w:pPr>
            <w:r w:rsidRPr="002872A2">
              <w:rPr>
                <w:bCs/>
              </w:rPr>
              <w:t>«отлично»</w:t>
            </w:r>
          </w:p>
        </w:tc>
        <w:tc>
          <w:tcPr>
            <w:tcW w:w="4786" w:type="dxa"/>
          </w:tcPr>
          <w:p w:rsidR="00065A1E" w:rsidRPr="002872A2" w:rsidRDefault="00065A1E" w:rsidP="002872A2">
            <w:pPr>
              <w:rPr>
                <w:bCs/>
              </w:rPr>
            </w:pPr>
            <w:r w:rsidRPr="002872A2">
              <w:rPr>
                <w:bCs/>
              </w:rPr>
              <w:t>80-100 %</w:t>
            </w:r>
          </w:p>
        </w:tc>
      </w:tr>
      <w:tr w:rsidR="00065A1E" w:rsidRPr="002872A2" w:rsidTr="00EC0E1C">
        <w:tc>
          <w:tcPr>
            <w:tcW w:w="4785" w:type="dxa"/>
          </w:tcPr>
          <w:p w:rsidR="00065A1E" w:rsidRPr="002872A2" w:rsidRDefault="00065A1E" w:rsidP="002872A2">
            <w:pPr>
              <w:rPr>
                <w:bCs/>
              </w:rPr>
            </w:pPr>
            <w:r w:rsidRPr="002872A2">
              <w:rPr>
                <w:bCs/>
              </w:rPr>
              <w:t>«хорошо»</w:t>
            </w:r>
          </w:p>
        </w:tc>
        <w:tc>
          <w:tcPr>
            <w:tcW w:w="4786" w:type="dxa"/>
          </w:tcPr>
          <w:p w:rsidR="00065A1E" w:rsidRPr="002872A2" w:rsidRDefault="00065A1E" w:rsidP="002872A2">
            <w:pPr>
              <w:rPr>
                <w:bCs/>
              </w:rPr>
            </w:pPr>
            <w:r w:rsidRPr="002872A2">
              <w:rPr>
                <w:bCs/>
              </w:rPr>
              <w:t>70-79%</w:t>
            </w:r>
          </w:p>
        </w:tc>
      </w:tr>
      <w:tr w:rsidR="00065A1E" w:rsidRPr="002872A2" w:rsidTr="00EC0E1C">
        <w:tc>
          <w:tcPr>
            <w:tcW w:w="4785" w:type="dxa"/>
          </w:tcPr>
          <w:p w:rsidR="00065A1E" w:rsidRPr="002872A2" w:rsidRDefault="00065A1E" w:rsidP="002872A2">
            <w:pPr>
              <w:rPr>
                <w:bCs/>
              </w:rPr>
            </w:pPr>
            <w:r w:rsidRPr="002872A2">
              <w:rPr>
                <w:bCs/>
              </w:rPr>
              <w:t>«удовлетворительно»</w:t>
            </w:r>
          </w:p>
        </w:tc>
        <w:tc>
          <w:tcPr>
            <w:tcW w:w="4786" w:type="dxa"/>
          </w:tcPr>
          <w:p w:rsidR="00065A1E" w:rsidRPr="002872A2" w:rsidRDefault="00065A1E" w:rsidP="002872A2">
            <w:pPr>
              <w:rPr>
                <w:bCs/>
              </w:rPr>
            </w:pPr>
            <w:r w:rsidRPr="002872A2">
              <w:rPr>
                <w:bCs/>
              </w:rPr>
              <w:t>50-69%</w:t>
            </w:r>
          </w:p>
        </w:tc>
      </w:tr>
      <w:tr w:rsidR="00065A1E" w:rsidRPr="002872A2" w:rsidTr="00EC0E1C">
        <w:tc>
          <w:tcPr>
            <w:tcW w:w="4785" w:type="dxa"/>
          </w:tcPr>
          <w:p w:rsidR="00065A1E" w:rsidRPr="002872A2" w:rsidRDefault="00065A1E" w:rsidP="002872A2">
            <w:pPr>
              <w:rPr>
                <w:bCs/>
              </w:rPr>
            </w:pPr>
            <w:r w:rsidRPr="002872A2">
              <w:rPr>
                <w:bCs/>
              </w:rPr>
              <w:t>«неудовлетворительно»</w:t>
            </w:r>
          </w:p>
        </w:tc>
        <w:tc>
          <w:tcPr>
            <w:tcW w:w="4786" w:type="dxa"/>
          </w:tcPr>
          <w:p w:rsidR="00065A1E" w:rsidRPr="002872A2" w:rsidRDefault="00065A1E" w:rsidP="002872A2">
            <w:pPr>
              <w:rPr>
                <w:bCs/>
              </w:rPr>
            </w:pPr>
            <w:r w:rsidRPr="002872A2">
              <w:rPr>
                <w:bCs/>
              </w:rPr>
              <w:t>Меньше 50 %</w:t>
            </w:r>
          </w:p>
        </w:tc>
      </w:tr>
    </w:tbl>
    <w:p w:rsidR="00065A1E" w:rsidRPr="002872A2" w:rsidRDefault="00065A1E" w:rsidP="002872A2">
      <w:pPr>
        <w:jc w:val="center"/>
        <w:rPr>
          <w:b/>
        </w:rPr>
      </w:pPr>
    </w:p>
    <w:p w:rsidR="00065A1E" w:rsidRPr="002872A2" w:rsidRDefault="00065A1E" w:rsidP="002872A2">
      <w:pPr>
        <w:rPr>
          <w:b/>
        </w:rPr>
      </w:pPr>
    </w:p>
    <w:p w:rsidR="00065A1E" w:rsidRPr="002872A2" w:rsidRDefault="00065A1E" w:rsidP="002872A2">
      <w:pPr>
        <w:rPr>
          <w:b/>
        </w:rPr>
      </w:pPr>
    </w:p>
    <w:p w:rsidR="00065A1E" w:rsidRPr="002872A2" w:rsidRDefault="00065A1E" w:rsidP="002872A2">
      <w:pPr>
        <w:rPr>
          <w:b/>
        </w:rPr>
      </w:pPr>
    </w:p>
    <w:p w:rsidR="00065A1E" w:rsidRPr="002872A2" w:rsidRDefault="00065A1E" w:rsidP="002872A2">
      <w:pPr>
        <w:rPr>
          <w:b/>
        </w:rPr>
      </w:pPr>
    </w:p>
    <w:p w:rsidR="00065A1E" w:rsidRPr="002872A2" w:rsidRDefault="00065A1E" w:rsidP="002872A2">
      <w:pPr>
        <w:rPr>
          <w:b/>
        </w:rPr>
      </w:pPr>
    </w:p>
    <w:p w:rsidR="00065A1E" w:rsidRPr="002872A2" w:rsidRDefault="00065A1E" w:rsidP="002872A2">
      <w:pPr>
        <w:rPr>
          <w:b/>
        </w:rPr>
      </w:pPr>
    </w:p>
    <w:p w:rsidR="00065A1E" w:rsidRDefault="00065A1E">
      <w:pPr>
        <w:spacing w:after="160" w:line="259" w:lineRule="auto"/>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Default="00065A1E" w:rsidP="002872A2">
      <w:pPr>
        <w:rPr>
          <w:b/>
          <w:color w:val="000000"/>
        </w:rPr>
      </w:pPr>
    </w:p>
    <w:p w:rsidR="00065A1E" w:rsidRPr="002872A2" w:rsidRDefault="00065A1E" w:rsidP="002872A2">
      <w:pPr>
        <w:rPr>
          <w:b/>
        </w:rPr>
      </w:pPr>
      <w:r w:rsidRPr="002872A2">
        <w:rPr>
          <w:b/>
          <w:color w:val="000000"/>
        </w:rPr>
        <w:t>КОМПЛЕКТ ОЦЕНОЧНЫХ СРЕДСТВ  ПРОМЕЖУТОЧНОЙ АТТЕСТАЦИИ</w:t>
      </w:r>
    </w:p>
    <w:p w:rsidR="00065A1E" w:rsidRPr="002872A2" w:rsidRDefault="00065A1E" w:rsidP="002872A2">
      <w:pPr>
        <w:spacing w:after="200" w:line="276" w:lineRule="auto"/>
      </w:pPr>
    </w:p>
    <w:p w:rsidR="00065A1E" w:rsidRPr="00B93256" w:rsidRDefault="00065A1E" w:rsidP="0026142F">
      <w:pPr>
        <w:jc w:val="center"/>
        <w:rPr>
          <w:b/>
          <w:sz w:val="28"/>
          <w:szCs w:val="28"/>
        </w:rPr>
      </w:pPr>
      <w:r w:rsidRPr="00B93256">
        <w:rPr>
          <w:b/>
          <w:sz w:val="28"/>
          <w:szCs w:val="28"/>
        </w:rPr>
        <w:t xml:space="preserve">МАТЕМАТИКА </w:t>
      </w:r>
    </w:p>
    <w:p w:rsidR="00065A1E" w:rsidRPr="00B93256" w:rsidRDefault="00065A1E" w:rsidP="0026142F">
      <w:pPr>
        <w:jc w:val="center"/>
        <w:rPr>
          <w:b/>
        </w:rPr>
      </w:pPr>
    </w:p>
    <w:p w:rsidR="00065A1E" w:rsidRPr="00B93256" w:rsidRDefault="00065A1E" w:rsidP="002614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kern w:val="1"/>
        </w:rPr>
      </w:pPr>
      <w:r>
        <w:rPr>
          <w:b/>
          <w:bCs/>
          <w:kern w:val="1"/>
        </w:rPr>
        <w:t>38.02.01 ЭКОНОМИКА И БУХГАЛТЕРСКИЙ УЧЕТ ( ПО ОТРАСЛЯМ)</w:t>
      </w:r>
    </w:p>
    <w:p w:rsidR="00065A1E" w:rsidRPr="00B93256" w:rsidRDefault="00065A1E" w:rsidP="0026142F">
      <w:pPr>
        <w:jc w:val="center"/>
        <w:rPr>
          <w:b/>
        </w:rPr>
      </w:pPr>
    </w:p>
    <w:p w:rsidR="00065A1E" w:rsidRPr="00B93256" w:rsidRDefault="00065A1E" w:rsidP="0026142F">
      <w:pPr>
        <w:jc w:val="center"/>
        <w:rPr>
          <w:b/>
        </w:rPr>
      </w:pPr>
    </w:p>
    <w:p w:rsidR="00065A1E" w:rsidRPr="00B93256" w:rsidRDefault="00065A1E" w:rsidP="0026142F">
      <w:pPr>
        <w:jc w:val="center"/>
        <w:rPr>
          <w:b/>
        </w:rPr>
      </w:pPr>
      <w:r>
        <w:rPr>
          <w:b/>
        </w:rPr>
        <w:t>БУХГАЛТЕР</w:t>
      </w:r>
    </w:p>
    <w:p w:rsidR="00065A1E" w:rsidRPr="002872A2" w:rsidRDefault="00065A1E" w:rsidP="002872A2">
      <w:pPr>
        <w:jc w:val="center"/>
        <w:rPr>
          <w:b/>
          <w:bCs/>
        </w:rPr>
      </w:pPr>
      <w:r w:rsidRPr="002872A2">
        <w:rPr>
          <w:b/>
        </w:rPr>
        <w:br w:type="page"/>
      </w:r>
      <w:r>
        <w:rPr>
          <w:b/>
          <w:bCs/>
        </w:rPr>
        <w:t>Экзамен  (1</w:t>
      </w:r>
      <w:r w:rsidRPr="002872A2">
        <w:rPr>
          <w:b/>
          <w:bCs/>
        </w:rPr>
        <w:t xml:space="preserve"> семестр)</w:t>
      </w:r>
    </w:p>
    <w:p w:rsidR="00065A1E" w:rsidRDefault="00065A1E" w:rsidP="002872A2">
      <w:pPr>
        <w:jc w:val="center"/>
        <w:rPr>
          <w:b/>
          <w:bCs/>
        </w:rPr>
      </w:pPr>
      <w:r w:rsidRPr="002872A2">
        <w:rPr>
          <w:b/>
          <w:bCs/>
        </w:rPr>
        <w:t>Контрольная работа</w:t>
      </w:r>
    </w:p>
    <w:p w:rsidR="00065A1E" w:rsidRPr="002872A2" w:rsidRDefault="00065A1E" w:rsidP="0026142F">
      <w:pPr>
        <w:jc w:val="both"/>
      </w:pPr>
      <w:r w:rsidRPr="002872A2">
        <w:t>Задания для экзаменующегося</w:t>
      </w:r>
      <w:r>
        <w:t xml:space="preserve"> </w:t>
      </w:r>
      <w:r w:rsidRPr="002872A2">
        <w:t xml:space="preserve">состоят из </w:t>
      </w:r>
      <w:r>
        <w:t>2 вариантов контрольной работы.</w:t>
      </w:r>
    </w:p>
    <w:p w:rsidR="00065A1E" w:rsidRPr="002872A2" w:rsidRDefault="00065A1E" w:rsidP="002872A2">
      <w:pPr>
        <w:spacing w:before="100" w:beforeAutospacing="1" w:after="100" w:afterAutospacing="1"/>
      </w:pPr>
      <w:r w:rsidRPr="002872A2">
        <w:rPr>
          <w:b/>
          <w:bCs/>
        </w:rPr>
        <w:t>Вариант 1</w:t>
      </w:r>
    </w:p>
    <w:p w:rsidR="00065A1E" w:rsidRPr="002872A2" w:rsidRDefault="00065A1E" w:rsidP="000F70F1">
      <w:pPr>
        <w:numPr>
          <w:ilvl w:val="0"/>
          <w:numId w:val="16"/>
        </w:numPr>
        <w:spacing w:before="100" w:beforeAutospacing="1" w:after="100" w:afterAutospacing="1"/>
      </w:pPr>
      <w:r w:rsidRPr="002872A2">
        <w:t>Вычислите предел функции:</w:t>
      </w:r>
    </w:p>
    <w:p w:rsidR="00065A1E" w:rsidRPr="002872A2" w:rsidRDefault="00065A1E" w:rsidP="002872A2">
      <w:pPr>
        <w:spacing w:before="100" w:beforeAutospacing="1" w:after="100" w:afterAutospacing="1"/>
      </w:pPr>
      <w:r w:rsidRPr="002872A2">
        <w:t xml:space="preserve">а. </w:t>
      </w:r>
      <w:r w:rsidRPr="00A608C1">
        <w:rPr>
          <w:noProof/>
        </w:rPr>
        <w:pict>
          <v:shape id="Рисунок 273" o:spid="_x0000_i1393" type="#_x0000_t75" alt="hello_html_m47a07d23.gif" style="width:93pt;height:40pt;visibility:visible">
            <v:imagedata r:id="rId342" o:title=""/>
          </v:shape>
        </w:pict>
      </w:r>
    </w:p>
    <w:p w:rsidR="00065A1E" w:rsidRPr="002872A2" w:rsidRDefault="00065A1E" w:rsidP="002872A2">
      <w:pPr>
        <w:spacing w:before="100" w:beforeAutospacing="1" w:after="100" w:afterAutospacing="1"/>
      </w:pPr>
      <w:r w:rsidRPr="002872A2">
        <w:t xml:space="preserve">б. </w:t>
      </w:r>
      <w:r w:rsidRPr="00A608C1">
        <w:rPr>
          <w:noProof/>
        </w:rPr>
        <w:pict>
          <v:shape id="Рисунок 274" o:spid="_x0000_i1394" type="#_x0000_t75" alt="hello_html_675ecdb5.gif" style="width:80.5pt;height:37pt;visibility:visible">
            <v:imagedata r:id="rId343" o:title=""/>
          </v:shape>
        </w:pict>
      </w:r>
    </w:p>
    <w:p w:rsidR="00065A1E" w:rsidRPr="002872A2" w:rsidRDefault="00065A1E" w:rsidP="000F70F1">
      <w:pPr>
        <w:numPr>
          <w:ilvl w:val="0"/>
          <w:numId w:val="17"/>
        </w:numPr>
        <w:spacing w:before="100" w:beforeAutospacing="1" w:after="100" w:afterAutospacing="1"/>
      </w:pPr>
      <w:r w:rsidRPr="002872A2">
        <w:t>Найдите производную:</w:t>
      </w:r>
    </w:p>
    <w:p w:rsidR="00065A1E" w:rsidRPr="002872A2" w:rsidRDefault="00065A1E" w:rsidP="002872A2">
      <w:pPr>
        <w:spacing w:before="100" w:beforeAutospacing="1" w:after="100" w:afterAutospacing="1"/>
      </w:pPr>
      <w:r w:rsidRPr="002872A2">
        <w:t xml:space="preserve">а. </w:t>
      </w:r>
      <w:r w:rsidRPr="00A608C1">
        <w:rPr>
          <w:noProof/>
        </w:rPr>
        <w:pict>
          <v:shape id="Рисунок 275" o:spid="_x0000_i1395" type="#_x0000_t75" alt="hello_html_77224e35.gif" style="width:141.5pt;height:20pt;visibility:visible">
            <v:imagedata r:id="rId344" o:title=""/>
          </v:shape>
        </w:pict>
      </w:r>
    </w:p>
    <w:p w:rsidR="00065A1E" w:rsidRPr="002872A2" w:rsidRDefault="00065A1E" w:rsidP="002872A2">
      <w:pPr>
        <w:spacing w:before="100" w:beforeAutospacing="1" w:after="100" w:afterAutospacing="1"/>
      </w:pPr>
      <w:r w:rsidRPr="002872A2">
        <w:t>б.</w:t>
      </w:r>
      <w:r w:rsidRPr="00A608C1">
        <w:rPr>
          <w:noProof/>
        </w:rPr>
        <w:pict>
          <v:shape id="_x0000_i1396" type="#_x0000_t75" alt="hello_html_m5eaef5ae.gif" style="width:175.5pt;height:20pt;visibility:visible">
            <v:imagedata r:id="rId345" o:title=""/>
          </v:shape>
        </w:pict>
      </w:r>
    </w:p>
    <w:p w:rsidR="00065A1E" w:rsidRPr="002872A2" w:rsidRDefault="00065A1E" w:rsidP="002872A2">
      <w:pPr>
        <w:spacing w:before="100" w:beforeAutospacing="1" w:after="100" w:afterAutospacing="1"/>
      </w:pPr>
      <w:r w:rsidRPr="002872A2">
        <w:t xml:space="preserve">в. </w:t>
      </w:r>
      <w:r w:rsidRPr="00A608C1">
        <w:rPr>
          <w:noProof/>
        </w:rPr>
        <w:pict>
          <v:shape id="_x0000_i1397" type="#_x0000_t75" alt="hello_html_m7b8fe337.gif" style="width:72.5pt;height:37pt;visibility:visible">
            <v:imagedata r:id="rId346" o:title=""/>
          </v:shape>
        </w:pict>
      </w:r>
    </w:p>
    <w:p w:rsidR="00065A1E" w:rsidRPr="002872A2" w:rsidRDefault="00065A1E" w:rsidP="002872A2">
      <w:pPr>
        <w:spacing w:before="100" w:beforeAutospacing="1" w:after="100" w:afterAutospacing="1"/>
      </w:pPr>
      <w:r w:rsidRPr="002872A2">
        <w:t xml:space="preserve">г. </w:t>
      </w:r>
      <w:r w:rsidRPr="00A608C1">
        <w:rPr>
          <w:noProof/>
        </w:rPr>
        <w:pict>
          <v:shape id="_x0000_i1398" type="#_x0000_t75" alt="hello_html_m6e33bed3.gif" style="width:93.5pt;height:26pt;visibility:visible">
            <v:imagedata r:id="rId347" o:title=""/>
          </v:shape>
        </w:pict>
      </w:r>
    </w:p>
    <w:p w:rsidR="00065A1E" w:rsidRPr="002872A2" w:rsidRDefault="00065A1E" w:rsidP="000F70F1">
      <w:pPr>
        <w:numPr>
          <w:ilvl w:val="0"/>
          <w:numId w:val="18"/>
        </w:numPr>
        <w:spacing w:before="100" w:beforeAutospacing="1" w:after="100" w:afterAutospacing="1"/>
      </w:pPr>
      <w:r w:rsidRPr="002872A2">
        <w:t>Исследуйте на монотонность и экстремумы функцию</w:t>
      </w:r>
      <w:r w:rsidRPr="00A608C1">
        <w:rPr>
          <w:noProof/>
        </w:rPr>
        <w:pict>
          <v:shape id="Рисунок 279" o:spid="_x0000_i1399" type="#_x0000_t75" alt="hello_html_m4aff694.gif" style="width:164.5pt;height:20pt;visibility:visible">
            <v:imagedata r:id="rId348" o:title=""/>
          </v:shape>
        </w:pict>
      </w:r>
      <w:r w:rsidRPr="002872A2">
        <w:t>.</w:t>
      </w:r>
    </w:p>
    <w:p w:rsidR="00065A1E" w:rsidRPr="002872A2" w:rsidRDefault="00065A1E" w:rsidP="000F70F1">
      <w:pPr>
        <w:numPr>
          <w:ilvl w:val="0"/>
          <w:numId w:val="18"/>
        </w:numPr>
        <w:spacing w:before="100" w:beforeAutospacing="1" w:after="100" w:afterAutospacing="1"/>
      </w:pPr>
      <w:r w:rsidRPr="002872A2">
        <w:t>Вычислите интегралы:</w:t>
      </w:r>
    </w:p>
    <w:p w:rsidR="00065A1E" w:rsidRPr="002872A2" w:rsidRDefault="00065A1E" w:rsidP="002872A2">
      <w:pPr>
        <w:spacing w:before="100" w:beforeAutospacing="1" w:after="100" w:afterAutospacing="1"/>
      </w:pPr>
      <w:r w:rsidRPr="002872A2">
        <w:t xml:space="preserve">а. </w:t>
      </w:r>
      <w:r w:rsidRPr="00A608C1">
        <w:rPr>
          <w:noProof/>
        </w:rPr>
        <w:pict>
          <v:shape id="Рисунок 280" o:spid="_x0000_i1400" type="#_x0000_t75" alt="hello_html_69645e2e.gif" style="width:87.5pt;height:42pt;visibility:visible">
            <v:imagedata r:id="rId349" o:title=""/>
          </v:shape>
        </w:pict>
      </w:r>
    </w:p>
    <w:p w:rsidR="00065A1E" w:rsidRPr="002872A2" w:rsidRDefault="00065A1E" w:rsidP="002872A2">
      <w:pPr>
        <w:spacing w:before="100" w:beforeAutospacing="1" w:after="100" w:afterAutospacing="1"/>
      </w:pPr>
      <w:r w:rsidRPr="002872A2">
        <w:t xml:space="preserve">. </w:t>
      </w:r>
      <w:r w:rsidRPr="00A608C1">
        <w:rPr>
          <w:noProof/>
        </w:rPr>
        <w:pict>
          <v:shape id="Рисунок 281" o:spid="_x0000_i1401" type="#_x0000_t75" alt="hello_html_51afb4d9.gif" style="width:47.5pt;height:51.5pt;visibility:visible">
            <v:imagedata r:id="rId350" o:title=""/>
          </v:shape>
        </w:pict>
      </w:r>
    </w:p>
    <w:p w:rsidR="00065A1E" w:rsidRPr="002872A2" w:rsidRDefault="00065A1E" w:rsidP="000F70F1">
      <w:pPr>
        <w:numPr>
          <w:ilvl w:val="0"/>
          <w:numId w:val="19"/>
        </w:numPr>
        <w:spacing w:before="100" w:beforeAutospacing="1" w:after="100" w:afterAutospacing="1"/>
      </w:pPr>
      <w:r w:rsidRPr="002872A2">
        <w:t xml:space="preserve">Вычислите площадь фигуры, ограниченной кривыми </w:t>
      </w:r>
      <w:r w:rsidRPr="00A608C1">
        <w:rPr>
          <w:noProof/>
        </w:rPr>
        <w:pict>
          <v:shape id="Рисунок 282" o:spid="_x0000_i1402" type="#_x0000_t75" alt="hello_html_f7fab84.gif" style="width:58pt;height:18pt;visibility:visible">
            <v:imagedata r:id="rId351" o:title=""/>
          </v:shape>
        </w:pict>
      </w:r>
      <w:r w:rsidRPr="002872A2">
        <w:t xml:space="preserve">и </w:t>
      </w:r>
      <w:r w:rsidRPr="00A608C1">
        <w:rPr>
          <w:noProof/>
        </w:rPr>
        <w:pict>
          <v:shape id="_x0000_i1403" type="#_x0000_t75" alt="hello_html_m4c70e01e.gif" style="width:93pt;height:18pt;visibility:visible">
            <v:imagedata r:id="rId352" o:title=""/>
          </v:shape>
        </w:pict>
      </w:r>
      <w:r w:rsidRPr="002872A2">
        <w:t>.</w:t>
      </w:r>
    </w:p>
    <w:p w:rsidR="00065A1E" w:rsidRPr="002872A2" w:rsidRDefault="00065A1E" w:rsidP="000F70F1">
      <w:pPr>
        <w:numPr>
          <w:ilvl w:val="0"/>
          <w:numId w:val="19"/>
        </w:numPr>
        <w:spacing w:before="100" w:beforeAutospacing="1" w:after="100" w:afterAutospacing="1"/>
      </w:pPr>
      <w:r w:rsidRPr="002872A2">
        <w:t>Стороны оснований правильной усеченной четырехугольной пирамиды равны 8 см и 4 см, боковое ребро 4 см. Найдите объем пирамиды..</w:t>
      </w:r>
    </w:p>
    <w:p w:rsidR="00065A1E" w:rsidRPr="002872A2" w:rsidRDefault="00065A1E" w:rsidP="000F70F1">
      <w:pPr>
        <w:numPr>
          <w:ilvl w:val="0"/>
          <w:numId w:val="19"/>
        </w:numPr>
        <w:spacing w:before="100" w:beforeAutospacing="1" w:after="100" w:afterAutospacing="1"/>
      </w:pPr>
      <w:r w:rsidRPr="002872A2">
        <w:t>Осевое сечение цилиндра –прямоугольник сос сторонами 10 см и 24 см. Найдите поверхность цилиндра.</w:t>
      </w:r>
    </w:p>
    <w:p w:rsidR="00065A1E" w:rsidRPr="002872A2" w:rsidRDefault="00065A1E" w:rsidP="000F70F1">
      <w:pPr>
        <w:numPr>
          <w:ilvl w:val="0"/>
          <w:numId w:val="19"/>
        </w:numPr>
        <w:spacing w:before="100" w:beforeAutospacing="1" w:after="100" w:afterAutospacing="1"/>
      </w:pPr>
      <w:r w:rsidRPr="002872A2">
        <w:t xml:space="preserve">Найдите угол между векторами </w:t>
      </w:r>
      <w:r w:rsidRPr="00A608C1">
        <w:rPr>
          <w:noProof/>
        </w:rPr>
        <w:pict>
          <v:shape id="_x0000_i1404" type="#_x0000_t75" alt="hello_html_705a09e3.gif" style="width:22pt;height:19.5pt;visibility:visible">
            <v:imagedata r:id="rId353" o:title=""/>
          </v:shape>
        </w:pict>
      </w:r>
      <w:r w:rsidRPr="002872A2">
        <w:t xml:space="preserve">и </w:t>
      </w:r>
      <w:r w:rsidRPr="00A608C1">
        <w:rPr>
          <w:noProof/>
        </w:rPr>
        <w:pict>
          <v:shape id="_x0000_i1405" type="#_x0000_t75" alt="hello_html_m76e2523e.gif" style="width:22pt;height:20pt;visibility:visible">
            <v:imagedata r:id="rId354" o:title=""/>
          </v:shape>
        </w:pict>
      </w:r>
      <w:r w:rsidRPr="002872A2">
        <w:t xml:space="preserve">, если </w:t>
      </w:r>
      <w:r w:rsidRPr="00A608C1">
        <w:rPr>
          <w:noProof/>
        </w:rPr>
        <w:pict>
          <v:shape id="_x0000_i1406" type="#_x0000_t75" alt="hello_html_m2807d03d.gif" style="width:111.5pt;height:18pt;visibility:visible">
            <v:imagedata r:id="rId355" o:title=""/>
          </v:shape>
        </w:pict>
      </w:r>
      <w:r w:rsidRPr="00A608C1">
        <w:rPr>
          <w:noProof/>
        </w:rPr>
        <w:pict>
          <v:shape id="_x0000_i1407" type="#_x0000_t75" alt="hello_html_m5911aa8d.gif" style="width:67pt;height:18pt;visibility:visible">
            <v:imagedata r:id="rId356" o:title=""/>
          </v:shape>
        </w:pict>
      </w:r>
      <w:r w:rsidRPr="002872A2">
        <w:t>.</w:t>
      </w:r>
      <w:r w:rsidRPr="00A608C1">
        <w:rPr>
          <w:noProof/>
        </w:rPr>
        <w:pict>
          <v:shape id="_x0000_i1408" type="#_x0000_t75" alt="hello_html_75cded72.gif" style="width:63pt;height:18pt;visibility:visible">
            <v:imagedata r:id="rId357" o:title=""/>
          </v:shape>
        </w:pict>
      </w:r>
      <w:r w:rsidRPr="002872A2">
        <w:t>.</w:t>
      </w:r>
    </w:p>
    <w:p w:rsidR="00065A1E" w:rsidRPr="002872A2" w:rsidRDefault="00065A1E" w:rsidP="002872A2">
      <w:pPr>
        <w:jc w:val="center"/>
      </w:pPr>
    </w:p>
    <w:p w:rsidR="00065A1E" w:rsidRPr="002872A2" w:rsidRDefault="00065A1E" w:rsidP="002872A2">
      <w:r w:rsidRPr="002872A2">
        <w:rPr>
          <w:b/>
          <w:bCs/>
        </w:rPr>
        <w:t>Вариант 2</w:t>
      </w:r>
    </w:p>
    <w:p w:rsidR="00065A1E" w:rsidRPr="002872A2" w:rsidRDefault="00065A1E" w:rsidP="000F70F1">
      <w:pPr>
        <w:numPr>
          <w:ilvl w:val="0"/>
          <w:numId w:val="20"/>
        </w:numPr>
        <w:spacing w:before="100" w:beforeAutospacing="1" w:after="100" w:afterAutospacing="1"/>
      </w:pPr>
    </w:p>
    <w:p w:rsidR="00065A1E" w:rsidRPr="002872A2" w:rsidRDefault="00065A1E" w:rsidP="000F70F1">
      <w:pPr>
        <w:numPr>
          <w:ilvl w:val="1"/>
          <w:numId w:val="20"/>
        </w:numPr>
        <w:spacing w:before="100" w:beforeAutospacing="1" w:after="100" w:afterAutospacing="1"/>
      </w:pPr>
    </w:p>
    <w:p w:rsidR="00065A1E" w:rsidRPr="002872A2" w:rsidRDefault="00065A1E" w:rsidP="000F70F1">
      <w:pPr>
        <w:numPr>
          <w:ilvl w:val="2"/>
          <w:numId w:val="20"/>
        </w:numPr>
        <w:spacing w:before="100" w:beforeAutospacing="1" w:after="100" w:afterAutospacing="1"/>
      </w:pPr>
    </w:p>
    <w:p w:rsidR="00065A1E" w:rsidRPr="002872A2" w:rsidRDefault="00065A1E" w:rsidP="000F70F1">
      <w:pPr>
        <w:numPr>
          <w:ilvl w:val="3"/>
          <w:numId w:val="20"/>
        </w:numPr>
        <w:spacing w:before="100" w:beforeAutospacing="1" w:after="100" w:afterAutospacing="1"/>
      </w:pPr>
      <w:r w:rsidRPr="002872A2">
        <w:t>Вычислите предел функции:</w:t>
      </w:r>
    </w:p>
    <w:p w:rsidR="00065A1E" w:rsidRPr="002872A2" w:rsidRDefault="00065A1E" w:rsidP="002872A2">
      <w:pPr>
        <w:spacing w:before="100" w:beforeAutospacing="1" w:after="100" w:afterAutospacing="1"/>
      </w:pPr>
      <w:r w:rsidRPr="002872A2">
        <w:t xml:space="preserve">а. </w:t>
      </w:r>
      <w:r w:rsidRPr="00A608C1">
        <w:rPr>
          <w:noProof/>
        </w:rPr>
        <w:pict>
          <v:shape id="_x0000_i1409" type="#_x0000_t75" alt="hello_html_6f668eaa.gif" style="width:93pt;height:40pt;visibility:visible">
            <v:imagedata r:id="rId358" o:title=""/>
          </v:shape>
        </w:pict>
      </w:r>
    </w:p>
    <w:p w:rsidR="00065A1E" w:rsidRPr="002872A2" w:rsidRDefault="00065A1E" w:rsidP="002872A2">
      <w:pPr>
        <w:spacing w:before="100" w:beforeAutospacing="1" w:after="100" w:afterAutospacing="1"/>
      </w:pPr>
      <w:r w:rsidRPr="002872A2">
        <w:t xml:space="preserve">б. </w:t>
      </w:r>
      <w:r w:rsidRPr="00A608C1">
        <w:rPr>
          <w:noProof/>
        </w:rPr>
        <w:pict>
          <v:shape id="_x0000_i1410" type="#_x0000_t75" alt="hello_html_m57af9bcc.gif" style="width:91.5pt;height:37pt;visibility:visible">
            <v:imagedata r:id="rId359" o:title=""/>
          </v:shape>
        </w:pict>
      </w:r>
    </w:p>
    <w:p w:rsidR="00065A1E" w:rsidRPr="002872A2" w:rsidRDefault="00065A1E" w:rsidP="000F70F1">
      <w:pPr>
        <w:numPr>
          <w:ilvl w:val="0"/>
          <w:numId w:val="21"/>
        </w:numPr>
        <w:spacing w:before="100" w:beforeAutospacing="1" w:after="100" w:afterAutospacing="1"/>
      </w:pPr>
    </w:p>
    <w:p w:rsidR="00065A1E" w:rsidRPr="002872A2" w:rsidRDefault="00065A1E" w:rsidP="000F70F1">
      <w:pPr>
        <w:numPr>
          <w:ilvl w:val="1"/>
          <w:numId w:val="21"/>
        </w:numPr>
        <w:spacing w:before="100" w:beforeAutospacing="1" w:after="100" w:afterAutospacing="1"/>
      </w:pPr>
    </w:p>
    <w:p w:rsidR="00065A1E" w:rsidRPr="002872A2" w:rsidRDefault="00065A1E" w:rsidP="000F70F1">
      <w:pPr>
        <w:numPr>
          <w:ilvl w:val="2"/>
          <w:numId w:val="21"/>
        </w:numPr>
        <w:spacing w:before="100" w:beforeAutospacing="1" w:after="100" w:afterAutospacing="1"/>
      </w:pPr>
    </w:p>
    <w:p w:rsidR="00065A1E" w:rsidRPr="002872A2" w:rsidRDefault="00065A1E" w:rsidP="002872A2">
      <w:pPr>
        <w:spacing w:before="100" w:beforeAutospacing="1" w:after="100" w:afterAutospacing="1"/>
        <w:ind w:left="2880"/>
      </w:pPr>
    </w:p>
    <w:p w:rsidR="00065A1E" w:rsidRPr="002872A2" w:rsidRDefault="00065A1E" w:rsidP="000F70F1">
      <w:pPr>
        <w:numPr>
          <w:ilvl w:val="3"/>
          <w:numId w:val="21"/>
        </w:numPr>
        <w:spacing w:before="100" w:beforeAutospacing="1" w:after="100" w:afterAutospacing="1"/>
      </w:pPr>
      <w:r w:rsidRPr="002872A2">
        <w:t>Найдите производную:</w:t>
      </w:r>
    </w:p>
    <w:p w:rsidR="00065A1E" w:rsidRPr="002872A2" w:rsidRDefault="00065A1E" w:rsidP="002872A2">
      <w:pPr>
        <w:spacing w:before="100" w:beforeAutospacing="1" w:after="100" w:afterAutospacing="1"/>
      </w:pPr>
      <w:r w:rsidRPr="002872A2">
        <w:t xml:space="preserve">а. </w:t>
      </w:r>
      <w:r w:rsidRPr="00A608C1">
        <w:rPr>
          <w:noProof/>
        </w:rPr>
        <w:pict>
          <v:shape id="_x0000_i1411" type="#_x0000_t75" alt="hello_html_3dc88a1f.gif" style="width:2in;height:20pt;visibility:visible">
            <v:imagedata r:id="rId360" o:title=""/>
          </v:shape>
        </w:pict>
      </w:r>
    </w:p>
    <w:p w:rsidR="00065A1E" w:rsidRPr="002872A2" w:rsidRDefault="00065A1E" w:rsidP="002872A2">
      <w:pPr>
        <w:spacing w:before="100" w:beforeAutospacing="1" w:after="100" w:afterAutospacing="1"/>
      </w:pPr>
      <w:r w:rsidRPr="002872A2">
        <w:t>б.</w:t>
      </w:r>
      <w:r w:rsidRPr="00A608C1">
        <w:rPr>
          <w:noProof/>
        </w:rPr>
        <w:pict>
          <v:shape id="_x0000_i1412" type="#_x0000_t75" alt="hello_html_71b34b08.gif" style="width:183pt;height:20pt;visibility:visible">
            <v:imagedata r:id="rId361" o:title=""/>
          </v:shape>
        </w:pict>
      </w:r>
    </w:p>
    <w:p w:rsidR="00065A1E" w:rsidRPr="002872A2" w:rsidRDefault="00065A1E" w:rsidP="002872A2">
      <w:pPr>
        <w:spacing w:before="100" w:beforeAutospacing="1" w:after="100" w:afterAutospacing="1"/>
      </w:pPr>
      <w:r w:rsidRPr="002872A2">
        <w:t xml:space="preserve">в. </w:t>
      </w:r>
      <w:r w:rsidRPr="00A608C1">
        <w:rPr>
          <w:noProof/>
        </w:rPr>
        <w:pict>
          <v:shape id="_x0000_i1413" type="#_x0000_t75" alt="hello_html_4b3886b2.gif" style="width:75pt;height:37pt;visibility:visible">
            <v:imagedata r:id="rId362" o:title=""/>
          </v:shape>
        </w:pict>
      </w:r>
    </w:p>
    <w:p w:rsidR="00065A1E" w:rsidRPr="002872A2" w:rsidRDefault="00065A1E" w:rsidP="002872A2">
      <w:pPr>
        <w:spacing w:before="100" w:beforeAutospacing="1" w:after="100" w:afterAutospacing="1"/>
      </w:pPr>
      <w:r w:rsidRPr="002872A2">
        <w:t xml:space="preserve">г. </w:t>
      </w:r>
      <w:r w:rsidRPr="00A608C1">
        <w:rPr>
          <w:noProof/>
        </w:rPr>
        <w:pict>
          <v:shape id="_x0000_i1414" type="#_x0000_t75" alt="hello_html_1de4ac85.gif" style="width:110.5pt;height:24pt;visibility:visible">
            <v:imagedata r:id="rId363" o:title=""/>
          </v:shape>
        </w:pict>
      </w:r>
    </w:p>
    <w:p w:rsidR="00065A1E" w:rsidRPr="002872A2" w:rsidRDefault="00065A1E" w:rsidP="000F70F1">
      <w:pPr>
        <w:numPr>
          <w:ilvl w:val="0"/>
          <w:numId w:val="22"/>
        </w:numPr>
        <w:spacing w:before="100" w:beforeAutospacing="1" w:after="100" w:afterAutospacing="1"/>
      </w:pPr>
    </w:p>
    <w:p w:rsidR="00065A1E" w:rsidRPr="002872A2" w:rsidRDefault="00065A1E" w:rsidP="000F70F1">
      <w:pPr>
        <w:numPr>
          <w:ilvl w:val="1"/>
          <w:numId w:val="22"/>
        </w:numPr>
        <w:spacing w:before="100" w:beforeAutospacing="1" w:after="100" w:afterAutospacing="1"/>
      </w:pPr>
    </w:p>
    <w:p w:rsidR="00065A1E" w:rsidRPr="002872A2" w:rsidRDefault="00065A1E" w:rsidP="000F70F1">
      <w:pPr>
        <w:numPr>
          <w:ilvl w:val="2"/>
          <w:numId w:val="22"/>
        </w:numPr>
        <w:spacing w:before="100" w:beforeAutospacing="1" w:after="100" w:afterAutospacing="1"/>
      </w:pPr>
    </w:p>
    <w:p w:rsidR="00065A1E" w:rsidRPr="002872A2" w:rsidRDefault="00065A1E" w:rsidP="000F70F1">
      <w:pPr>
        <w:numPr>
          <w:ilvl w:val="3"/>
          <w:numId w:val="22"/>
        </w:numPr>
        <w:spacing w:before="100" w:beforeAutospacing="1" w:after="100" w:afterAutospacing="1"/>
        <w:rPr>
          <w:sz w:val="20"/>
          <w:szCs w:val="20"/>
        </w:rPr>
      </w:pPr>
      <w:r w:rsidRPr="002872A2">
        <w:rPr>
          <w:sz w:val="20"/>
          <w:szCs w:val="20"/>
        </w:rPr>
        <w:t>Исследуйте на монотонность и экстремумы функцию</w:t>
      </w:r>
      <w:r w:rsidRPr="004252F4">
        <w:rPr>
          <w:noProof/>
          <w:sz w:val="20"/>
          <w:szCs w:val="20"/>
        </w:rPr>
        <w:pict>
          <v:shape id="_x0000_i1415" type="#_x0000_t75" alt="hello_html_m32720bd1.gif" style="width:144.5pt;height:20pt;visibility:visible">
            <v:imagedata r:id="rId364" o:title=""/>
          </v:shape>
        </w:pict>
      </w:r>
      <w:r w:rsidRPr="002872A2">
        <w:rPr>
          <w:sz w:val="20"/>
          <w:szCs w:val="20"/>
        </w:rPr>
        <w:t>.</w:t>
      </w:r>
    </w:p>
    <w:p w:rsidR="00065A1E" w:rsidRPr="002872A2" w:rsidRDefault="00065A1E" w:rsidP="000F70F1">
      <w:pPr>
        <w:numPr>
          <w:ilvl w:val="3"/>
          <w:numId w:val="22"/>
        </w:numPr>
        <w:spacing w:before="100" w:beforeAutospacing="1" w:after="100" w:afterAutospacing="1"/>
      </w:pPr>
      <w:r w:rsidRPr="002872A2">
        <w:rPr>
          <w:sz w:val="20"/>
          <w:szCs w:val="20"/>
        </w:rPr>
        <w:t>Вычислите интегралы:</w:t>
      </w:r>
      <w:r w:rsidRPr="002872A2">
        <w:t>а.</w:t>
      </w:r>
    </w:p>
    <w:p w:rsidR="00065A1E" w:rsidRPr="002872A2" w:rsidRDefault="00065A1E" w:rsidP="002872A2">
      <w:pPr>
        <w:spacing w:before="100" w:beforeAutospacing="1" w:after="100" w:afterAutospacing="1"/>
        <w:ind w:left="2520"/>
      </w:pPr>
      <w:r w:rsidRPr="00A608C1">
        <w:rPr>
          <w:noProof/>
        </w:rPr>
        <w:pict>
          <v:shape id="_x0000_i1416" type="#_x0000_t75" alt="hello_html_7f897ea3.gif" style="width:60.5pt;height:42pt;visibility:visible">
            <v:imagedata r:id="rId365" o:title=""/>
          </v:shape>
        </w:pict>
      </w:r>
    </w:p>
    <w:p w:rsidR="00065A1E" w:rsidRPr="002872A2" w:rsidRDefault="00065A1E" w:rsidP="002872A2">
      <w:pPr>
        <w:spacing w:before="100" w:beforeAutospacing="1" w:after="100" w:afterAutospacing="1"/>
      </w:pPr>
      <w:r w:rsidRPr="002872A2">
        <w:t xml:space="preserve">б. </w:t>
      </w:r>
      <w:r w:rsidRPr="00A608C1">
        <w:rPr>
          <w:noProof/>
        </w:rPr>
        <w:pict>
          <v:shape id="_x0000_i1417" type="#_x0000_t75" alt="hello_html_273f8af.gif" style="width:111pt;height:60.5pt;visibility:visible">
            <v:imagedata r:id="rId366" o:title=""/>
          </v:shape>
        </w:pict>
      </w:r>
    </w:p>
    <w:p w:rsidR="00065A1E" w:rsidRPr="002872A2" w:rsidRDefault="00065A1E" w:rsidP="000F70F1">
      <w:pPr>
        <w:numPr>
          <w:ilvl w:val="0"/>
          <w:numId w:val="23"/>
        </w:numPr>
        <w:spacing w:before="100" w:beforeAutospacing="1" w:after="100" w:afterAutospacing="1"/>
      </w:pPr>
    </w:p>
    <w:p w:rsidR="00065A1E" w:rsidRPr="002872A2" w:rsidRDefault="00065A1E" w:rsidP="000F70F1">
      <w:pPr>
        <w:numPr>
          <w:ilvl w:val="1"/>
          <w:numId w:val="23"/>
        </w:numPr>
        <w:spacing w:before="100" w:beforeAutospacing="1" w:after="100" w:afterAutospacing="1"/>
      </w:pPr>
    </w:p>
    <w:p w:rsidR="00065A1E" w:rsidRPr="002872A2" w:rsidRDefault="00065A1E" w:rsidP="000F70F1">
      <w:pPr>
        <w:numPr>
          <w:ilvl w:val="2"/>
          <w:numId w:val="23"/>
        </w:numPr>
        <w:spacing w:before="100" w:beforeAutospacing="1" w:after="100" w:afterAutospacing="1"/>
      </w:pPr>
    </w:p>
    <w:p w:rsidR="00065A1E" w:rsidRPr="002872A2" w:rsidRDefault="00065A1E" w:rsidP="000F70F1">
      <w:pPr>
        <w:numPr>
          <w:ilvl w:val="3"/>
          <w:numId w:val="23"/>
        </w:numPr>
        <w:spacing w:before="100" w:beforeAutospacing="1" w:after="100" w:afterAutospacing="1"/>
      </w:pPr>
      <w:r w:rsidRPr="002872A2">
        <w:t xml:space="preserve">Вычислите площадь фигуры, ограниченной кривыми </w:t>
      </w:r>
      <w:r w:rsidRPr="00A608C1">
        <w:rPr>
          <w:noProof/>
        </w:rPr>
        <w:pict>
          <v:shape id="_x0000_i1418" type="#_x0000_t75" alt="hello_html_7e19162c.gif" style="width:58pt;height:18pt;visibility:visible">
            <v:imagedata r:id="rId367" o:title=""/>
          </v:shape>
        </w:pict>
      </w:r>
      <w:r w:rsidRPr="002872A2">
        <w:t xml:space="preserve">и </w:t>
      </w:r>
      <w:r w:rsidRPr="00A608C1">
        <w:rPr>
          <w:noProof/>
        </w:rPr>
        <w:pict>
          <v:shape id="_x0000_i1419" type="#_x0000_t75" alt="hello_html_m4c70e01e.gif" style="width:93pt;height:18pt;visibility:visible">
            <v:imagedata r:id="rId352" o:title=""/>
          </v:shape>
        </w:pict>
      </w:r>
      <w:r w:rsidRPr="002872A2">
        <w:t>.</w:t>
      </w:r>
    </w:p>
    <w:p w:rsidR="00065A1E" w:rsidRPr="002872A2" w:rsidRDefault="00065A1E" w:rsidP="000F70F1">
      <w:pPr>
        <w:numPr>
          <w:ilvl w:val="3"/>
          <w:numId w:val="23"/>
        </w:numPr>
        <w:spacing w:before="100" w:beforeAutospacing="1" w:after="100" w:afterAutospacing="1"/>
      </w:pPr>
      <w:r w:rsidRPr="002872A2">
        <w:t>Радиус основания конуса равен 12 см, а образующая наклонена к плоскости основания под углом 30</w:t>
      </w:r>
      <w:r w:rsidRPr="002872A2">
        <w:rPr>
          <w:vertAlign w:val="superscript"/>
        </w:rPr>
        <w:t>0</w:t>
      </w:r>
      <w:r w:rsidRPr="002872A2">
        <w:t>. Найдите объем конуса.</w:t>
      </w:r>
    </w:p>
    <w:p w:rsidR="00065A1E" w:rsidRPr="002872A2" w:rsidRDefault="00065A1E" w:rsidP="000F70F1">
      <w:pPr>
        <w:numPr>
          <w:ilvl w:val="3"/>
          <w:numId w:val="23"/>
        </w:numPr>
        <w:spacing w:before="100" w:beforeAutospacing="1" w:after="100" w:afterAutospacing="1"/>
      </w:pPr>
      <w:r w:rsidRPr="002872A2">
        <w:t>Площадь диагонального сечения правильной четырехугольной призмы 10</w:t>
      </w:r>
      <w:r w:rsidRPr="00A608C1">
        <w:rPr>
          <w:noProof/>
        </w:rPr>
        <w:pict>
          <v:shape id="_x0000_i1420" type="#_x0000_t75" alt="hello_html_m5eff4580.gif" style="width:18.5pt;height:17pt;visibility:visible">
            <v:imagedata r:id="rId368" o:title=""/>
          </v:shape>
        </w:pict>
      </w:r>
      <w:r w:rsidRPr="002872A2">
        <w:t xml:space="preserve"> см, ее высота 2 см. Найдите поверхность призмы.</w:t>
      </w:r>
    </w:p>
    <w:p w:rsidR="00065A1E" w:rsidRPr="002872A2" w:rsidRDefault="00065A1E" w:rsidP="000F70F1">
      <w:pPr>
        <w:numPr>
          <w:ilvl w:val="3"/>
          <w:numId w:val="23"/>
        </w:numPr>
        <w:spacing w:before="100" w:beforeAutospacing="1" w:after="100" w:afterAutospacing="1"/>
      </w:pPr>
      <w:r w:rsidRPr="002872A2">
        <w:t xml:space="preserve">Найдите угол между векторами </w:t>
      </w:r>
      <w:r w:rsidRPr="00A608C1">
        <w:rPr>
          <w:noProof/>
        </w:rPr>
        <w:pict>
          <v:shape id="_x0000_i1421" type="#_x0000_t75" alt="hello_html_705a09e3.gif" style="width:22pt;height:19.5pt;visibility:visible">
            <v:imagedata r:id="rId353" o:title=""/>
          </v:shape>
        </w:pict>
      </w:r>
      <w:r w:rsidRPr="002872A2">
        <w:t xml:space="preserve">и </w:t>
      </w:r>
      <w:r w:rsidRPr="00A608C1">
        <w:rPr>
          <w:noProof/>
        </w:rPr>
        <w:pict>
          <v:shape id="_x0000_i1422" type="#_x0000_t75" alt="hello_html_m76e2523e.gif" style="width:22pt;height:20pt;visibility:visible">
            <v:imagedata r:id="rId354" o:title=""/>
          </v:shape>
        </w:pict>
      </w:r>
      <w:r w:rsidRPr="002872A2">
        <w:t xml:space="preserve">, если </w:t>
      </w:r>
      <w:r w:rsidRPr="00A608C1">
        <w:rPr>
          <w:noProof/>
        </w:rPr>
        <w:pict>
          <v:shape id="_x0000_i1423" type="#_x0000_t75" alt="hello_html_m6f49f1df.gif" style="width:123.5pt;height:21.5pt;visibility:visible">
            <v:imagedata r:id="rId369" o:title=""/>
          </v:shape>
        </w:pict>
      </w:r>
      <w:r w:rsidRPr="00A608C1">
        <w:rPr>
          <w:noProof/>
        </w:rPr>
        <w:pict>
          <v:shape id="_x0000_i1424" type="#_x0000_t75" alt="hello_html_m7906c53a.gif" style="width:53pt;height:18pt;visibility:visible">
            <v:imagedata r:id="rId370" o:title=""/>
          </v:shape>
        </w:pict>
      </w:r>
      <w:r w:rsidRPr="002872A2">
        <w:t>.</w:t>
      </w:r>
      <w:r w:rsidRPr="00A608C1">
        <w:rPr>
          <w:noProof/>
        </w:rPr>
        <w:pict>
          <v:shape id="_x0000_i1425" type="#_x0000_t75" alt="hello_html_5f249efb.gif" style="width:75pt;height:21.5pt;visibility:visible">
            <v:imagedata r:id="rId371" o:title=""/>
          </v:shape>
        </w:pict>
      </w:r>
      <w:r w:rsidRPr="002872A2">
        <w:t>.</w:t>
      </w:r>
    </w:p>
    <w:p w:rsidR="00065A1E" w:rsidRPr="002872A2" w:rsidRDefault="00065A1E" w:rsidP="002872A2">
      <w:pPr>
        <w:widowControl w:val="0"/>
        <w:shd w:val="clear" w:color="auto" w:fill="FFFFFF"/>
        <w:tabs>
          <w:tab w:val="left" w:pos="1260"/>
          <w:tab w:val="left" w:pos="1440"/>
        </w:tabs>
        <w:autoSpaceDE w:val="0"/>
        <w:autoSpaceDN w:val="0"/>
        <w:adjustRightInd w:val="0"/>
        <w:ind w:left="709"/>
        <w:jc w:val="center"/>
        <w:rPr>
          <w:b/>
        </w:rPr>
      </w:pPr>
      <w:r w:rsidRPr="002872A2">
        <w:rPr>
          <w:b/>
        </w:rPr>
        <w:t>Экзамен (</w:t>
      </w:r>
      <w:r>
        <w:rPr>
          <w:b/>
        </w:rPr>
        <w:t>2</w:t>
      </w:r>
      <w:r w:rsidRPr="002872A2">
        <w:rPr>
          <w:b/>
        </w:rPr>
        <w:t xml:space="preserve"> семестр)</w:t>
      </w:r>
    </w:p>
    <w:p w:rsidR="00065A1E" w:rsidRPr="002872A2" w:rsidRDefault="00065A1E" w:rsidP="002872A2">
      <w:pPr>
        <w:widowControl w:val="0"/>
        <w:shd w:val="clear" w:color="auto" w:fill="FFFFFF"/>
        <w:tabs>
          <w:tab w:val="left" w:pos="1260"/>
          <w:tab w:val="left" w:pos="1440"/>
        </w:tabs>
        <w:autoSpaceDE w:val="0"/>
        <w:autoSpaceDN w:val="0"/>
        <w:adjustRightInd w:val="0"/>
        <w:ind w:left="709"/>
        <w:jc w:val="center"/>
        <w:rPr>
          <w:b/>
        </w:rPr>
      </w:pPr>
    </w:p>
    <w:p w:rsidR="00065A1E" w:rsidRPr="002872A2" w:rsidRDefault="00065A1E" w:rsidP="002872A2">
      <w:pPr>
        <w:ind w:firstLine="709"/>
        <w:jc w:val="both"/>
      </w:pPr>
      <w:r w:rsidRPr="002872A2">
        <w:t>Задания для экзаменующегося</w:t>
      </w:r>
      <w:r>
        <w:t xml:space="preserve"> </w:t>
      </w:r>
      <w:r w:rsidRPr="002872A2">
        <w:t>состоят из теоретической и практической части.</w:t>
      </w:r>
    </w:p>
    <w:p w:rsidR="00065A1E" w:rsidRPr="002872A2" w:rsidRDefault="00065A1E" w:rsidP="002872A2">
      <w:pPr>
        <w:ind w:firstLine="709"/>
        <w:jc w:val="both"/>
      </w:pPr>
      <w:r w:rsidRPr="002872A2">
        <w:t>Предварительно студенты отвечают на устные вопросы по всему курсу математики</w:t>
      </w:r>
    </w:p>
    <w:p w:rsidR="00065A1E" w:rsidRPr="002872A2" w:rsidRDefault="00065A1E" w:rsidP="002872A2">
      <w:pPr>
        <w:widowControl w:val="0"/>
        <w:ind w:left="709"/>
        <w:jc w:val="both"/>
        <w:rPr>
          <w:b/>
        </w:rPr>
      </w:pPr>
    </w:p>
    <w:p w:rsidR="00065A1E" w:rsidRPr="002872A2" w:rsidRDefault="00065A1E" w:rsidP="002872A2">
      <w:pPr>
        <w:widowControl w:val="0"/>
        <w:ind w:left="709"/>
        <w:jc w:val="both"/>
        <w:rPr>
          <w:b/>
        </w:rPr>
      </w:pPr>
      <w:r w:rsidRPr="002872A2">
        <w:rPr>
          <w:b/>
        </w:rPr>
        <w:t>Теоретическая часть.</w:t>
      </w:r>
    </w:p>
    <w:p w:rsidR="00065A1E" w:rsidRPr="002872A2" w:rsidRDefault="00065A1E" w:rsidP="000F70F1">
      <w:pPr>
        <w:widowControl w:val="0"/>
        <w:numPr>
          <w:ilvl w:val="0"/>
          <w:numId w:val="9"/>
        </w:numPr>
        <w:shd w:val="clear" w:color="auto" w:fill="FFFFFF"/>
        <w:tabs>
          <w:tab w:val="left" w:leader="dot" w:pos="6029"/>
        </w:tabs>
        <w:spacing w:line="360" w:lineRule="auto"/>
        <w:contextualSpacing/>
        <w:jc w:val="both"/>
        <w:rPr>
          <w:color w:val="000000"/>
        </w:rPr>
      </w:pPr>
      <w:r w:rsidRPr="002872A2">
        <w:rPr>
          <w:color w:val="000000"/>
        </w:rPr>
        <w:t>Степень с рациональным и действительным показателями свойства</w:t>
      </w:r>
    </w:p>
    <w:p w:rsidR="00065A1E" w:rsidRPr="002872A2" w:rsidRDefault="00065A1E" w:rsidP="000F70F1">
      <w:pPr>
        <w:widowControl w:val="0"/>
        <w:numPr>
          <w:ilvl w:val="0"/>
          <w:numId w:val="9"/>
        </w:numPr>
        <w:spacing w:line="360" w:lineRule="auto"/>
        <w:contextualSpacing/>
        <w:jc w:val="both"/>
      </w:pPr>
      <w:r w:rsidRPr="002872A2">
        <w:rPr>
          <w:color w:val="000000"/>
        </w:rPr>
        <w:t>Степенная функция, ее свойства и график</w:t>
      </w:r>
    </w:p>
    <w:p w:rsidR="00065A1E" w:rsidRPr="002872A2" w:rsidRDefault="00065A1E" w:rsidP="000F70F1">
      <w:pPr>
        <w:widowControl w:val="0"/>
        <w:numPr>
          <w:ilvl w:val="0"/>
          <w:numId w:val="9"/>
        </w:numPr>
        <w:spacing w:line="360" w:lineRule="auto"/>
        <w:contextualSpacing/>
        <w:jc w:val="both"/>
        <w:rPr>
          <w:b/>
        </w:rPr>
      </w:pPr>
      <w:r w:rsidRPr="002872A2">
        <w:rPr>
          <w:color w:val="000000"/>
        </w:rPr>
        <w:t>Показательная функция, ее свойства и график</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Логарифмы. Свойства логарифмов </w:t>
      </w:r>
    </w:p>
    <w:p w:rsidR="00065A1E" w:rsidRPr="002872A2" w:rsidRDefault="00065A1E" w:rsidP="000F70F1">
      <w:pPr>
        <w:widowControl w:val="0"/>
        <w:numPr>
          <w:ilvl w:val="0"/>
          <w:numId w:val="9"/>
        </w:numPr>
        <w:spacing w:line="360" w:lineRule="auto"/>
        <w:contextualSpacing/>
        <w:jc w:val="both"/>
        <w:rPr>
          <w:b/>
        </w:rPr>
      </w:pPr>
      <w:r w:rsidRPr="002872A2">
        <w:rPr>
          <w:color w:val="000000"/>
        </w:rPr>
        <w:t>Логарифмическая функция, ее свойства и график.</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Определение синуса, косинуса и тангенса угла. </w:t>
      </w:r>
    </w:p>
    <w:p w:rsidR="00065A1E" w:rsidRPr="002872A2" w:rsidRDefault="00065A1E" w:rsidP="000F70F1">
      <w:pPr>
        <w:widowControl w:val="0"/>
        <w:numPr>
          <w:ilvl w:val="0"/>
          <w:numId w:val="9"/>
        </w:numPr>
        <w:spacing w:line="360" w:lineRule="auto"/>
        <w:contextualSpacing/>
        <w:jc w:val="both"/>
        <w:rPr>
          <w:b/>
        </w:rPr>
      </w:pPr>
      <w:r w:rsidRPr="002872A2">
        <w:rPr>
          <w:color w:val="000000"/>
        </w:rPr>
        <w:t>Знаки синуса, косинуса и тангенса</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Тригонометрические тождества.</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Синус, косинус и тангенс углов α и –α </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Тригонометрические тождества.</w:t>
      </w:r>
    </w:p>
    <w:p w:rsidR="00065A1E" w:rsidRPr="002872A2" w:rsidRDefault="00065A1E" w:rsidP="000F70F1">
      <w:pPr>
        <w:widowControl w:val="0"/>
        <w:numPr>
          <w:ilvl w:val="0"/>
          <w:numId w:val="9"/>
        </w:numPr>
        <w:spacing w:line="360" w:lineRule="auto"/>
        <w:contextualSpacing/>
        <w:jc w:val="both"/>
        <w:rPr>
          <w:b/>
        </w:rPr>
      </w:pPr>
      <w:r w:rsidRPr="002872A2">
        <w:rPr>
          <w:color w:val="000000"/>
        </w:rPr>
        <w:t>Синус, косинус и тангенс углов α и -α</w:t>
      </w:r>
    </w:p>
    <w:p w:rsidR="00065A1E" w:rsidRPr="002872A2" w:rsidRDefault="00065A1E" w:rsidP="000F70F1">
      <w:pPr>
        <w:widowControl w:val="0"/>
        <w:numPr>
          <w:ilvl w:val="0"/>
          <w:numId w:val="9"/>
        </w:numPr>
        <w:shd w:val="clear" w:color="auto" w:fill="FFFFFF"/>
        <w:spacing w:line="360" w:lineRule="auto"/>
        <w:contextualSpacing/>
        <w:jc w:val="both"/>
      </w:pPr>
      <w:r w:rsidRPr="002872A2">
        <w:t xml:space="preserve">Уравнение </w:t>
      </w:r>
      <w:r w:rsidRPr="002872A2">
        <w:rPr>
          <w:lang w:val="en-US"/>
        </w:rPr>
        <w:t>cos</w:t>
      </w:r>
      <w:r w:rsidRPr="002872A2">
        <w:rPr>
          <w:i/>
          <w:iCs/>
        </w:rPr>
        <w:t>х = а</w:t>
      </w:r>
      <w:r w:rsidRPr="002872A2">
        <w:t xml:space="preserve">. </w:t>
      </w:r>
    </w:p>
    <w:p w:rsidR="00065A1E" w:rsidRPr="002872A2" w:rsidRDefault="00065A1E" w:rsidP="000F70F1">
      <w:pPr>
        <w:widowControl w:val="0"/>
        <w:numPr>
          <w:ilvl w:val="0"/>
          <w:numId w:val="9"/>
        </w:numPr>
        <w:shd w:val="clear" w:color="auto" w:fill="FFFFFF"/>
        <w:spacing w:line="360" w:lineRule="auto"/>
        <w:contextualSpacing/>
        <w:jc w:val="both"/>
      </w:pPr>
      <w:r w:rsidRPr="002872A2">
        <w:t xml:space="preserve">Уравнение </w:t>
      </w:r>
      <w:r w:rsidRPr="002872A2">
        <w:rPr>
          <w:lang w:val="en-US"/>
        </w:rPr>
        <w:t>sin</w:t>
      </w:r>
      <w:r w:rsidRPr="002872A2">
        <w:rPr>
          <w:i/>
          <w:iCs/>
        </w:rPr>
        <w:t>х = а</w:t>
      </w:r>
      <w:r w:rsidRPr="002872A2">
        <w:t xml:space="preserve">. </w:t>
      </w:r>
    </w:p>
    <w:p w:rsidR="00065A1E" w:rsidRPr="002872A2" w:rsidRDefault="00065A1E" w:rsidP="000F70F1">
      <w:pPr>
        <w:widowControl w:val="0"/>
        <w:numPr>
          <w:ilvl w:val="0"/>
          <w:numId w:val="9"/>
        </w:numPr>
        <w:shd w:val="clear" w:color="auto" w:fill="FFFFFF"/>
        <w:spacing w:line="360" w:lineRule="auto"/>
        <w:contextualSpacing/>
        <w:jc w:val="both"/>
        <w:rPr>
          <w:b/>
        </w:rPr>
      </w:pPr>
      <w:r w:rsidRPr="002872A2">
        <w:t xml:space="preserve">Уравнение </w:t>
      </w:r>
      <w:r w:rsidRPr="002872A2">
        <w:rPr>
          <w:i/>
          <w:iCs/>
          <w:lang w:val="en-US"/>
        </w:rPr>
        <w:t>tg</w:t>
      </w:r>
      <w:r w:rsidRPr="002872A2">
        <w:rPr>
          <w:i/>
          <w:iCs/>
        </w:rPr>
        <w:t xml:space="preserve"> х = а </w:t>
      </w:r>
    </w:p>
    <w:p w:rsidR="00065A1E" w:rsidRPr="002872A2" w:rsidRDefault="00065A1E" w:rsidP="000F70F1">
      <w:pPr>
        <w:widowControl w:val="0"/>
        <w:numPr>
          <w:ilvl w:val="0"/>
          <w:numId w:val="9"/>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cos</w:t>
      </w:r>
      <w:r w:rsidRPr="002872A2">
        <w:rPr>
          <w:i/>
          <w:iCs/>
        </w:rPr>
        <w:t>х</w:t>
      </w:r>
      <w:r w:rsidRPr="002872A2">
        <w:rPr>
          <w:color w:val="000000"/>
        </w:rPr>
        <w:t xml:space="preserve"> и ее график.</w:t>
      </w:r>
    </w:p>
    <w:p w:rsidR="00065A1E" w:rsidRPr="002872A2" w:rsidRDefault="00065A1E" w:rsidP="000F70F1">
      <w:pPr>
        <w:widowControl w:val="0"/>
        <w:numPr>
          <w:ilvl w:val="0"/>
          <w:numId w:val="9"/>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sin</w:t>
      </w:r>
      <w:r w:rsidRPr="002872A2">
        <w:rPr>
          <w:i/>
          <w:iCs/>
        </w:rPr>
        <w:t>х</w:t>
      </w:r>
      <w:r w:rsidRPr="002872A2">
        <w:rPr>
          <w:color w:val="000000"/>
        </w:rPr>
        <w:t xml:space="preserve"> и ее график.</w:t>
      </w:r>
    </w:p>
    <w:p w:rsidR="00065A1E" w:rsidRPr="002872A2" w:rsidRDefault="00065A1E" w:rsidP="000F70F1">
      <w:pPr>
        <w:widowControl w:val="0"/>
        <w:numPr>
          <w:ilvl w:val="0"/>
          <w:numId w:val="9"/>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 xml:space="preserve">Свойства функции </w:t>
      </w:r>
      <w:r w:rsidRPr="002872A2">
        <w:rPr>
          <w:i/>
          <w:iCs/>
          <w:color w:val="000000"/>
        </w:rPr>
        <w:t xml:space="preserve">у = </w:t>
      </w:r>
      <w:r w:rsidRPr="002872A2">
        <w:rPr>
          <w:i/>
          <w:iCs/>
          <w:lang w:val="en-US"/>
        </w:rPr>
        <w:t>tg</w:t>
      </w:r>
      <w:r w:rsidRPr="002872A2">
        <w:rPr>
          <w:i/>
          <w:iCs/>
        </w:rPr>
        <w:t xml:space="preserve"> х = а</w:t>
      </w:r>
      <w:r w:rsidRPr="002872A2">
        <w:rPr>
          <w:color w:val="000000"/>
        </w:rPr>
        <w:t xml:space="preserve"> и ее график</w:t>
      </w:r>
    </w:p>
    <w:p w:rsidR="00065A1E" w:rsidRPr="002872A2" w:rsidRDefault="00065A1E" w:rsidP="000F70F1">
      <w:pPr>
        <w:widowControl w:val="0"/>
        <w:numPr>
          <w:ilvl w:val="0"/>
          <w:numId w:val="9"/>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Обратные тригонометрические функции</w:t>
      </w:r>
    </w:p>
    <w:p w:rsidR="00065A1E" w:rsidRPr="002872A2" w:rsidRDefault="00065A1E" w:rsidP="000F70F1">
      <w:pPr>
        <w:widowControl w:val="0"/>
        <w:numPr>
          <w:ilvl w:val="0"/>
          <w:numId w:val="9"/>
        </w:numPr>
        <w:shd w:val="clear" w:color="auto" w:fill="FFFFFF"/>
        <w:spacing w:line="360" w:lineRule="auto"/>
        <w:contextualSpacing/>
        <w:jc w:val="both"/>
        <w:rPr>
          <w:color w:val="000000"/>
        </w:rPr>
      </w:pPr>
      <w:r w:rsidRPr="002872A2">
        <w:rPr>
          <w:color w:val="000000"/>
        </w:rPr>
        <w:t>Существование предела монотонной ограниченной последовательности.</w:t>
      </w:r>
    </w:p>
    <w:p w:rsidR="00065A1E" w:rsidRPr="002872A2" w:rsidRDefault="00065A1E" w:rsidP="000F70F1">
      <w:pPr>
        <w:widowControl w:val="0"/>
        <w:numPr>
          <w:ilvl w:val="0"/>
          <w:numId w:val="9"/>
        </w:numPr>
        <w:shd w:val="clear" w:color="auto" w:fill="FFFFFF"/>
        <w:spacing w:line="360" w:lineRule="auto"/>
        <w:contextualSpacing/>
        <w:jc w:val="both"/>
        <w:rPr>
          <w:color w:val="000000"/>
        </w:rPr>
      </w:pPr>
      <w:r w:rsidRPr="002872A2">
        <w:rPr>
          <w:color w:val="000000"/>
        </w:rPr>
        <w:t xml:space="preserve">Производная. </w:t>
      </w:r>
    </w:p>
    <w:p w:rsidR="00065A1E" w:rsidRPr="002872A2" w:rsidRDefault="00065A1E" w:rsidP="000F70F1">
      <w:pPr>
        <w:widowControl w:val="0"/>
        <w:numPr>
          <w:ilvl w:val="0"/>
          <w:numId w:val="9"/>
        </w:numPr>
        <w:shd w:val="clear" w:color="auto" w:fill="FFFFFF"/>
        <w:spacing w:line="360" w:lineRule="auto"/>
        <w:contextualSpacing/>
        <w:jc w:val="both"/>
        <w:rPr>
          <w:color w:val="000000"/>
        </w:rPr>
      </w:pPr>
      <w:r w:rsidRPr="002872A2">
        <w:rPr>
          <w:color w:val="000000"/>
        </w:rPr>
        <w:t>Правила дифференцирования.</w:t>
      </w:r>
    </w:p>
    <w:p w:rsidR="00065A1E" w:rsidRPr="002872A2" w:rsidRDefault="00065A1E" w:rsidP="000F70F1">
      <w:pPr>
        <w:widowControl w:val="0"/>
        <w:numPr>
          <w:ilvl w:val="0"/>
          <w:numId w:val="9"/>
        </w:numPr>
        <w:shd w:val="clear" w:color="auto" w:fill="FFFFFF"/>
        <w:spacing w:line="360" w:lineRule="auto"/>
        <w:contextualSpacing/>
        <w:jc w:val="both"/>
        <w:rPr>
          <w:b/>
        </w:rPr>
      </w:pPr>
      <w:r w:rsidRPr="002872A2">
        <w:rPr>
          <w:color w:val="000000"/>
        </w:rPr>
        <w:t xml:space="preserve">Геометрический смысл производной </w:t>
      </w:r>
    </w:p>
    <w:p w:rsidR="00065A1E" w:rsidRPr="002872A2" w:rsidRDefault="00065A1E" w:rsidP="000F70F1">
      <w:pPr>
        <w:widowControl w:val="0"/>
        <w:numPr>
          <w:ilvl w:val="0"/>
          <w:numId w:val="9"/>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 xml:space="preserve">Первообразная. </w:t>
      </w:r>
    </w:p>
    <w:p w:rsidR="00065A1E" w:rsidRPr="002872A2" w:rsidRDefault="00065A1E" w:rsidP="000F70F1">
      <w:pPr>
        <w:widowControl w:val="0"/>
        <w:numPr>
          <w:ilvl w:val="0"/>
          <w:numId w:val="9"/>
        </w:numPr>
        <w:shd w:val="clear" w:color="auto" w:fill="FFFFFF"/>
        <w:spacing w:line="360" w:lineRule="auto"/>
        <w:contextualSpacing/>
        <w:jc w:val="both"/>
        <w:rPr>
          <w:color w:val="000000"/>
        </w:rPr>
      </w:pPr>
      <w:r w:rsidRPr="002872A2">
        <w:rPr>
          <w:color w:val="000000"/>
        </w:rPr>
        <w:t>Формула Ньютона-Лейбница.</w:t>
      </w:r>
    </w:p>
    <w:p w:rsidR="00065A1E" w:rsidRPr="002872A2" w:rsidRDefault="00065A1E" w:rsidP="000F70F1">
      <w:pPr>
        <w:widowControl w:val="0"/>
        <w:numPr>
          <w:ilvl w:val="0"/>
          <w:numId w:val="9"/>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Табличное и графическое представление данных.</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Числовые характеристики рядов данных. </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Поочередный и одновременный выбор нескольких элементов из конечного множества.</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Формулы числа перестановок, сочетаний, размещений. </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Формула бинома Ньютона.</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Свойства биномиальных коэффициентов.</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Треугольник Паскаля.</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Элементарные и сложные события.</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Рассмотрение случаев и вероятность суммы несовместных событий, вероятность противоположного события</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Понятие о независимости событий.</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Вероятность и статистическая частота наступления события. </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Аксиомы стереометрии. Некоторые следствия из аксиом.</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Параллельные прямые в пространстве</w:t>
      </w:r>
    </w:p>
    <w:p w:rsidR="00065A1E" w:rsidRPr="002872A2" w:rsidRDefault="00065A1E" w:rsidP="000F70F1">
      <w:pPr>
        <w:widowControl w:val="0"/>
        <w:numPr>
          <w:ilvl w:val="0"/>
          <w:numId w:val="9"/>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Параллельность прямой и плоскости </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Угол между прямыми. </w:t>
      </w:r>
    </w:p>
    <w:p w:rsidR="00065A1E" w:rsidRPr="002872A2" w:rsidRDefault="00065A1E" w:rsidP="000F70F1">
      <w:pPr>
        <w:widowControl w:val="0"/>
        <w:numPr>
          <w:ilvl w:val="0"/>
          <w:numId w:val="9"/>
        </w:numPr>
        <w:spacing w:line="360" w:lineRule="auto"/>
        <w:contextualSpacing/>
        <w:jc w:val="both"/>
        <w:rPr>
          <w:b/>
        </w:rPr>
      </w:pPr>
      <w:r w:rsidRPr="002872A2">
        <w:rPr>
          <w:color w:val="000000"/>
        </w:rPr>
        <w:t>Угол между двумя прямыми</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Признак параллельности плоскостей.</w:t>
      </w:r>
    </w:p>
    <w:p w:rsidR="00065A1E" w:rsidRPr="002872A2" w:rsidRDefault="00065A1E" w:rsidP="000F70F1">
      <w:pPr>
        <w:widowControl w:val="0"/>
        <w:numPr>
          <w:ilvl w:val="0"/>
          <w:numId w:val="9"/>
        </w:numPr>
        <w:spacing w:line="360" w:lineRule="auto"/>
        <w:contextualSpacing/>
        <w:jc w:val="both"/>
      </w:pPr>
      <w:r w:rsidRPr="002872A2">
        <w:rPr>
          <w:color w:val="000000"/>
        </w:rPr>
        <w:t xml:space="preserve">Свойства параллельных плоскостей. </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Тетраэдр.</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Параллелепипед </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Перпендикулярные прямые в пространстве. </w:t>
      </w:r>
    </w:p>
    <w:p w:rsidR="00065A1E" w:rsidRPr="002872A2" w:rsidRDefault="00065A1E" w:rsidP="000F70F1">
      <w:pPr>
        <w:widowControl w:val="0"/>
        <w:numPr>
          <w:ilvl w:val="0"/>
          <w:numId w:val="9"/>
        </w:numPr>
        <w:spacing w:line="360" w:lineRule="auto"/>
        <w:contextualSpacing/>
        <w:jc w:val="both"/>
        <w:rPr>
          <w:color w:val="000000"/>
        </w:rPr>
      </w:pPr>
      <w:r w:rsidRPr="002872A2">
        <w:rPr>
          <w:color w:val="000000"/>
        </w:rPr>
        <w:t xml:space="preserve">Параллельные прямые, перпендикулярные к плоскости. </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 xml:space="preserve">Признак перпендикулярности прямой и плоскости. </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Теорема о прямой, перпендикулярной к плоскости</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Теорема о трех перпендикулярах.</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Угол между прямой и плоскостью.</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Двугранный угол.</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Признак перпендикулярности двух плоскостей.</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Прямоугольный параллелепипед</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Понятие многогранника.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Призма.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Площадь поверхности призмы</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Пирамида. Правильная пирамида.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Усеченная пирамида.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Площадь поверхности усеченной пирамиды</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прямой призмы.</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цилиндра.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наклонной призмы.</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пирамиды.</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конуса</w:t>
      </w:r>
    </w:p>
    <w:p w:rsidR="00065A1E" w:rsidRPr="002872A2" w:rsidRDefault="00065A1E" w:rsidP="000F70F1">
      <w:pPr>
        <w:widowControl w:val="0"/>
        <w:numPr>
          <w:ilvl w:val="0"/>
          <w:numId w:val="9"/>
        </w:numPr>
        <w:spacing w:after="200" w:line="360" w:lineRule="auto"/>
        <w:contextualSpacing/>
        <w:jc w:val="both"/>
        <w:rPr>
          <w:color w:val="000000"/>
        </w:rPr>
      </w:pPr>
      <w:r w:rsidRPr="002872A2">
        <w:rPr>
          <w:color w:val="000000"/>
        </w:rPr>
        <w:t>Объем шара</w:t>
      </w:r>
    </w:p>
    <w:p w:rsidR="00065A1E" w:rsidRPr="002872A2" w:rsidRDefault="00065A1E" w:rsidP="002872A2">
      <w:pPr>
        <w:ind w:firstLine="709"/>
        <w:jc w:val="center"/>
      </w:pPr>
      <w:r w:rsidRPr="002872A2">
        <w:rPr>
          <w:b/>
        </w:rPr>
        <w:t xml:space="preserve">Практическая часть. </w:t>
      </w:r>
    </w:p>
    <w:p w:rsidR="00065A1E" w:rsidRPr="002872A2" w:rsidRDefault="00065A1E" w:rsidP="002872A2">
      <w:pPr>
        <w:jc w:val="center"/>
      </w:pPr>
    </w:p>
    <w:p w:rsidR="00065A1E" w:rsidRPr="002872A2" w:rsidRDefault="00065A1E" w:rsidP="002872A2">
      <w:pPr>
        <w:ind w:left="709"/>
        <w:jc w:val="center"/>
        <w:rPr>
          <w:b/>
        </w:rPr>
      </w:pPr>
      <w:r w:rsidRPr="002872A2">
        <w:rPr>
          <w:b/>
        </w:rPr>
        <w:t>Задание для экзаменующегося</w:t>
      </w:r>
    </w:p>
    <w:p w:rsidR="00065A1E" w:rsidRPr="002872A2" w:rsidRDefault="00065A1E" w:rsidP="002872A2">
      <w:pPr>
        <w:jc w:val="center"/>
        <w:rPr>
          <w:b/>
          <w:i/>
          <w:iCs/>
        </w:rPr>
      </w:pPr>
    </w:p>
    <w:p w:rsidR="00065A1E" w:rsidRPr="002872A2" w:rsidRDefault="00065A1E" w:rsidP="002872A2">
      <w:pPr>
        <w:jc w:val="center"/>
        <w:rPr>
          <w:b/>
        </w:rPr>
      </w:pPr>
      <w:r w:rsidRPr="002872A2">
        <w:rPr>
          <w:b/>
        </w:rPr>
        <w:t xml:space="preserve">Вариант </w:t>
      </w:r>
      <w:r w:rsidRPr="002872A2">
        <w:rPr>
          <w:b/>
          <w:lang w:val="en-US"/>
        </w:rPr>
        <w:t>I</w:t>
      </w:r>
    </w:p>
    <w:p w:rsidR="00065A1E" w:rsidRPr="002872A2" w:rsidRDefault="00065A1E" w:rsidP="002872A2">
      <w:pPr>
        <w:jc w:val="center"/>
        <w:rPr>
          <w:b/>
        </w:rPr>
      </w:pPr>
    </w:p>
    <w:p w:rsidR="00065A1E" w:rsidRPr="002872A2" w:rsidRDefault="00065A1E" w:rsidP="000F70F1">
      <w:pPr>
        <w:numPr>
          <w:ilvl w:val="0"/>
          <w:numId w:val="10"/>
        </w:numPr>
      </w:pPr>
      <w:r w:rsidRPr="002872A2">
        <w:t xml:space="preserve">Для функции </w:t>
      </w:r>
      <w:r w:rsidRPr="002872A2">
        <w:rPr>
          <w:position w:val="-24"/>
        </w:rPr>
        <w:object w:dxaOrig="1215" w:dyaOrig="615">
          <v:shape id="_x0000_i1426" type="#_x0000_t75" style="width:59pt;height:31pt" o:ole="">
            <v:imagedata r:id="rId372" o:title=""/>
          </v:shape>
          <o:OLEObject Type="Embed" ProgID="Equation.3" ShapeID="_x0000_i1426" DrawAspect="Content" ObjectID="_1788539380" r:id="rId373"/>
        </w:object>
      </w:r>
      <w:r w:rsidRPr="002872A2">
        <w:t xml:space="preserve"> найдите первообразную, график которой проходит через точку </w:t>
      </w:r>
      <w:r w:rsidRPr="002872A2">
        <w:rPr>
          <w:position w:val="-28"/>
        </w:rPr>
        <w:object w:dxaOrig="960" w:dyaOrig="675">
          <v:shape id="_x0000_i1427" type="#_x0000_t75" style="width:48pt;height:34pt" o:ole="">
            <v:imagedata r:id="rId374" o:title=""/>
          </v:shape>
          <o:OLEObject Type="Embed" ProgID="Equation.3" ShapeID="_x0000_i1427" DrawAspect="Content" ObjectID="_1788539381" r:id="rId375"/>
        </w:object>
      </w:r>
      <w:r w:rsidRPr="002872A2">
        <w:t>.</w:t>
      </w:r>
    </w:p>
    <w:p w:rsidR="00065A1E" w:rsidRPr="002872A2" w:rsidRDefault="00065A1E" w:rsidP="002872A2">
      <w:pPr>
        <w:ind w:left="360"/>
      </w:pPr>
      <w:r w:rsidRPr="002872A2">
        <w:t xml:space="preserve">1) </w:t>
      </w:r>
      <w:r w:rsidRPr="002872A2">
        <w:rPr>
          <w:position w:val="-10"/>
        </w:rPr>
        <w:object w:dxaOrig="1035" w:dyaOrig="315">
          <v:shape id="_x0000_i1428" type="#_x0000_t75" style="width:50pt;height:14pt" o:ole="">
            <v:imagedata r:id="rId376" o:title=""/>
          </v:shape>
          <o:OLEObject Type="Embed" ProgID="Equation.3" ShapeID="_x0000_i1428" DrawAspect="Content" ObjectID="_1788539382" r:id="rId377"/>
        </w:object>
      </w:r>
      <w:r w:rsidRPr="002872A2">
        <w:tab/>
      </w:r>
      <w:r w:rsidRPr="002872A2">
        <w:tab/>
        <w:t xml:space="preserve">2) </w:t>
      </w:r>
      <w:r w:rsidRPr="002872A2">
        <w:rPr>
          <w:position w:val="-24"/>
        </w:rPr>
        <w:object w:dxaOrig="1080" w:dyaOrig="615">
          <v:shape id="_x0000_i1429" type="#_x0000_t75" style="width:54.5pt;height:31pt" o:ole="">
            <v:imagedata r:id="rId378" o:title=""/>
          </v:shape>
          <o:OLEObject Type="Embed" ProgID="Equation.3" ShapeID="_x0000_i1429" DrawAspect="Content" ObjectID="_1788539383" r:id="rId379"/>
        </w:object>
      </w:r>
      <w:r w:rsidRPr="002872A2">
        <w:t>;</w:t>
      </w:r>
      <w:r w:rsidRPr="002872A2">
        <w:tab/>
      </w:r>
      <w:r w:rsidRPr="002872A2">
        <w:tab/>
        <w:t xml:space="preserve">3) </w:t>
      </w:r>
      <w:r w:rsidRPr="002872A2">
        <w:rPr>
          <w:position w:val="-10"/>
        </w:rPr>
        <w:object w:dxaOrig="900" w:dyaOrig="315">
          <v:shape id="_x0000_i1430" type="#_x0000_t75" style="width:45pt;height:14pt" o:ole="">
            <v:imagedata r:id="rId380" o:title=""/>
          </v:shape>
          <o:OLEObject Type="Embed" ProgID="Equation.3" ShapeID="_x0000_i1430" DrawAspect="Content" ObjectID="_1788539384" r:id="rId381"/>
        </w:object>
      </w:r>
      <w:r w:rsidRPr="002872A2">
        <w:t>;</w:t>
      </w:r>
      <w:r w:rsidRPr="002872A2">
        <w:tab/>
      </w:r>
      <w:r w:rsidRPr="002872A2">
        <w:tab/>
        <w:t xml:space="preserve">4) </w:t>
      </w:r>
      <w:r w:rsidRPr="002872A2">
        <w:rPr>
          <w:position w:val="-24"/>
        </w:rPr>
        <w:object w:dxaOrig="1125" w:dyaOrig="615">
          <v:shape id="_x0000_i1431" type="#_x0000_t75" style="width:57pt;height:31pt" o:ole="">
            <v:imagedata r:id="rId382" o:title=""/>
          </v:shape>
          <o:OLEObject Type="Embed" ProgID="Equation.3" ShapeID="_x0000_i1431" DrawAspect="Content" ObjectID="_1788539385" r:id="rId383"/>
        </w:object>
      </w:r>
    </w:p>
    <w:p w:rsidR="00065A1E" w:rsidRPr="002872A2" w:rsidRDefault="00065A1E" w:rsidP="000F70F1">
      <w:pPr>
        <w:numPr>
          <w:ilvl w:val="0"/>
          <w:numId w:val="10"/>
        </w:numPr>
      </w:pPr>
      <w:r w:rsidRPr="002872A2">
        <w:t xml:space="preserve">Вычислите  </w:t>
      </w:r>
      <w:r w:rsidRPr="002872A2">
        <w:rPr>
          <w:position w:val="-10"/>
        </w:rPr>
        <w:object w:dxaOrig="1005" w:dyaOrig="375">
          <v:shape id="_x0000_i1432" type="#_x0000_t75" style="width:47.5pt;height:19.5pt" o:ole="">
            <v:imagedata r:id="rId384" o:title=""/>
          </v:shape>
          <o:OLEObject Type="Embed" ProgID="Equation.3" ShapeID="_x0000_i1432" DrawAspect="Content" ObjectID="_1788539386" r:id="rId385"/>
        </w:object>
      </w:r>
    </w:p>
    <w:p w:rsidR="00065A1E" w:rsidRPr="002872A2" w:rsidRDefault="00065A1E" w:rsidP="002872A2">
      <w:pPr>
        <w:ind w:left="360"/>
      </w:pPr>
      <w:r w:rsidRPr="002872A2">
        <w:t>1) 35;</w:t>
      </w:r>
      <w:r w:rsidRPr="002872A2">
        <w:tab/>
      </w:r>
      <w:r w:rsidRPr="002872A2">
        <w:tab/>
      </w:r>
      <w:r w:rsidRPr="002872A2">
        <w:tab/>
        <w:t>2) 10;</w:t>
      </w:r>
      <w:r w:rsidRPr="002872A2">
        <w:tab/>
      </w:r>
      <w:r w:rsidRPr="002872A2">
        <w:tab/>
      </w:r>
      <w:r w:rsidRPr="002872A2">
        <w:tab/>
        <w:t>3) 15;</w:t>
      </w:r>
      <w:r w:rsidRPr="002872A2">
        <w:tab/>
      </w:r>
      <w:r w:rsidRPr="002872A2">
        <w:tab/>
      </w:r>
      <w:r w:rsidRPr="002872A2">
        <w:tab/>
        <w:t>4) – 15.</w:t>
      </w:r>
    </w:p>
    <w:p w:rsidR="00065A1E" w:rsidRPr="002872A2" w:rsidRDefault="00065A1E" w:rsidP="000F70F1">
      <w:pPr>
        <w:numPr>
          <w:ilvl w:val="0"/>
          <w:numId w:val="10"/>
        </w:numPr>
      </w:pPr>
      <w:r w:rsidRPr="002872A2">
        <w:t xml:space="preserve">Вычислите </w:t>
      </w:r>
      <w:r w:rsidRPr="002872A2">
        <w:rPr>
          <w:position w:val="-10"/>
        </w:rPr>
        <w:object w:dxaOrig="1905" w:dyaOrig="435">
          <v:shape id="_x0000_i1433" type="#_x0000_t75" style="width:95.5pt;height:24pt" o:ole="">
            <v:imagedata r:id="rId386" o:title=""/>
          </v:shape>
          <o:OLEObject Type="Embed" ProgID="Equation.3" ShapeID="_x0000_i1433" DrawAspect="Content" ObjectID="_1788539387" r:id="rId387"/>
        </w:object>
      </w:r>
    </w:p>
    <w:p w:rsidR="00065A1E" w:rsidRPr="002872A2" w:rsidRDefault="00065A1E" w:rsidP="002872A2">
      <w:pPr>
        <w:ind w:left="360"/>
      </w:pPr>
      <w:r w:rsidRPr="002872A2">
        <w:t>1) 3;</w:t>
      </w:r>
      <w:r w:rsidRPr="002872A2">
        <w:tab/>
      </w:r>
      <w:r w:rsidRPr="002872A2">
        <w:tab/>
      </w:r>
      <w:r w:rsidRPr="002872A2">
        <w:tab/>
        <w:t>2) 4;</w:t>
      </w:r>
      <w:r w:rsidRPr="002872A2">
        <w:tab/>
      </w:r>
      <w:r w:rsidRPr="002872A2">
        <w:tab/>
      </w:r>
      <w:r w:rsidRPr="002872A2">
        <w:tab/>
        <w:t>3) 11;</w:t>
      </w:r>
      <w:r w:rsidRPr="002872A2">
        <w:tab/>
      </w:r>
      <w:r w:rsidRPr="002872A2">
        <w:tab/>
      </w:r>
      <w:r w:rsidRPr="002872A2">
        <w:tab/>
        <w:t>4) –3.</w:t>
      </w:r>
    </w:p>
    <w:p w:rsidR="00065A1E" w:rsidRPr="002872A2" w:rsidRDefault="00065A1E" w:rsidP="000F70F1">
      <w:pPr>
        <w:numPr>
          <w:ilvl w:val="0"/>
          <w:numId w:val="10"/>
        </w:numPr>
      </w:pPr>
      <w:r w:rsidRPr="002872A2">
        <w:t xml:space="preserve">Вычислите </w:t>
      </w:r>
      <w:r w:rsidRPr="002872A2">
        <w:rPr>
          <w:position w:val="-28"/>
        </w:rPr>
        <w:object w:dxaOrig="1605" w:dyaOrig="735">
          <v:shape id="_x0000_i1434" type="#_x0000_t75" style="width:80.5pt;height:37pt" o:ole="">
            <v:imagedata r:id="rId388" o:title=""/>
          </v:shape>
          <o:OLEObject Type="Embed" ProgID="Equation.3" ShapeID="_x0000_i1434" DrawAspect="Content" ObjectID="_1788539388" r:id="rId389"/>
        </w:object>
      </w:r>
    </w:p>
    <w:p w:rsidR="00065A1E" w:rsidRPr="002872A2" w:rsidRDefault="00065A1E" w:rsidP="002872A2">
      <w:pPr>
        <w:ind w:left="360"/>
      </w:pPr>
      <w:r w:rsidRPr="002872A2">
        <w:t>1) 1010;</w:t>
      </w:r>
      <w:r w:rsidRPr="002872A2">
        <w:tab/>
      </w:r>
      <w:r w:rsidRPr="002872A2">
        <w:tab/>
        <w:t>2) 1100;</w:t>
      </w:r>
      <w:r w:rsidRPr="002872A2">
        <w:tab/>
      </w:r>
      <w:r w:rsidRPr="002872A2">
        <w:tab/>
        <w:t>3) 110;</w:t>
      </w:r>
      <w:r w:rsidRPr="002872A2">
        <w:tab/>
      </w:r>
      <w:r w:rsidRPr="002872A2">
        <w:tab/>
      </w:r>
      <w:r w:rsidRPr="002872A2">
        <w:tab/>
        <w:t>4) 200.</w:t>
      </w:r>
    </w:p>
    <w:p w:rsidR="00065A1E" w:rsidRPr="002872A2" w:rsidRDefault="00065A1E" w:rsidP="000F70F1">
      <w:pPr>
        <w:numPr>
          <w:ilvl w:val="0"/>
          <w:numId w:val="10"/>
        </w:numPr>
      </w:pPr>
      <w:r w:rsidRPr="002872A2">
        <w:t xml:space="preserve">Найдите площадь фигуры, ограниченной линиями </w:t>
      </w:r>
      <w:r w:rsidRPr="002872A2">
        <w:rPr>
          <w:position w:val="-10"/>
        </w:rPr>
        <w:object w:dxaOrig="1380" w:dyaOrig="375">
          <v:shape id="_x0000_i1435" type="#_x0000_t75" style="width:69pt;height:19.5pt" o:ole="">
            <v:imagedata r:id="rId390" o:title=""/>
          </v:shape>
          <o:OLEObject Type="Embed" ProgID="Equation.3" ShapeID="_x0000_i1435" DrawAspect="Content" ObjectID="_1788539389" r:id="rId391"/>
        </w:object>
      </w:r>
      <w:r w:rsidRPr="002872A2">
        <w:rPr>
          <w:position w:val="-10"/>
        </w:rPr>
        <w:object w:dxaOrig="630" w:dyaOrig="315">
          <v:shape id="_x0000_i1436" type="#_x0000_t75" style="width:30.5pt;height:14pt" o:ole="">
            <v:imagedata r:id="rId392" o:title=""/>
          </v:shape>
          <o:OLEObject Type="Embed" ProgID="Equation.3" ShapeID="_x0000_i1436" DrawAspect="Content" ObjectID="_1788539390" r:id="rId393"/>
        </w:object>
      </w:r>
      <w:r w:rsidRPr="002872A2">
        <w:rPr>
          <w:position w:val="-10"/>
        </w:rPr>
        <w:object w:dxaOrig="585" w:dyaOrig="315">
          <v:shape id="_x0000_i1437" type="#_x0000_t75" style="width:28pt;height:14pt" o:ole="">
            <v:imagedata r:id="rId394" o:title=""/>
          </v:shape>
          <o:OLEObject Type="Embed" ProgID="Equation.3" ShapeID="_x0000_i1437" DrawAspect="Content" ObjectID="_1788539391" r:id="rId395"/>
        </w:object>
      </w:r>
      <w:r w:rsidRPr="002872A2">
        <w:rPr>
          <w:position w:val="-10"/>
        </w:rPr>
        <w:object w:dxaOrig="615" w:dyaOrig="315">
          <v:shape id="_x0000_i1438" type="#_x0000_t75" style="width:31pt;height:14pt" o:ole="">
            <v:imagedata r:id="rId396" o:title=""/>
          </v:shape>
          <o:OLEObject Type="Embed" ProgID="Equation.3" ShapeID="_x0000_i1438" DrawAspect="Content" ObjectID="_1788539392" r:id="rId397"/>
        </w:object>
      </w:r>
    </w:p>
    <w:p w:rsidR="00065A1E" w:rsidRPr="002872A2" w:rsidRDefault="00065A1E" w:rsidP="002872A2">
      <w:pPr>
        <w:ind w:left="360"/>
      </w:pPr>
      <w:r w:rsidRPr="002872A2">
        <w:t xml:space="preserve">1) </w:t>
      </w:r>
      <w:r w:rsidRPr="002872A2">
        <w:rPr>
          <w:position w:val="-24"/>
        </w:rPr>
        <w:object w:dxaOrig="465" w:dyaOrig="615">
          <v:shape id="_x0000_i1439" type="#_x0000_t75" style="width:24pt;height:31pt" o:ole="">
            <v:imagedata r:id="rId398" o:title=""/>
          </v:shape>
          <o:OLEObject Type="Embed" ProgID="Equation.3" ShapeID="_x0000_i1439" DrawAspect="Content" ObjectID="_1788539393" r:id="rId399"/>
        </w:object>
      </w:r>
      <w:r w:rsidRPr="002872A2">
        <w:tab/>
      </w:r>
      <w:r w:rsidRPr="002872A2">
        <w:tab/>
        <w:t xml:space="preserve">2) </w:t>
      </w:r>
      <w:r w:rsidRPr="002872A2">
        <w:rPr>
          <w:position w:val="-24"/>
        </w:rPr>
        <w:object w:dxaOrig="465" w:dyaOrig="615">
          <v:shape id="_x0000_i1440" type="#_x0000_t75" style="width:24pt;height:31pt" o:ole="">
            <v:imagedata r:id="rId400" o:title=""/>
          </v:shape>
          <o:OLEObject Type="Embed" ProgID="Equation.3" ShapeID="_x0000_i1440" DrawAspect="Content" ObjectID="_1788539394" r:id="rId401"/>
        </w:object>
      </w:r>
      <w:r w:rsidRPr="002872A2">
        <w:tab/>
      </w:r>
      <w:r w:rsidRPr="002872A2">
        <w:tab/>
        <w:t xml:space="preserve">3) </w:t>
      </w:r>
      <w:r w:rsidRPr="002872A2">
        <w:rPr>
          <w:position w:val="-24"/>
        </w:rPr>
        <w:object w:dxaOrig="465" w:dyaOrig="615">
          <v:shape id="_x0000_i1441" type="#_x0000_t75" style="width:24pt;height:31pt" o:ole="">
            <v:imagedata r:id="rId402" o:title=""/>
          </v:shape>
          <o:OLEObject Type="Embed" ProgID="Equation.3" ShapeID="_x0000_i1441" DrawAspect="Content" ObjectID="_1788539395" r:id="rId403"/>
        </w:object>
      </w:r>
      <w:r w:rsidRPr="002872A2">
        <w:tab/>
      </w:r>
      <w:r w:rsidRPr="002872A2">
        <w:tab/>
        <w:t xml:space="preserve">4) </w:t>
      </w:r>
      <w:r w:rsidRPr="002872A2">
        <w:rPr>
          <w:position w:val="-24"/>
        </w:rPr>
        <w:object w:dxaOrig="480" w:dyaOrig="615">
          <v:shape id="_x0000_i1442" type="#_x0000_t75" style="width:24pt;height:31pt" o:ole="">
            <v:imagedata r:id="rId404" o:title=""/>
          </v:shape>
          <o:OLEObject Type="Embed" ProgID="Equation.3" ShapeID="_x0000_i1442" DrawAspect="Content" ObjectID="_1788539396" r:id="rId405"/>
        </w:object>
      </w:r>
    </w:p>
    <w:p w:rsidR="00065A1E" w:rsidRPr="002872A2" w:rsidRDefault="00065A1E" w:rsidP="000F70F1">
      <w:pPr>
        <w:numPr>
          <w:ilvl w:val="0"/>
          <w:numId w:val="10"/>
        </w:numPr>
      </w:pPr>
      <w:r w:rsidRPr="002872A2">
        <w:t xml:space="preserve">Вычислите </w:t>
      </w:r>
      <w:r w:rsidRPr="002872A2">
        <w:rPr>
          <w:position w:val="-28"/>
        </w:rPr>
        <w:object w:dxaOrig="1245" w:dyaOrig="735">
          <v:shape id="_x0000_i1443" type="#_x0000_t75" style="width:63pt;height:37pt" o:ole="">
            <v:imagedata r:id="rId406" o:title=""/>
          </v:shape>
          <o:OLEObject Type="Embed" ProgID="Equation.3" ShapeID="_x0000_i1443" DrawAspect="Content" ObjectID="_1788539397" r:id="rId407"/>
        </w:object>
      </w:r>
    </w:p>
    <w:p w:rsidR="00065A1E" w:rsidRPr="002872A2" w:rsidRDefault="00065A1E" w:rsidP="002872A2">
      <w:pPr>
        <w:ind w:left="360"/>
      </w:pPr>
      <w:r w:rsidRPr="002872A2">
        <w:t>1) 12;</w:t>
      </w:r>
      <w:r w:rsidRPr="002872A2">
        <w:tab/>
      </w:r>
      <w:r w:rsidRPr="002872A2">
        <w:tab/>
      </w:r>
      <w:r w:rsidRPr="002872A2">
        <w:tab/>
        <w:t>2) 6;</w:t>
      </w:r>
      <w:r w:rsidRPr="002872A2">
        <w:tab/>
      </w:r>
      <w:r w:rsidRPr="002872A2">
        <w:tab/>
      </w:r>
      <w:r w:rsidRPr="002872A2">
        <w:tab/>
        <w:t>3) 8;</w:t>
      </w:r>
      <w:r w:rsidRPr="002872A2">
        <w:tab/>
      </w:r>
      <w:r w:rsidRPr="002872A2">
        <w:tab/>
      </w:r>
      <w:r w:rsidRPr="002872A2">
        <w:tab/>
        <w:t>4) 3</w:t>
      </w:r>
      <w:r w:rsidRPr="002872A2">
        <w:rPr>
          <w:position w:val="-6"/>
        </w:rPr>
        <w:object w:dxaOrig="405" w:dyaOrig="330">
          <v:shape id="_x0000_i1444" type="#_x0000_t75" style="width:21.5pt;height:15.5pt" o:ole="">
            <v:imagedata r:id="rId408" o:title=""/>
          </v:shape>
          <o:OLEObject Type="Embed" ProgID="Equation.3" ShapeID="_x0000_i1444" DrawAspect="Content" ObjectID="_1788539398" r:id="rId409"/>
        </w:object>
      </w:r>
    </w:p>
    <w:p w:rsidR="00065A1E" w:rsidRPr="002872A2" w:rsidRDefault="00065A1E" w:rsidP="000F70F1">
      <w:pPr>
        <w:numPr>
          <w:ilvl w:val="0"/>
          <w:numId w:val="10"/>
        </w:numPr>
      </w:pPr>
      <w:r w:rsidRPr="002872A2">
        <w:t xml:space="preserve">Решите уравнение </w:t>
      </w:r>
      <w:r w:rsidRPr="002872A2">
        <w:rPr>
          <w:position w:val="-8"/>
        </w:rPr>
        <w:object w:dxaOrig="1245" w:dyaOrig="405">
          <v:shape id="_x0000_i1445" type="#_x0000_t75" style="width:63pt;height:21.5pt" o:ole="">
            <v:imagedata r:id="rId410" o:title=""/>
          </v:shape>
          <o:OLEObject Type="Embed" ProgID="Equation.3" ShapeID="_x0000_i1445" DrawAspect="Content" ObjectID="_1788539399" r:id="rId411"/>
        </w:object>
      </w:r>
    </w:p>
    <w:p w:rsidR="00065A1E" w:rsidRPr="002872A2" w:rsidRDefault="00065A1E" w:rsidP="002872A2">
      <w:pPr>
        <w:ind w:left="360"/>
      </w:pPr>
      <w:r w:rsidRPr="002872A2">
        <w:t>1) 2 и – 2;</w:t>
      </w:r>
      <w:r w:rsidRPr="002872A2">
        <w:tab/>
      </w:r>
      <w:r w:rsidRPr="002872A2">
        <w:tab/>
        <w:t>2) 2;</w:t>
      </w:r>
      <w:r w:rsidRPr="002872A2">
        <w:tab/>
      </w:r>
      <w:r w:rsidRPr="002872A2">
        <w:tab/>
      </w:r>
      <w:r w:rsidRPr="002872A2">
        <w:tab/>
        <w:t>3) – 2;</w:t>
      </w:r>
      <w:r w:rsidRPr="002872A2">
        <w:tab/>
      </w:r>
      <w:r w:rsidRPr="002872A2">
        <w:tab/>
      </w:r>
      <w:r w:rsidRPr="002872A2">
        <w:tab/>
        <w:t>4) корней нет.</w:t>
      </w:r>
    </w:p>
    <w:p w:rsidR="00065A1E" w:rsidRPr="002872A2" w:rsidRDefault="00065A1E" w:rsidP="000F70F1">
      <w:pPr>
        <w:numPr>
          <w:ilvl w:val="0"/>
          <w:numId w:val="10"/>
        </w:numPr>
      </w:pPr>
      <w:r w:rsidRPr="002872A2">
        <w:t xml:space="preserve">Найдите произведение корней уравнения </w:t>
      </w:r>
      <w:r w:rsidRPr="002872A2">
        <w:rPr>
          <w:position w:val="-6"/>
        </w:rPr>
        <w:object w:dxaOrig="960" w:dyaOrig="360">
          <v:shape id="_x0000_i1446" type="#_x0000_t75" style="width:48pt;height:19.5pt" o:ole="">
            <v:imagedata r:id="rId412" o:title=""/>
          </v:shape>
          <o:OLEObject Type="Embed" ProgID="Equation.3" ShapeID="_x0000_i1446" DrawAspect="Content" ObjectID="_1788539400" r:id="rId413"/>
        </w:object>
      </w:r>
    </w:p>
    <w:p w:rsidR="00065A1E" w:rsidRPr="002872A2" w:rsidRDefault="00065A1E" w:rsidP="002872A2">
      <w:pPr>
        <w:ind w:left="360"/>
      </w:pPr>
      <w:r w:rsidRPr="002872A2">
        <w:t>1) 0;</w:t>
      </w:r>
      <w:r w:rsidRPr="002872A2">
        <w:tab/>
      </w:r>
      <w:r w:rsidRPr="002872A2">
        <w:tab/>
      </w:r>
      <w:r w:rsidRPr="002872A2">
        <w:tab/>
        <w:t>2) – 1;</w:t>
      </w:r>
      <w:r w:rsidRPr="002872A2">
        <w:tab/>
      </w:r>
      <w:r w:rsidRPr="002872A2">
        <w:tab/>
      </w:r>
      <w:r w:rsidRPr="002872A2">
        <w:tab/>
        <w:t>3) 1;</w:t>
      </w:r>
      <w:r w:rsidRPr="002872A2">
        <w:tab/>
      </w:r>
      <w:r w:rsidRPr="002872A2">
        <w:tab/>
      </w:r>
      <w:r w:rsidRPr="002872A2">
        <w:tab/>
        <w:t>4) 2.</w:t>
      </w:r>
    </w:p>
    <w:p w:rsidR="00065A1E" w:rsidRPr="002872A2" w:rsidRDefault="00065A1E" w:rsidP="000F70F1">
      <w:pPr>
        <w:numPr>
          <w:ilvl w:val="0"/>
          <w:numId w:val="10"/>
        </w:numPr>
      </w:pPr>
      <w:r w:rsidRPr="002872A2">
        <w:t xml:space="preserve">Укажите множество решений неравенства </w:t>
      </w:r>
      <w:r w:rsidRPr="002872A2">
        <w:rPr>
          <w:position w:val="-10"/>
        </w:rPr>
        <w:object w:dxaOrig="1245" w:dyaOrig="360">
          <v:shape id="_x0000_i1447" type="#_x0000_t75" style="width:63pt;height:19.5pt" o:ole="">
            <v:imagedata r:id="rId414" o:title=""/>
          </v:shape>
          <o:OLEObject Type="Embed" ProgID="Equation.3" ShapeID="_x0000_i1447" DrawAspect="Content" ObjectID="_1788539401" r:id="rId415"/>
        </w:object>
      </w:r>
    </w:p>
    <w:p w:rsidR="00065A1E" w:rsidRPr="002872A2" w:rsidRDefault="00065A1E" w:rsidP="002872A2">
      <w:pPr>
        <w:ind w:left="360"/>
      </w:pPr>
      <w:r w:rsidRPr="002872A2">
        <w:t xml:space="preserve">1) </w:t>
      </w:r>
      <w:r w:rsidRPr="002872A2">
        <w:rPr>
          <w:position w:val="-10"/>
        </w:rPr>
        <w:object w:dxaOrig="660" w:dyaOrig="330">
          <v:shape id="_x0000_i1448" type="#_x0000_t75" style="width:33.5pt;height:15.5pt" o:ole="">
            <v:imagedata r:id="rId416" o:title=""/>
          </v:shape>
          <o:OLEObject Type="Embed" ProgID="Equation.3" ShapeID="_x0000_i1448" DrawAspect="Content" ObjectID="_1788539402" r:id="rId417"/>
        </w:object>
      </w:r>
      <w:r w:rsidRPr="002872A2">
        <w:t>;</w:t>
      </w:r>
      <w:r w:rsidRPr="002872A2">
        <w:tab/>
      </w:r>
      <w:r w:rsidRPr="002872A2">
        <w:tab/>
        <w:t xml:space="preserve">2) </w:t>
      </w:r>
      <w:r w:rsidRPr="002872A2">
        <w:rPr>
          <w:position w:val="-10"/>
        </w:rPr>
        <w:object w:dxaOrig="855" w:dyaOrig="330">
          <v:shape id="_x0000_i1449" type="#_x0000_t75" style="width:43pt;height:15.5pt" o:ole="">
            <v:imagedata r:id="rId418" o:title=""/>
          </v:shape>
          <o:OLEObject Type="Embed" ProgID="Equation.3" ShapeID="_x0000_i1449" DrawAspect="Content" ObjectID="_1788539403" r:id="rId419"/>
        </w:object>
      </w:r>
      <w:r w:rsidRPr="002872A2">
        <w:t>;</w:t>
      </w:r>
      <w:r w:rsidRPr="002872A2">
        <w:tab/>
      </w:r>
      <w:r w:rsidRPr="002872A2">
        <w:tab/>
        <w:t xml:space="preserve">3) </w:t>
      </w:r>
      <w:r w:rsidRPr="002872A2">
        <w:rPr>
          <w:position w:val="-10"/>
        </w:rPr>
        <w:object w:dxaOrig="675" w:dyaOrig="330">
          <v:shape id="_x0000_i1450" type="#_x0000_t75" style="width:34pt;height:15.5pt" o:ole="">
            <v:imagedata r:id="rId420" o:title=""/>
          </v:shape>
          <o:OLEObject Type="Embed" ProgID="Equation.3" ShapeID="_x0000_i1450" DrawAspect="Content" ObjectID="_1788539404" r:id="rId421"/>
        </w:object>
      </w:r>
      <w:r w:rsidRPr="002872A2">
        <w:t>;</w:t>
      </w:r>
      <w:r w:rsidRPr="002872A2">
        <w:tab/>
      </w:r>
      <w:r w:rsidRPr="002872A2">
        <w:tab/>
        <w:t xml:space="preserve">4) </w:t>
      </w:r>
      <w:r w:rsidRPr="002872A2">
        <w:rPr>
          <w:position w:val="-10"/>
        </w:rPr>
        <w:object w:dxaOrig="735" w:dyaOrig="330">
          <v:shape id="_x0000_i1451" type="#_x0000_t75" style="width:37pt;height:15.5pt" o:ole="">
            <v:imagedata r:id="rId422" o:title=""/>
          </v:shape>
          <o:OLEObject Type="Embed" ProgID="Equation.3" ShapeID="_x0000_i1451" DrawAspect="Content" ObjectID="_1788539405" r:id="rId423"/>
        </w:object>
      </w:r>
      <w:r w:rsidRPr="002872A2">
        <w:t>.</w:t>
      </w:r>
    </w:p>
    <w:p w:rsidR="00065A1E" w:rsidRPr="002872A2" w:rsidRDefault="00065A1E" w:rsidP="000F70F1">
      <w:pPr>
        <w:numPr>
          <w:ilvl w:val="0"/>
          <w:numId w:val="10"/>
        </w:numPr>
        <w:tabs>
          <w:tab w:val="left" w:pos="900"/>
        </w:tabs>
      </w:pPr>
      <w:r w:rsidRPr="002872A2">
        <w:t xml:space="preserve">Найдите наибольшее целое решение неравенства </w:t>
      </w:r>
      <w:r w:rsidRPr="002872A2">
        <w:rPr>
          <w:position w:val="-28"/>
        </w:rPr>
        <w:object w:dxaOrig="2400" w:dyaOrig="735">
          <v:shape id="_x0000_i1452" type="#_x0000_t75" style="width:120pt;height:37pt" o:ole="">
            <v:imagedata r:id="rId424" o:title=""/>
          </v:shape>
          <o:OLEObject Type="Embed" ProgID="Equation.3" ShapeID="_x0000_i1452" DrawAspect="Content" ObjectID="_1788539406" r:id="rId425"/>
        </w:object>
      </w:r>
    </w:p>
    <w:p w:rsidR="00065A1E" w:rsidRPr="002872A2" w:rsidRDefault="00065A1E" w:rsidP="002872A2">
      <w:pPr>
        <w:ind w:left="360"/>
      </w:pPr>
      <w:r w:rsidRPr="002872A2">
        <w:t>1) – 1;</w:t>
      </w:r>
      <w:r w:rsidRPr="002872A2">
        <w:tab/>
      </w:r>
      <w:r w:rsidRPr="002872A2">
        <w:tab/>
      </w:r>
      <w:r w:rsidRPr="002872A2">
        <w:tab/>
        <w:t>2) – 2;</w:t>
      </w:r>
      <w:r w:rsidRPr="002872A2">
        <w:tab/>
      </w:r>
      <w:r w:rsidRPr="002872A2">
        <w:tab/>
      </w:r>
      <w:r w:rsidRPr="002872A2">
        <w:tab/>
        <w:t>3) 0;</w:t>
      </w:r>
      <w:r w:rsidRPr="002872A2">
        <w:tab/>
      </w:r>
      <w:r w:rsidRPr="002872A2">
        <w:tab/>
      </w:r>
      <w:r w:rsidRPr="002872A2">
        <w:tab/>
        <w:t>4) 1.</w:t>
      </w:r>
    </w:p>
    <w:p w:rsidR="00065A1E" w:rsidRPr="002872A2" w:rsidRDefault="00065A1E" w:rsidP="000F70F1">
      <w:pPr>
        <w:numPr>
          <w:ilvl w:val="0"/>
          <w:numId w:val="11"/>
        </w:numPr>
      </w:pPr>
      <w:r w:rsidRPr="002872A2">
        <w:t>Решите уравнение</w:t>
      </w:r>
      <w:r w:rsidRPr="002872A2">
        <w:rPr>
          <w:position w:val="-8"/>
        </w:rPr>
        <w:object w:dxaOrig="2175" w:dyaOrig="405">
          <v:shape id="_x0000_i1453" type="#_x0000_t75" style="width:109pt;height:21.5pt" o:ole="">
            <v:imagedata r:id="rId426" o:title=""/>
          </v:shape>
          <o:OLEObject Type="Embed" ProgID="Equation.3" ShapeID="_x0000_i1453" DrawAspect="Content" ObjectID="_1788539407" r:id="rId427"/>
        </w:object>
      </w:r>
      <w:r w:rsidRPr="002872A2">
        <w:t xml:space="preserve"> В ответе укажите корень уравнения или сумму корней, если их несколько.</w:t>
      </w:r>
    </w:p>
    <w:p w:rsidR="00065A1E" w:rsidRPr="002872A2" w:rsidRDefault="00065A1E" w:rsidP="000F70F1">
      <w:pPr>
        <w:numPr>
          <w:ilvl w:val="0"/>
          <w:numId w:val="11"/>
        </w:numPr>
      </w:pPr>
      <w:r w:rsidRPr="002872A2">
        <w:t>Решите уравнение</w:t>
      </w:r>
      <w:r w:rsidRPr="002872A2">
        <w:rPr>
          <w:position w:val="-6"/>
        </w:rPr>
        <w:object w:dxaOrig="1725" w:dyaOrig="315">
          <v:shape id="_x0000_i1454" type="#_x0000_t75" style="width:85.5pt;height:14pt" o:ole="">
            <v:imagedata r:id="rId428" o:title=""/>
          </v:shape>
          <o:OLEObject Type="Embed" ProgID="Equation.3" ShapeID="_x0000_i1454" DrawAspect="Content" ObjectID="_1788539408" r:id="rId429"/>
        </w:object>
      </w:r>
      <w:r w:rsidRPr="002872A2">
        <w:t>В ответе укажите корень уравнения или произведение корней, если их несколько.</w:t>
      </w:r>
    </w:p>
    <w:p w:rsidR="00065A1E" w:rsidRPr="002872A2" w:rsidRDefault="00065A1E" w:rsidP="000F70F1">
      <w:pPr>
        <w:numPr>
          <w:ilvl w:val="0"/>
          <w:numId w:val="11"/>
        </w:numPr>
      </w:pPr>
      <w:r w:rsidRPr="002872A2">
        <w:t>Решите неравенство</w:t>
      </w:r>
      <w:r w:rsidRPr="002872A2">
        <w:rPr>
          <w:position w:val="-6"/>
        </w:rPr>
        <w:object w:dxaOrig="2100" w:dyaOrig="315">
          <v:shape id="_x0000_i1455" type="#_x0000_t75" style="width:105pt;height:14pt" o:ole="">
            <v:imagedata r:id="rId430" o:title=""/>
          </v:shape>
          <o:OLEObject Type="Embed" ProgID="Equation.3" ShapeID="_x0000_i1455" DrawAspect="Content" ObjectID="_1788539409" r:id="rId431"/>
        </w:object>
      </w:r>
      <w:r w:rsidRPr="002872A2">
        <w:t xml:space="preserve"> Укажите наибольшее целое решение неравенства.</w:t>
      </w:r>
    </w:p>
    <w:p w:rsidR="00065A1E" w:rsidRPr="002872A2" w:rsidRDefault="00065A1E" w:rsidP="000F70F1">
      <w:pPr>
        <w:numPr>
          <w:ilvl w:val="0"/>
          <w:numId w:val="12"/>
        </w:numPr>
      </w:pPr>
      <w:r w:rsidRPr="002872A2">
        <w:t xml:space="preserve">Найдите площадь фигуры, ограниченной линиями: </w:t>
      </w:r>
      <w:r w:rsidRPr="002872A2">
        <w:rPr>
          <w:position w:val="-10"/>
        </w:rPr>
        <w:object w:dxaOrig="1185" w:dyaOrig="375">
          <v:shape id="_x0000_i1456" type="#_x0000_t75" style="width:59.5pt;height:19.5pt" o:ole="">
            <v:imagedata r:id="rId432" o:title=""/>
          </v:shape>
          <o:OLEObject Type="Embed" ProgID="Equation.3" ShapeID="_x0000_i1456" DrawAspect="Content" ObjectID="_1788539410" r:id="rId433"/>
        </w:object>
      </w:r>
      <w:r w:rsidRPr="002872A2">
        <w:rPr>
          <w:position w:val="-10"/>
        </w:rPr>
        <w:object w:dxaOrig="1245" w:dyaOrig="375">
          <v:shape id="_x0000_i1457" type="#_x0000_t75" style="width:63pt;height:19.5pt" o:ole="">
            <v:imagedata r:id="rId434" o:title=""/>
          </v:shape>
          <o:OLEObject Type="Embed" ProgID="Equation.3" ShapeID="_x0000_i1457" DrawAspect="Content" ObjectID="_1788539411" r:id="rId435"/>
        </w:object>
      </w:r>
    </w:p>
    <w:p w:rsidR="00065A1E" w:rsidRPr="002872A2" w:rsidRDefault="00065A1E" w:rsidP="000F70F1">
      <w:pPr>
        <w:numPr>
          <w:ilvl w:val="0"/>
          <w:numId w:val="12"/>
        </w:numPr>
      </w:pPr>
      <w:r w:rsidRPr="002872A2">
        <w:t xml:space="preserve">Найдите нули функции </w:t>
      </w:r>
      <w:r w:rsidRPr="002872A2">
        <w:rPr>
          <w:position w:val="-10"/>
        </w:rPr>
        <w:object w:dxaOrig="2715" w:dyaOrig="405">
          <v:shape id="_x0000_i1458" type="#_x0000_t75" style="width:136pt;height:21.5pt" o:ole="">
            <v:imagedata r:id="rId436" o:title=""/>
          </v:shape>
          <o:OLEObject Type="Embed" ProgID="Equation.3" ShapeID="_x0000_i1458" DrawAspect="Content" ObjectID="_1788539412" r:id="rId437"/>
        </w:object>
      </w:r>
    </w:p>
    <w:p w:rsidR="00065A1E" w:rsidRPr="002872A2" w:rsidRDefault="00065A1E" w:rsidP="000F70F1">
      <w:pPr>
        <w:numPr>
          <w:ilvl w:val="0"/>
          <w:numId w:val="12"/>
        </w:numPr>
      </w:pPr>
      <w:r w:rsidRPr="002872A2">
        <w:t xml:space="preserve">Решите неравенство </w:t>
      </w:r>
      <w:r w:rsidRPr="002872A2">
        <w:rPr>
          <w:position w:val="-8"/>
        </w:rPr>
        <w:object w:dxaOrig="1575" w:dyaOrig="360">
          <v:shape id="_x0000_i1459" type="#_x0000_t75" style="width:79pt;height:19.5pt" o:ole="">
            <v:imagedata r:id="rId438" o:title=""/>
          </v:shape>
          <o:OLEObject Type="Embed" ProgID="Equation.3" ShapeID="_x0000_i1459" DrawAspect="Content" ObjectID="_1788539413" r:id="rId439"/>
        </w:object>
      </w:r>
    </w:p>
    <w:p w:rsidR="00065A1E" w:rsidRPr="002872A2" w:rsidRDefault="00065A1E" w:rsidP="002872A2">
      <w:pPr>
        <w:ind w:left="720"/>
      </w:pPr>
    </w:p>
    <w:p w:rsidR="00065A1E" w:rsidRPr="002872A2" w:rsidRDefault="00065A1E" w:rsidP="002872A2">
      <w:pPr>
        <w:ind w:left="360"/>
      </w:pPr>
    </w:p>
    <w:p w:rsidR="00065A1E" w:rsidRPr="002872A2" w:rsidRDefault="00065A1E" w:rsidP="002872A2">
      <w:pPr>
        <w:jc w:val="center"/>
        <w:rPr>
          <w:b/>
        </w:rPr>
      </w:pPr>
      <w:r w:rsidRPr="002872A2">
        <w:rPr>
          <w:b/>
        </w:rPr>
        <w:t xml:space="preserve">Вариант </w:t>
      </w:r>
      <w:r w:rsidRPr="002872A2">
        <w:rPr>
          <w:b/>
          <w:lang w:val="en-US"/>
        </w:rPr>
        <w:t>II</w:t>
      </w:r>
    </w:p>
    <w:p w:rsidR="00065A1E" w:rsidRPr="002872A2" w:rsidRDefault="00065A1E" w:rsidP="002872A2">
      <w:pPr>
        <w:rPr>
          <w:b/>
          <w:i/>
        </w:rPr>
      </w:pPr>
    </w:p>
    <w:p w:rsidR="00065A1E" w:rsidRPr="002872A2" w:rsidRDefault="00065A1E" w:rsidP="000F70F1">
      <w:pPr>
        <w:numPr>
          <w:ilvl w:val="0"/>
          <w:numId w:val="13"/>
        </w:numPr>
      </w:pPr>
      <w:r w:rsidRPr="002872A2">
        <w:t xml:space="preserve">Для функции </w:t>
      </w:r>
      <w:r w:rsidRPr="002872A2">
        <w:rPr>
          <w:position w:val="-24"/>
        </w:rPr>
        <w:object w:dxaOrig="1185" w:dyaOrig="615">
          <v:shape id="_x0000_i1460" type="#_x0000_t75" style="width:59.5pt;height:31pt" o:ole="">
            <v:imagedata r:id="rId440" o:title=""/>
          </v:shape>
          <o:OLEObject Type="Embed" ProgID="Equation.3" ShapeID="_x0000_i1460" DrawAspect="Content" ObjectID="_1788539414" r:id="rId441"/>
        </w:object>
      </w:r>
      <w:r w:rsidRPr="002872A2">
        <w:t xml:space="preserve"> найдите первообразную, график которой проходит через точку </w:t>
      </w:r>
      <w:r w:rsidRPr="002872A2">
        <w:rPr>
          <w:position w:val="-28"/>
        </w:rPr>
        <w:object w:dxaOrig="960" w:dyaOrig="675">
          <v:shape id="_x0000_i1461" type="#_x0000_t75" style="width:48pt;height:34pt" o:ole="">
            <v:imagedata r:id="rId442" o:title=""/>
          </v:shape>
          <o:OLEObject Type="Embed" ProgID="Equation.3" ShapeID="_x0000_i1461" DrawAspect="Content" ObjectID="_1788539415" r:id="rId443"/>
        </w:object>
      </w:r>
      <w:r w:rsidRPr="002872A2">
        <w:t>.</w:t>
      </w:r>
    </w:p>
    <w:p w:rsidR="00065A1E" w:rsidRPr="002872A2" w:rsidRDefault="00065A1E" w:rsidP="002872A2">
      <w:pPr>
        <w:ind w:left="360"/>
      </w:pPr>
      <w:r w:rsidRPr="002872A2">
        <w:t xml:space="preserve">1) </w:t>
      </w:r>
      <w:r w:rsidRPr="002872A2">
        <w:rPr>
          <w:position w:val="-24"/>
        </w:rPr>
        <w:object w:dxaOrig="1200" w:dyaOrig="615">
          <v:shape id="_x0000_i1462" type="#_x0000_t75" style="width:59pt;height:31pt" o:ole="">
            <v:imagedata r:id="rId444" o:title=""/>
          </v:shape>
          <o:OLEObject Type="Embed" ProgID="Equation.3" ShapeID="_x0000_i1462" DrawAspect="Content" ObjectID="_1788539416" r:id="rId445"/>
        </w:object>
      </w:r>
      <w:r w:rsidRPr="002872A2">
        <w:tab/>
        <w:t xml:space="preserve">2) </w:t>
      </w:r>
      <w:r w:rsidRPr="002872A2">
        <w:rPr>
          <w:position w:val="-10"/>
        </w:rPr>
        <w:object w:dxaOrig="1125" w:dyaOrig="315">
          <v:shape id="_x0000_i1463" type="#_x0000_t75" style="width:57pt;height:14pt" o:ole="">
            <v:imagedata r:id="rId446" o:title=""/>
          </v:shape>
          <o:OLEObject Type="Embed" ProgID="Equation.3" ShapeID="_x0000_i1463" DrawAspect="Content" ObjectID="_1788539417" r:id="rId447"/>
        </w:object>
      </w:r>
      <w:r w:rsidRPr="002872A2">
        <w:t>;</w:t>
      </w:r>
      <w:r w:rsidRPr="002872A2">
        <w:tab/>
      </w:r>
      <w:r w:rsidRPr="002872A2">
        <w:tab/>
        <w:t xml:space="preserve">3) </w:t>
      </w:r>
      <w:r w:rsidRPr="002872A2">
        <w:rPr>
          <w:position w:val="-24"/>
        </w:rPr>
        <w:object w:dxaOrig="1140" w:dyaOrig="615">
          <v:shape id="_x0000_i1464" type="#_x0000_t75" style="width:57.5pt;height:31pt" o:ole="">
            <v:imagedata r:id="rId448" o:title=""/>
          </v:shape>
          <o:OLEObject Type="Embed" ProgID="Equation.3" ShapeID="_x0000_i1464" DrawAspect="Content" ObjectID="_1788539418" r:id="rId449"/>
        </w:object>
      </w:r>
      <w:r w:rsidRPr="002872A2">
        <w:t>;</w:t>
      </w:r>
      <w:r w:rsidRPr="002872A2">
        <w:tab/>
      </w:r>
      <w:r w:rsidRPr="002872A2">
        <w:tab/>
        <w:t xml:space="preserve">4) </w:t>
      </w:r>
      <w:r w:rsidRPr="002872A2">
        <w:rPr>
          <w:position w:val="-24"/>
        </w:rPr>
        <w:object w:dxaOrig="1110" w:dyaOrig="615">
          <v:shape id="_x0000_i1465" type="#_x0000_t75" style="width:56pt;height:31pt" o:ole="">
            <v:imagedata r:id="rId450" o:title=""/>
          </v:shape>
          <o:OLEObject Type="Embed" ProgID="Equation.3" ShapeID="_x0000_i1465" DrawAspect="Content" ObjectID="_1788539419" r:id="rId451"/>
        </w:object>
      </w:r>
    </w:p>
    <w:p w:rsidR="00065A1E" w:rsidRPr="002872A2" w:rsidRDefault="00065A1E" w:rsidP="000F70F1">
      <w:pPr>
        <w:numPr>
          <w:ilvl w:val="0"/>
          <w:numId w:val="13"/>
        </w:numPr>
      </w:pPr>
      <w:r w:rsidRPr="002872A2">
        <w:t xml:space="preserve">Вычислите </w:t>
      </w:r>
      <w:r w:rsidRPr="002872A2">
        <w:rPr>
          <w:position w:val="-10"/>
        </w:rPr>
        <w:object w:dxaOrig="900" w:dyaOrig="375">
          <v:shape id="_x0000_i1466" type="#_x0000_t75" style="width:45pt;height:19.5pt" o:ole="">
            <v:imagedata r:id="rId452" o:title=""/>
          </v:shape>
          <o:OLEObject Type="Embed" ProgID="Equation.3" ShapeID="_x0000_i1466" DrawAspect="Content" ObjectID="_1788539420" r:id="rId453"/>
        </w:object>
      </w:r>
    </w:p>
    <w:p w:rsidR="00065A1E" w:rsidRPr="002872A2" w:rsidRDefault="00065A1E" w:rsidP="002872A2">
      <w:pPr>
        <w:ind w:left="360"/>
      </w:pPr>
      <w:r w:rsidRPr="002872A2">
        <w:t>1) 35;</w:t>
      </w:r>
      <w:r w:rsidRPr="002872A2">
        <w:tab/>
      </w:r>
      <w:r w:rsidRPr="002872A2">
        <w:tab/>
      </w:r>
      <w:r w:rsidRPr="002872A2">
        <w:tab/>
        <w:t>2) 10;</w:t>
      </w:r>
      <w:r w:rsidRPr="002872A2">
        <w:tab/>
      </w:r>
      <w:r w:rsidRPr="002872A2">
        <w:tab/>
      </w:r>
      <w:r w:rsidRPr="002872A2">
        <w:tab/>
      </w:r>
      <w:r w:rsidRPr="002872A2">
        <w:tab/>
        <w:t>3) 15;</w:t>
      </w:r>
      <w:r w:rsidRPr="002872A2">
        <w:tab/>
      </w:r>
      <w:r w:rsidRPr="002872A2">
        <w:tab/>
      </w:r>
      <w:r w:rsidRPr="002872A2">
        <w:tab/>
      </w:r>
      <w:r w:rsidRPr="002872A2">
        <w:tab/>
        <w:t>4) – 15.</w:t>
      </w:r>
    </w:p>
    <w:p w:rsidR="00065A1E" w:rsidRPr="002872A2" w:rsidRDefault="00065A1E" w:rsidP="000F70F1">
      <w:pPr>
        <w:numPr>
          <w:ilvl w:val="0"/>
          <w:numId w:val="13"/>
        </w:numPr>
      </w:pPr>
      <w:r w:rsidRPr="002872A2">
        <w:t xml:space="preserve">Вычислите </w:t>
      </w:r>
      <w:r w:rsidRPr="002872A2">
        <w:rPr>
          <w:position w:val="-10"/>
        </w:rPr>
        <w:object w:dxaOrig="2115" w:dyaOrig="435">
          <v:shape id="_x0000_i1467" type="#_x0000_t75" style="width:106pt;height:24pt" o:ole="">
            <v:imagedata r:id="rId454" o:title=""/>
          </v:shape>
          <o:OLEObject Type="Embed" ProgID="Equation.3" ShapeID="_x0000_i1467" DrawAspect="Content" ObjectID="_1788539421" r:id="rId455"/>
        </w:object>
      </w:r>
    </w:p>
    <w:p w:rsidR="00065A1E" w:rsidRPr="002872A2" w:rsidRDefault="00065A1E" w:rsidP="002872A2">
      <w:pPr>
        <w:ind w:left="360"/>
      </w:pPr>
      <w:r w:rsidRPr="002872A2">
        <w:t>1) 3;</w:t>
      </w:r>
      <w:r w:rsidRPr="002872A2">
        <w:tab/>
      </w:r>
      <w:r w:rsidRPr="002872A2">
        <w:tab/>
      </w:r>
      <w:r w:rsidRPr="002872A2">
        <w:tab/>
        <w:t>2) 4;</w:t>
      </w:r>
      <w:r w:rsidRPr="002872A2">
        <w:tab/>
      </w:r>
      <w:r w:rsidRPr="002872A2">
        <w:tab/>
      </w:r>
      <w:r w:rsidRPr="002872A2">
        <w:tab/>
      </w:r>
      <w:r w:rsidRPr="002872A2">
        <w:tab/>
        <w:t>3) 11;</w:t>
      </w:r>
      <w:r w:rsidRPr="002872A2">
        <w:tab/>
      </w:r>
      <w:r w:rsidRPr="002872A2">
        <w:tab/>
      </w:r>
      <w:r w:rsidRPr="002872A2">
        <w:tab/>
      </w:r>
      <w:r w:rsidRPr="002872A2">
        <w:tab/>
        <w:t>4) 58.</w:t>
      </w:r>
    </w:p>
    <w:p w:rsidR="00065A1E" w:rsidRPr="002872A2" w:rsidRDefault="00065A1E" w:rsidP="000F70F1">
      <w:pPr>
        <w:numPr>
          <w:ilvl w:val="0"/>
          <w:numId w:val="13"/>
        </w:numPr>
      </w:pPr>
      <w:r w:rsidRPr="002872A2">
        <w:t xml:space="preserve">Вычислите </w:t>
      </w:r>
      <w:r w:rsidRPr="002872A2">
        <w:rPr>
          <w:position w:val="-10"/>
        </w:rPr>
        <w:object w:dxaOrig="1335" w:dyaOrig="540">
          <v:shape id="_x0000_i1468" type="#_x0000_t75" style="width:67.5pt;height:27pt" o:ole="">
            <v:imagedata r:id="rId456" o:title=""/>
          </v:shape>
          <o:OLEObject Type="Embed" ProgID="Equation.3" ShapeID="_x0000_i1468" DrawAspect="Content" ObjectID="_1788539422" r:id="rId457"/>
        </w:object>
      </w:r>
    </w:p>
    <w:p w:rsidR="00065A1E" w:rsidRPr="002872A2" w:rsidRDefault="00065A1E" w:rsidP="002872A2">
      <w:pPr>
        <w:ind w:left="360"/>
      </w:pPr>
      <w:r w:rsidRPr="002872A2">
        <w:t>1) 7;</w:t>
      </w:r>
      <w:r w:rsidRPr="002872A2">
        <w:tab/>
      </w:r>
      <w:r w:rsidRPr="002872A2">
        <w:tab/>
      </w:r>
      <w:r w:rsidRPr="002872A2">
        <w:tab/>
        <w:t>2) 10;</w:t>
      </w:r>
      <w:r w:rsidRPr="002872A2">
        <w:tab/>
      </w:r>
      <w:r w:rsidRPr="002872A2">
        <w:tab/>
      </w:r>
      <w:r w:rsidRPr="002872A2">
        <w:tab/>
      </w:r>
      <w:r w:rsidRPr="002872A2">
        <w:tab/>
        <w:t>3) 5,2;</w:t>
      </w:r>
      <w:r w:rsidRPr="002872A2">
        <w:tab/>
      </w:r>
      <w:r w:rsidRPr="002872A2">
        <w:tab/>
      </w:r>
      <w:r w:rsidRPr="002872A2">
        <w:tab/>
      </w:r>
      <w:r w:rsidRPr="002872A2">
        <w:tab/>
        <w:t>4) 5,5.</w:t>
      </w:r>
    </w:p>
    <w:p w:rsidR="00065A1E" w:rsidRPr="002872A2" w:rsidRDefault="00065A1E" w:rsidP="000F70F1">
      <w:pPr>
        <w:numPr>
          <w:ilvl w:val="0"/>
          <w:numId w:val="13"/>
        </w:numPr>
      </w:pPr>
      <w:r w:rsidRPr="002872A2">
        <w:t xml:space="preserve">Найдите площадь фигуры, ограниченной линиями </w:t>
      </w:r>
      <w:r w:rsidRPr="002872A2">
        <w:rPr>
          <w:position w:val="-10"/>
        </w:rPr>
        <w:object w:dxaOrig="1365" w:dyaOrig="375">
          <v:shape id="_x0000_i1469" type="#_x0000_t75" style="width:69pt;height:19.5pt" o:ole="">
            <v:imagedata r:id="rId458" o:title=""/>
          </v:shape>
          <o:OLEObject Type="Embed" ProgID="Equation.3" ShapeID="_x0000_i1469" DrawAspect="Content" ObjectID="_1788539423" r:id="rId459"/>
        </w:object>
      </w:r>
      <w:r w:rsidRPr="002872A2">
        <w:rPr>
          <w:position w:val="-10"/>
        </w:rPr>
        <w:object w:dxaOrig="630" w:dyaOrig="315">
          <v:shape id="_x0000_i1470" type="#_x0000_t75" style="width:30.5pt;height:14pt" o:ole="">
            <v:imagedata r:id="rId392" o:title=""/>
          </v:shape>
          <o:OLEObject Type="Embed" ProgID="Equation.3" ShapeID="_x0000_i1470" DrawAspect="Content" ObjectID="_1788539424" r:id="rId460"/>
        </w:object>
      </w:r>
      <w:r w:rsidRPr="002872A2">
        <w:rPr>
          <w:position w:val="-10"/>
        </w:rPr>
        <w:object w:dxaOrig="765" w:dyaOrig="315">
          <v:shape id="_x0000_i1471" type="#_x0000_t75" style="width:38.5pt;height:14pt" o:ole="">
            <v:imagedata r:id="rId461" o:title=""/>
          </v:shape>
          <o:OLEObject Type="Embed" ProgID="Equation.3" ShapeID="_x0000_i1471" DrawAspect="Content" ObjectID="_1788539425" r:id="rId462"/>
        </w:object>
      </w:r>
      <w:r w:rsidRPr="002872A2">
        <w:rPr>
          <w:position w:val="-10"/>
        </w:rPr>
        <w:object w:dxaOrig="735" w:dyaOrig="315">
          <v:shape id="_x0000_i1472" type="#_x0000_t75" style="width:37pt;height:14pt" o:ole="">
            <v:imagedata r:id="rId463" o:title=""/>
          </v:shape>
          <o:OLEObject Type="Embed" ProgID="Equation.3" ShapeID="_x0000_i1472" DrawAspect="Content" ObjectID="_1788539426" r:id="rId464"/>
        </w:object>
      </w:r>
    </w:p>
    <w:p w:rsidR="00065A1E" w:rsidRPr="002872A2" w:rsidRDefault="00065A1E" w:rsidP="002872A2">
      <w:pPr>
        <w:ind w:left="360"/>
      </w:pPr>
      <w:r w:rsidRPr="002872A2">
        <w:t xml:space="preserve">1) </w:t>
      </w:r>
      <w:r w:rsidRPr="002872A2">
        <w:rPr>
          <w:position w:val="-24"/>
        </w:rPr>
        <w:object w:dxaOrig="465" w:dyaOrig="615">
          <v:shape id="_x0000_i1473" type="#_x0000_t75" style="width:24pt;height:31pt" o:ole="">
            <v:imagedata r:id="rId465" o:title=""/>
          </v:shape>
          <o:OLEObject Type="Embed" ProgID="Equation.3" ShapeID="_x0000_i1473" DrawAspect="Content" ObjectID="_1788539427" r:id="rId466"/>
        </w:object>
      </w:r>
      <w:r w:rsidRPr="002872A2">
        <w:tab/>
      </w:r>
      <w:r w:rsidRPr="002872A2">
        <w:tab/>
      </w:r>
      <w:r w:rsidRPr="002872A2">
        <w:tab/>
        <w:t xml:space="preserve">2) </w:t>
      </w:r>
      <w:r w:rsidRPr="002872A2">
        <w:rPr>
          <w:position w:val="-24"/>
        </w:rPr>
        <w:object w:dxaOrig="555" w:dyaOrig="615">
          <v:shape id="_x0000_i1474" type="#_x0000_t75" style="width:26.5pt;height:31pt" o:ole="">
            <v:imagedata r:id="rId467" o:title=""/>
          </v:shape>
          <o:OLEObject Type="Embed" ProgID="Equation.3" ShapeID="_x0000_i1474" DrawAspect="Content" ObjectID="_1788539428" r:id="rId468"/>
        </w:object>
      </w:r>
      <w:r w:rsidRPr="002872A2">
        <w:tab/>
      </w:r>
      <w:r w:rsidRPr="002872A2">
        <w:tab/>
      </w:r>
      <w:r w:rsidRPr="002872A2">
        <w:tab/>
        <w:t xml:space="preserve">3) </w:t>
      </w:r>
      <w:r w:rsidRPr="002872A2">
        <w:rPr>
          <w:position w:val="-24"/>
        </w:rPr>
        <w:object w:dxaOrig="585" w:dyaOrig="615">
          <v:shape id="_x0000_i1475" type="#_x0000_t75" style="width:28pt;height:31pt" o:ole="">
            <v:imagedata r:id="rId469" o:title=""/>
          </v:shape>
          <o:OLEObject Type="Embed" ProgID="Equation.3" ShapeID="_x0000_i1475" DrawAspect="Content" ObjectID="_1788539429" r:id="rId470"/>
        </w:object>
      </w:r>
      <w:r w:rsidRPr="002872A2">
        <w:tab/>
      </w:r>
      <w:r w:rsidRPr="002872A2">
        <w:tab/>
      </w:r>
      <w:r w:rsidRPr="002872A2">
        <w:tab/>
        <w:t xml:space="preserve">4) </w:t>
      </w:r>
      <w:r w:rsidRPr="002872A2">
        <w:rPr>
          <w:position w:val="-24"/>
        </w:rPr>
        <w:object w:dxaOrig="600" w:dyaOrig="615">
          <v:shape id="_x0000_i1476" type="#_x0000_t75" style="width:30.5pt;height:31pt" o:ole="">
            <v:imagedata r:id="rId471" o:title=""/>
          </v:shape>
          <o:OLEObject Type="Embed" ProgID="Equation.3" ShapeID="_x0000_i1476" DrawAspect="Content" ObjectID="_1788539430" r:id="rId472"/>
        </w:object>
      </w:r>
    </w:p>
    <w:p w:rsidR="00065A1E" w:rsidRPr="002872A2" w:rsidRDefault="00065A1E" w:rsidP="000F70F1">
      <w:pPr>
        <w:numPr>
          <w:ilvl w:val="0"/>
          <w:numId w:val="13"/>
        </w:numPr>
      </w:pPr>
      <w:r w:rsidRPr="002872A2">
        <w:t xml:space="preserve">Вычислите </w:t>
      </w:r>
      <w:r w:rsidRPr="002872A2">
        <w:rPr>
          <w:position w:val="-28"/>
        </w:rPr>
        <w:object w:dxaOrig="1125" w:dyaOrig="735">
          <v:shape id="_x0000_i1477" type="#_x0000_t75" style="width:57pt;height:37pt" o:ole="">
            <v:imagedata r:id="rId473" o:title=""/>
          </v:shape>
          <o:OLEObject Type="Embed" ProgID="Equation.3" ShapeID="_x0000_i1477" DrawAspect="Content" ObjectID="_1788539431" r:id="rId474"/>
        </w:object>
      </w:r>
    </w:p>
    <w:p w:rsidR="00065A1E" w:rsidRPr="002872A2" w:rsidRDefault="00065A1E" w:rsidP="002872A2">
      <w:pPr>
        <w:ind w:left="360"/>
      </w:pPr>
      <w:r w:rsidRPr="002872A2">
        <w:t>1) 10;</w:t>
      </w:r>
      <w:r w:rsidRPr="002872A2">
        <w:tab/>
      </w:r>
      <w:r w:rsidRPr="002872A2">
        <w:tab/>
      </w:r>
      <w:r w:rsidRPr="002872A2">
        <w:tab/>
        <w:t>2)</w:t>
      </w:r>
      <w:r w:rsidRPr="002872A2">
        <w:rPr>
          <w:position w:val="-6"/>
        </w:rPr>
        <w:object w:dxaOrig="480" w:dyaOrig="330">
          <v:shape id="_x0000_i1478" type="#_x0000_t75" style="width:24pt;height:15.5pt" o:ole="">
            <v:imagedata r:id="rId475" o:title=""/>
          </v:shape>
          <o:OLEObject Type="Embed" ProgID="Equation.3" ShapeID="_x0000_i1478" DrawAspect="Content" ObjectID="_1788539432" r:id="rId476"/>
        </w:object>
      </w:r>
      <w:r w:rsidRPr="002872A2">
        <w:t>;</w:t>
      </w:r>
      <w:r w:rsidRPr="002872A2">
        <w:tab/>
      </w:r>
      <w:r w:rsidRPr="002872A2">
        <w:tab/>
        <w:t>3) 12;</w:t>
      </w:r>
      <w:r w:rsidRPr="002872A2">
        <w:tab/>
      </w:r>
      <w:r w:rsidRPr="002872A2">
        <w:tab/>
      </w:r>
      <w:r w:rsidRPr="002872A2">
        <w:tab/>
        <w:t>4) 4.</w:t>
      </w:r>
    </w:p>
    <w:p w:rsidR="00065A1E" w:rsidRPr="002872A2" w:rsidRDefault="00065A1E" w:rsidP="000F70F1">
      <w:pPr>
        <w:numPr>
          <w:ilvl w:val="0"/>
          <w:numId w:val="13"/>
        </w:numPr>
      </w:pPr>
      <w:r w:rsidRPr="002872A2">
        <w:t xml:space="preserve">Решите уравнение </w:t>
      </w:r>
      <w:r w:rsidRPr="002872A2">
        <w:rPr>
          <w:position w:val="-8"/>
        </w:rPr>
        <w:object w:dxaOrig="1335" w:dyaOrig="405">
          <v:shape id="_x0000_i1479" type="#_x0000_t75" style="width:67.5pt;height:21.5pt" o:ole="">
            <v:imagedata r:id="rId477" o:title=""/>
          </v:shape>
          <o:OLEObject Type="Embed" ProgID="Equation.3" ShapeID="_x0000_i1479" DrawAspect="Content" ObjectID="_1788539433" r:id="rId478"/>
        </w:object>
      </w:r>
    </w:p>
    <w:p w:rsidR="00065A1E" w:rsidRPr="002872A2" w:rsidRDefault="00065A1E" w:rsidP="002872A2">
      <w:pPr>
        <w:ind w:left="360"/>
      </w:pPr>
      <w:r w:rsidRPr="002872A2">
        <w:t>1) 2 и – 2;</w:t>
      </w:r>
      <w:r w:rsidRPr="002872A2">
        <w:tab/>
      </w:r>
      <w:r w:rsidRPr="002872A2">
        <w:tab/>
      </w:r>
      <w:r w:rsidRPr="002872A2">
        <w:tab/>
        <w:t>2) 2;</w:t>
      </w:r>
      <w:r w:rsidRPr="002872A2">
        <w:tab/>
      </w:r>
      <w:r w:rsidRPr="002872A2">
        <w:tab/>
      </w:r>
      <w:r w:rsidRPr="002872A2">
        <w:tab/>
      </w:r>
      <w:r w:rsidRPr="002872A2">
        <w:tab/>
        <w:t>3) – 2;</w:t>
      </w:r>
      <w:r w:rsidRPr="002872A2">
        <w:tab/>
      </w:r>
      <w:r w:rsidRPr="002872A2">
        <w:tab/>
      </w:r>
      <w:r w:rsidRPr="002872A2">
        <w:tab/>
      </w:r>
      <w:r w:rsidRPr="002872A2">
        <w:tab/>
        <w:t xml:space="preserve">4) </w:t>
      </w:r>
      <w:r w:rsidRPr="002872A2">
        <w:rPr>
          <w:position w:val="-8"/>
        </w:rPr>
        <w:object w:dxaOrig="480" w:dyaOrig="360">
          <v:shape id="_x0000_i1480" type="#_x0000_t75" style="width:24pt;height:19.5pt" o:ole="">
            <v:imagedata r:id="rId479" o:title=""/>
          </v:shape>
          <o:OLEObject Type="Embed" ProgID="Equation.3" ShapeID="_x0000_i1480" DrawAspect="Content" ObjectID="_1788539434" r:id="rId480"/>
        </w:object>
      </w:r>
      <w:r w:rsidRPr="002872A2">
        <w:t>.</w:t>
      </w:r>
    </w:p>
    <w:p w:rsidR="00065A1E" w:rsidRPr="002872A2" w:rsidRDefault="00065A1E" w:rsidP="000F70F1">
      <w:pPr>
        <w:numPr>
          <w:ilvl w:val="0"/>
          <w:numId w:val="13"/>
        </w:numPr>
      </w:pPr>
      <w:r w:rsidRPr="002872A2">
        <w:t xml:space="preserve">Найдите произведение корней уравнения </w:t>
      </w:r>
      <w:r w:rsidRPr="002872A2">
        <w:rPr>
          <w:position w:val="-24"/>
        </w:rPr>
        <w:object w:dxaOrig="1005" w:dyaOrig="615">
          <v:shape id="_x0000_i1481" type="#_x0000_t75" style="width:47.5pt;height:31pt" o:ole="">
            <v:imagedata r:id="rId481" o:title=""/>
          </v:shape>
          <o:OLEObject Type="Embed" ProgID="Equation.3" ShapeID="_x0000_i1481" DrawAspect="Content" ObjectID="_1788539435" r:id="rId482"/>
        </w:object>
      </w:r>
    </w:p>
    <w:p w:rsidR="00065A1E" w:rsidRPr="002872A2" w:rsidRDefault="00065A1E" w:rsidP="002872A2">
      <w:pPr>
        <w:ind w:left="360"/>
      </w:pPr>
      <w:r w:rsidRPr="002872A2">
        <w:t>1) – 16;</w:t>
      </w:r>
      <w:r w:rsidRPr="002872A2">
        <w:tab/>
      </w:r>
      <w:r w:rsidRPr="002872A2">
        <w:tab/>
        <w:t>2) 8;</w:t>
      </w:r>
      <w:r w:rsidRPr="002872A2">
        <w:tab/>
      </w:r>
      <w:r w:rsidRPr="002872A2">
        <w:tab/>
      </w:r>
      <w:r w:rsidRPr="002872A2">
        <w:tab/>
      </w:r>
      <w:r w:rsidRPr="002872A2">
        <w:tab/>
        <w:t>3) – 8;</w:t>
      </w:r>
      <w:r w:rsidRPr="002872A2">
        <w:tab/>
      </w:r>
      <w:r w:rsidRPr="002872A2">
        <w:tab/>
      </w:r>
      <w:r w:rsidRPr="002872A2">
        <w:tab/>
      </w:r>
      <w:r w:rsidRPr="002872A2">
        <w:tab/>
        <w:t>4) 16.</w:t>
      </w:r>
    </w:p>
    <w:p w:rsidR="00065A1E" w:rsidRPr="002872A2" w:rsidRDefault="00065A1E" w:rsidP="000F70F1">
      <w:pPr>
        <w:numPr>
          <w:ilvl w:val="0"/>
          <w:numId w:val="13"/>
        </w:numPr>
      </w:pPr>
      <w:r w:rsidRPr="002872A2">
        <w:t xml:space="preserve">Укажите множество решений неравенства </w:t>
      </w:r>
      <w:r w:rsidRPr="002872A2">
        <w:rPr>
          <w:position w:val="-10"/>
        </w:rPr>
        <w:object w:dxaOrig="1140" w:dyaOrig="360">
          <v:shape id="_x0000_i1482" type="#_x0000_t75" style="width:57.5pt;height:19.5pt" o:ole="">
            <v:imagedata r:id="rId483" o:title=""/>
          </v:shape>
          <o:OLEObject Type="Embed" ProgID="Equation.3" ShapeID="_x0000_i1482" DrawAspect="Content" ObjectID="_1788539436" r:id="rId484"/>
        </w:object>
      </w:r>
    </w:p>
    <w:p w:rsidR="00065A1E" w:rsidRPr="002872A2" w:rsidRDefault="00065A1E" w:rsidP="002872A2">
      <w:pPr>
        <w:ind w:left="360"/>
      </w:pPr>
      <w:r w:rsidRPr="002872A2">
        <w:t xml:space="preserve">1) </w:t>
      </w:r>
      <w:r w:rsidRPr="002872A2">
        <w:rPr>
          <w:position w:val="-10"/>
        </w:rPr>
        <w:object w:dxaOrig="855" w:dyaOrig="330">
          <v:shape id="_x0000_i1483" type="#_x0000_t75" style="width:43pt;height:15.5pt" o:ole="">
            <v:imagedata r:id="rId485" o:title=""/>
          </v:shape>
          <o:OLEObject Type="Embed" ProgID="Equation.3" ShapeID="_x0000_i1483" DrawAspect="Content" ObjectID="_1788539437" r:id="rId486"/>
        </w:object>
      </w:r>
      <w:r w:rsidRPr="002872A2">
        <w:t>;</w:t>
      </w:r>
      <w:r w:rsidRPr="002872A2">
        <w:tab/>
      </w:r>
      <w:r w:rsidRPr="002872A2">
        <w:tab/>
      </w:r>
      <w:r w:rsidRPr="002872A2">
        <w:tab/>
        <w:t xml:space="preserve">2) </w:t>
      </w:r>
      <w:r w:rsidRPr="002872A2">
        <w:rPr>
          <w:position w:val="-10"/>
        </w:rPr>
        <w:object w:dxaOrig="1035" w:dyaOrig="330">
          <v:shape id="_x0000_i1484" type="#_x0000_t75" style="width:50pt;height:15.5pt" o:ole="">
            <v:imagedata r:id="rId487" o:title=""/>
          </v:shape>
          <o:OLEObject Type="Embed" ProgID="Equation.3" ShapeID="_x0000_i1484" DrawAspect="Content" ObjectID="_1788539438" r:id="rId488"/>
        </w:object>
      </w:r>
      <w:r w:rsidRPr="002872A2">
        <w:t>;</w:t>
      </w:r>
      <w:r w:rsidRPr="002872A2">
        <w:tab/>
      </w:r>
      <w:r w:rsidRPr="002872A2">
        <w:tab/>
      </w:r>
      <w:r w:rsidRPr="002872A2">
        <w:tab/>
        <w:t xml:space="preserve">3) </w:t>
      </w:r>
      <w:r w:rsidRPr="002872A2">
        <w:rPr>
          <w:position w:val="-10"/>
        </w:rPr>
        <w:object w:dxaOrig="660" w:dyaOrig="330">
          <v:shape id="_x0000_i1485" type="#_x0000_t75" style="width:33.5pt;height:15.5pt" o:ole="">
            <v:imagedata r:id="rId489" o:title=""/>
          </v:shape>
          <o:OLEObject Type="Embed" ProgID="Equation.3" ShapeID="_x0000_i1485" DrawAspect="Content" ObjectID="_1788539439" r:id="rId490"/>
        </w:object>
      </w:r>
      <w:r w:rsidRPr="002872A2">
        <w:t>;</w:t>
      </w:r>
      <w:r w:rsidRPr="002872A2">
        <w:tab/>
      </w:r>
      <w:r w:rsidRPr="002872A2">
        <w:tab/>
      </w:r>
      <w:r w:rsidRPr="002872A2">
        <w:tab/>
        <w:t xml:space="preserve">4) </w:t>
      </w:r>
      <w:r w:rsidRPr="002872A2">
        <w:rPr>
          <w:position w:val="-10"/>
        </w:rPr>
        <w:object w:dxaOrig="705" w:dyaOrig="330">
          <v:shape id="_x0000_i1486" type="#_x0000_t75" style="width:34pt;height:15.5pt" o:ole="">
            <v:imagedata r:id="rId491" o:title=""/>
          </v:shape>
          <o:OLEObject Type="Embed" ProgID="Equation.3" ShapeID="_x0000_i1486" DrawAspect="Content" ObjectID="_1788539440" r:id="rId492"/>
        </w:object>
      </w:r>
      <w:r w:rsidRPr="002872A2">
        <w:t>.</w:t>
      </w:r>
    </w:p>
    <w:p w:rsidR="00065A1E" w:rsidRPr="002872A2" w:rsidRDefault="00065A1E" w:rsidP="000F70F1">
      <w:pPr>
        <w:numPr>
          <w:ilvl w:val="0"/>
          <w:numId w:val="13"/>
        </w:numPr>
      </w:pPr>
      <w:r w:rsidRPr="002872A2">
        <w:t xml:space="preserve">Найдите наименьшее целое решение неравенства </w:t>
      </w:r>
      <w:r w:rsidRPr="002872A2">
        <w:rPr>
          <w:position w:val="-28"/>
        </w:rPr>
        <w:object w:dxaOrig="2400" w:dyaOrig="735">
          <v:shape id="_x0000_i1487" type="#_x0000_t75" style="width:120pt;height:37pt" o:ole="">
            <v:imagedata r:id="rId493" o:title=""/>
          </v:shape>
          <o:OLEObject Type="Embed" ProgID="Equation.3" ShapeID="_x0000_i1487" DrawAspect="Content" ObjectID="_1788539441" r:id="rId494"/>
        </w:object>
      </w:r>
    </w:p>
    <w:p w:rsidR="00065A1E" w:rsidRPr="002872A2" w:rsidRDefault="00065A1E" w:rsidP="002872A2">
      <w:pPr>
        <w:ind w:left="360"/>
      </w:pPr>
      <w:r w:rsidRPr="002872A2">
        <w:t>1) – 1;</w:t>
      </w:r>
      <w:r w:rsidRPr="002872A2">
        <w:tab/>
      </w:r>
      <w:r w:rsidRPr="002872A2">
        <w:tab/>
      </w:r>
      <w:r w:rsidRPr="002872A2">
        <w:tab/>
        <w:t>2) – 2;</w:t>
      </w:r>
      <w:r w:rsidRPr="002872A2">
        <w:tab/>
      </w:r>
      <w:r w:rsidRPr="002872A2">
        <w:tab/>
      </w:r>
      <w:r w:rsidRPr="002872A2">
        <w:tab/>
      </w:r>
      <w:r w:rsidRPr="002872A2">
        <w:tab/>
        <w:t>3) 2;</w:t>
      </w:r>
      <w:r w:rsidRPr="002872A2">
        <w:tab/>
      </w:r>
      <w:r w:rsidRPr="002872A2">
        <w:tab/>
      </w:r>
      <w:r w:rsidRPr="002872A2">
        <w:tab/>
      </w:r>
      <w:r w:rsidRPr="002872A2">
        <w:tab/>
        <w:t>4) 3.</w:t>
      </w:r>
    </w:p>
    <w:p w:rsidR="00065A1E" w:rsidRPr="002872A2" w:rsidRDefault="00065A1E" w:rsidP="000F70F1">
      <w:pPr>
        <w:numPr>
          <w:ilvl w:val="0"/>
          <w:numId w:val="14"/>
        </w:numPr>
      </w:pPr>
      <w:r w:rsidRPr="002872A2">
        <w:t>Решите уравнение</w:t>
      </w:r>
      <w:r w:rsidRPr="002872A2">
        <w:rPr>
          <w:position w:val="-8"/>
        </w:rPr>
        <w:object w:dxaOrig="2115" w:dyaOrig="405">
          <v:shape id="_x0000_i1488" type="#_x0000_t75" style="width:106pt;height:21.5pt" o:ole="">
            <v:imagedata r:id="rId495" o:title=""/>
          </v:shape>
          <o:OLEObject Type="Embed" ProgID="Equation.3" ShapeID="_x0000_i1488" DrawAspect="Content" ObjectID="_1788539442" r:id="rId496"/>
        </w:object>
      </w:r>
      <w:r w:rsidRPr="002872A2">
        <w:t>В ответе укажите корень уравнения или произведение корней, если их несколько.</w:t>
      </w:r>
    </w:p>
    <w:p w:rsidR="00065A1E" w:rsidRPr="002872A2" w:rsidRDefault="00065A1E" w:rsidP="000F70F1">
      <w:pPr>
        <w:numPr>
          <w:ilvl w:val="0"/>
          <w:numId w:val="14"/>
        </w:numPr>
      </w:pPr>
      <w:r w:rsidRPr="002872A2">
        <w:t>Решите уравнение</w:t>
      </w:r>
      <w:r w:rsidRPr="002872A2">
        <w:rPr>
          <w:position w:val="-6"/>
        </w:rPr>
        <w:object w:dxaOrig="1815" w:dyaOrig="315">
          <v:shape id="_x0000_i1489" type="#_x0000_t75" style="width:89pt;height:14pt" o:ole="">
            <v:imagedata r:id="rId497" o:title=""/>
          </v:shape>
          <o:OLEObject Type="Embed" ProgID="Equation.3" ShapeID="_x0000_i1489" DrawAspect="Content" ObjectID="_1788539443" r:id="rId498"/>
        </w:object>
      </w:r>
      <w:r w:rsidRPr="002872A2">
        <w:t>В ответе укажите корень уравнения или сумму корней, если их несколько.</w:t>
      </w:r>
    </w:p>
    <w:p w:rsidR="00065A1E" w:rsidRPr="002872A2" w:rsidRDefault="00065A1E" w:rsidP="000F70F1">
      <w:pPr>
        <w:numPr>
          <w:ilvl w:val="0"/>
          <w:numId w:val="14"/>
        </w:numPr>
      </w:pPr>
      <w:r w:rsidRPr="002872A2">
        <w:t>Решите неравенство</w:t>
      </w:r>
      <w:r w:rsidRPr="002872A2">
        <w:rPr>
          <w:position w:val="-6"/>
        </w:rPr>
        <w:object w:dxaOrig="2100" w:dyaOrig="315">
          <v:shape id="_x0000_i1490" type="#_x0000_t75" style="width:105pt;height:14pt" o:ole="">
            <v:imagedata r:id="rId499" o:title=""/>
          </v:shape>
          <o:OLEObject Type="Embed" ProgID="Equation.3" ShapeID="_x0000_i1490" DrawAspect="Content" ObjectID="_1788539444" r:id="rId500"/>
        </w:object>
      </w:r>
      <w:r w:rsidRPr="002872A2">
        <w:t xml:space="preserve"> Укажите наибольшее целое решение неравенства.</w:t>
      </w:r>
    </w:p>
    <w:p w:rsidR="00065A1E" w:rsidRPr="002872A2" w:rsidRDefault="00065A1E" w:rsidP="000F70F1">
      <w:pPr>
        <w:numPr>
          <w:ilvl w:val="0"/>
          <w:numId w:val="15"/>
        </w:numPr>
      </w:pPr>
      <w:r w:rsidRPr="002872A2">
        <w:t xml:space="preserve">Найдите площадь фигуры, ограниченной линиями: </w:t>
      </w:r>
      <w:r w:rsidRPr="002872A2">
        <w:rPr>
          <w:position w:val="-10"/>
        </w:rPr>
        <w:object w:dxaOrig="1065" w:dyaOrig="375">
          <v:shape id="_x0000_i1491" type="#_x0000_t75" style="width:52pt;height:19.5pt" o:ole="">
            <v:imagedata r:id="rId501" o:title=""/>
          </v:shape>
          <o:OLEObject Type="Embed" ProgID="Equation.3" ShapeID="_x0000_i1491" DrawAspect="Content" ObjectID="_1788539445" r:id="rId502"/>
        </w:object>
      </w:r>
      <w:r w:rsidRPr="002872A2">
        <w:rPr>
          <w:position w:val="-10"/>
        </w:rPr>
        <w:object w:dxaOrig="1500" w:dyaOrig="375">
          <v:shape id="_x0000_i1492" type="#_x0000_t75" style="width:75pt;height:19.5pt" o:ole="">
            <v:imagedata r:id="rId503" o:title=""/>
          </v:shape>
          <o:OLEObject Type="Embed" ProgID="Equation.3" ShapeID="_x0000_i1492" DrawAspect="Content" ObjectID="_1788539446" r:id="rId504"/>
        </w:object>
      </w:r>
    </w:p>
    <w:p w:rsidR="00065A1E" w:rsidRPr="002872A2" w:rsidRDefault="00065A1E" w:rsidP="000F70F1">
      <w:pPr>
        <w:numPr>
          <w:ilvl w:val="0"/>
          <w:numId w:val="15"/>
        </w:numPr>
      </w:pPr>
      <w:r w:rsidRPr="002872A2">
        <w:t xml:space="preserve">Найдите нули функции </w:t>
      </w:r>
      <w:r w:rsidRPr="002872A2">
        <w:rPr>
          <w:position w:val="-10"/>
        </w:rPr>
        <w:object w:dxaOrig="2685" w:dyaOrig="405">
          <v:shape id="_x0000_i1493" type="#_x0000_t75" style="width:134.5pt;height:21.5pt" o:ole="">
            <v:imagedata r:id="rId505" o:title=""/>
          </v:shape>
          <o:OLEObject Type="Embed" ProgID="Equation.3" ShapeID="_x0000_i1493" DrawAspect="Content" ObjectID="_1788539447" r:id="rId506"/>
        </w:object>
      </w:r>
    </w:p>
    <w:p w:rsidR="00065A1E" w:rsidRPr="002872A2" w:rsidRDefault="00065A1E" w:rsidP="000F70F1">
      <w:pPr>
        <w:numPr>
          <w:ilvl w:val="0"/>
          <w:numId w:val="15"/>
        </w:numPr>
      </w:pPr>
      <w:r w:rsidRPr="002872A2">
        <w:t xml:space="preserve">Решите неравенство  </w:t>
      </w:r>
      <w:r w:rsidRPr="002872A2">
        <w:rPr>
          <w:position w:val="-8"/>
        </w:rPr>
        <w:object w:dxaOrig="1620" w:dyaOrig="360">
          <v:shape id="_x0000_i1494" type="#_x0000_t75" style="width:80pt;height:19.5pt" o:ole="">
            <v:imagedata r:id="rId507" o:title=""/>
          </v:shape>
          <o:OLEObject Type="Embed" ProgID="Equation.3" ShapeID="_x0000_i1494" DrawAspect="Content" ObjectID="_1788539448" r:id="rId508"/>
        </w:object>
      </w:r>
    </w:p>
    <w:p w:rsidR="00065A1E" w:rsidRPr="002872A2" w:rsidRDefault="00065A1E" w:rsidP="002872A2">
      <w:pPr>
        <w:ind w:left="142"/>
        <w:jc w:val="center"/>
        <w:rPr>
          <w:b/>
        </w:rPr>
      </w:pPr>
    </w:p>
    <w:p w:rsidR="00065A1E" w:rsidRPr="004D600E" w:rsidRDefault="00065A1E" w:rsidP="004D600E">
      <w:pPr>
        <w:ind w:hanging="142"/>
        <w:jc w:val="both"/>
        <w:rPr>
          <w:lang w:eastAsia="en-US"/>
        </w:rPr>
      </w:pPr>
      <w:r w:rsidRPr="004D600E">
        <w:rPr>
          <w:lang w:eastAsia="en-US"/>
        </w:rPr>
        <w:t>Оценка за дифференцированный зачет складывается из итоговой оценки успеваемости за семестр и оценки выполненного задания дифференцированного зачета</w:t>
      </w:r>
      <w:r>
        <w:rPr>
          <w:lang w:eastAsia="en-US"/>
        </w:rPr>
        <w:t>, экзамена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05"/>
        <w:gridCol w:w="5900"/>
      </w:tblGrid>
      <w:tr w:rsidR="00065A1E" w:rsidRPr="002872A2" w:rsidTr="004C4B04">
        <w:tc>
          <w:tcPr>
            <w:tcW w:w="3705" w:type="dxa"/>
          </w:tcPr>
          <w:p w:rsidR="00065A1E" w:rsidRPr="002872A2" w:rsidRDefault="00065A1E" w:rsidP="00EC0E1C">
            <w:pPr>
              <w:jc w:val="center"/>
            </w:pPr>
            <w:r w:rsidRPr="002872A2">
              <w:t>Оценка</w:t>
            </w:r>
          </w:p>
        </w:tc>
        <w:tc>
          <w:tcPr>
            <w:tcW w:w="5900" w:type="dxa"/>
          </w:tcPr>
          <w:p w:rsidR="00065A1E" w:rsidRPr="002872A2" w:rsidRDefault="00065A1E" w:rsidP="00EC0E1C">
            <w:pPr>
              <w:jc w:val="center"/>
            </w:pPr>
            <w:r w:rsidRPr="002872A2">
              <w:t>Показатель (проявления)</w:t>
            </w:r>
          </w:p>
        </w:tc>
      </w:tr>
      <w:tr w:rsidR="00065A1E" w:rsidRPr="002872A2" w:rsidTr="004C4B04">
        <w:tc>
          <w:tcPr>
            <w:tcW w:w="3705" w:type="dxa"/>
          </w:tcPr>
          <w:p w:rsidR="00065A1E" w:rsidRPr="002872A2" w:rsidRDefault="00065A1E" w:rsidP="00EC0E1C">
            <w:pPr>
              <w:jc w:val="both"/>
            </w:pPr>
            <w:r w:rsidRPr="002872A2">
              <w:t>неудовлетворительно</w:t>
            </w:r>
          </w:p>
        </w:tc>
        <w:tc>
          <w:tcPr>
            <w:tcW w:w="5900" w:type="dxa"/>
          </w:tcPr>
          <w:p w:rsidR="00065A1E" w:rsidRPr="00C773D7" w:rsidRDefault="00065A1E" w:rsidP="00EC0E1C">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иалгебраических преобразований</w:t>
            </w:r>
            <w:r>
              <w:rPr>
                <w:rFonts w:ascii="YS Text" w:hAnsi="YS Text"/>
                <w:b/>
                <w:bCs/>
                <w:color w:val="000000"/>
                <w:sz w:val="23"/>
                <w:szCs w:val="23"/>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rsidR="00065A1E" w:rsidRDefault="00065A1E" w:rsidP="00EC0E1C">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rsidR="00065A1E" w:rsidRDefault="00065A1E" w:rsidP="00EC0E1C">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rsidR="00065A1E" w:rsidRPr="002872A2" w:rsidRDefault="00065A1E" w:rsidP="00EC0E1C">
            <w:pPr>
              <w:shd w:val="clear" w:color="auto" w:fill="FFFFFF"/>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065A1E" w:rsidRPr="002872A2" w:rsidTr="004C4B04">
        <w:tc>
          <w:tcPr>
            <w:tcW w:w="3705" w:type="dxa"/>
          </w:tcPr>
          <w:p w:rsidR="00065A1E" w:rsidRPr="002872A2" w:rsidRDefault="00065A1E" w:rsidP="00EC0E1C">
            <w:pPr>
              <w:jc w:val="both"/>
            </w:pPr>
            <w:r w:rsidRPr="002872A2">
              <w:t>удовлетворительно</w:t>
            </w:r>
          </w:p>
        </w:tc>
        <w:tc>
          <w:tcPr>
            <w:tcW w:w="5900" w:type="dxa"/>
          </w:tcPr>
          <w:p w:rsidR="00065A1E" w:rsidRPr="00C773D7" w:rsidRDefault="00065A1E" w:rsidP="00EC0E1C">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грубых)ошибок;</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rsidR="00065A1E"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rsidR="00065A1E" w:rsidRDefault="00065A1E" w:rsidP="00EC0E1C">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rsidR="00065A1E" w:rsidRDefault="00065A1E" w:rsidP="00EC0E1C">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rsidR="00065A1E" w:rsidRPr="002872A2" w:rsidRDefault="00065A1E" w:rsidP="00EC0E1C">
            <w:pPr>
              <w:shd w:val="clear" w:color="auto" w:fill="FFFFFF"/>
            </w:pPr>
            <w:r>
              <w:rPr>
                <w:rFonts w:ascii="YS Text" w:hAnsi="YS Text"/>
                <w:color w:val="000000"/>
                <w:sz w:val="23"/>
                <w:szCs w:val="23"/>
              </w:rPr>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065A1E" w:rsidRPr="002872A2" w:rsidTr="004C4B04">
        <w:tc>
          <w:tcPr>
            <w:tcW w:w="3705" w:type="dxa"/>
          </w:tcPr>
          <w:p w:rsidR="00065A1E" w:rsidRPr="002872A2" w:rsidRDefault="00065A1E" w:rsidP="00EC0E1C">
            <w:pPr>
              <w:jc w:val="both"/>
            </w:pPr>
            <w:r w:rsidRPr="002872A2">
              <w:t>хорошо</w:t>
            </w:r>
          </w:p>
        </w:tc>
        <w:tc>
          <w:tcPr>
            <w:tcW w:w="5900" w:type="dxa"/>
          </w:tcPr>
          <w:p w:rsidR="00065A1E" w:rsidRPr="00C773D7" w:rsidRDefault="00065A1E" w:rsidP="00EC0E1C">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rsidR="00065A1E" w:rsidRDefault="00065A1E" w:rsidP="00EC0E1C">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rsidR="00065A1E" w:rsidRDefault="00065A1E" w:rsidP="00EC0E1C">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 допущена одна не грубая ошибка или два-три недочета.</w:t>
            </w:r>
          </w:p>
          <w:p w:rsidR="00065A1E" w:rsidRDefault="00065A1E" w:rsidP="00EC0E1C">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rsidR="00065A1E" w:rsidRPr="002872A2" w:rsidRDefault="00065A1E" w:rsidP="00EC0E1C">
            <w:pPr>
              <w:shd w:val="clear" w:color="auto" w:fill="FFFFFF"/>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065A1E" w:rsidRPr="002872A2" w:rsidTr="004C4B04">
        <w:tc>
          <w:tcPr>
            <w:tcW w:w="3705" w:type="dxa"/>
          </w:tcPr>
          <w:p w:rsidR="00065A1E" w:rsidRPr="002872A2" w:rsidRDefault="00065A1E" w:rsidP="00EC0E1C">
            <w:pPr>
              <w:jc w:val="both"/>
            </w:pPr>
            <w:r w:rsidRPr="002872A2">
              <w:t>отлично</w:t>
            </w:r>
          </w:p>
        </w:tc>
        <w:tc>
          <w:tcPr>
            <w:tcW w:w="5900" w:type="dxa"/>
          </w:tcPr>
          <w:p w:rsidR="00065A1E" w:rsidRPr="00C773D7" w:rsidRDefault="00065A1E" w:rsidP="00EC0E1C">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rsidR="00065A1E" w:rsidRPr="00C773D7"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rsidR="00065A1E" w:rsidRDefault="00065A1E" w:rsidP="00EC0E1C">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rsidR="00065A1E" w:rsidRPr="00580E74" w:rsidRDefault="00065A1E" w:rsidP="00EC0E1C">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rsidR="00065A1E" w:rsidRDefault="00065A1E" w:rsidP="00EC0E1C">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 и учебником;</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 терминологию и символику, в определенной логической последовательности;</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 новой ситуации при выполнении практического задания;</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065A1E" w:rsidRDefault="00065A1E" w:rsidP="00EC0E1C">
            <w:pPr>
              <w:shd w:val="clear" w:color="auto" w:fill="FFFFFF"/>
              <w:rPr>
                <w:rFonts w:ascii="YS Text" w:hAnsi="YS Text"/>
                <w:color w:val="000000"/>
                <w:sz w:val="23"/>
                <w:szCs w:val="23"/>
              </w:rPr>
            </w:pPr>
            <w:r>
              <w:rPr>
                <w:rFonts w:ascii="YS Text" w:hAnsi="YS Text"/>
                <w:color w:val="000000"/>
                <w:sz w:val="23"/>
                <w:szCs w:val="23"/>
              </w:rPr>
              <w:t>6) отвечая самостоятельно, без наводящих вопросов.</w:t>
            </w:r>
          </w:p>
          <w:p w:rsidR="00065A1E" w:rsidRPr="002872A2" w:rsidRDefault="00065A1E" w:rsidP="00EC0E1C">
            <w:pPr>
              <w:shd w:val="clear" w:color="auto" w:fill="FFFFFF"/>
            </w:pPr>
            <w:r>
              <w:rPr>
                <w:rFonts w:ascii="YS Text" w:hAnsi="YS Text"/>
                <w:color w:val="000000"/>
                <w:sz w:val="23"/>
                <w:szCs w:val="23"/>
              </w:rPr>
              <w:t>Возможны 1-2 неточности при освещении второстепенных вопросов или в выкладках, которые обучающийся легко исправил после замечания преподавателя.</w:t>
            </w:r>
          </w:p>
        </w:tc>
      </w:tr>
    </w:tbl>
    <w:p w:rsidR="00065A1E" w:rsidRPr="002872A2" w:rsidRDefault="00065A1E" w:rsidP="004D600E">
      <w:pPr>
        <w:jc w:val="both"/>
      </w:pPr>
    </w:p>
    <w:p w:rsidR="00065A1E" w:rsidRPr="002872A2" w:rsidRDefault="00065A1E" w:rsidP="002872A2">
      <w:pPr>
        <w:jc w:val="center"/>
      </w:pPr>
    </w:p>
    <w:p w:rsidR="00065A1E" w:rsidRDefault="00065A1E" w:rsidP="002872A2">
      <w:pPr>
        <w:jc w:val="center"/>
      </w:pPr>
    </w:p>
    <w:p w:rsidR="00065A1E" w:rsidRPr="00972283" w:rsidRDefault="00065A1E" w:rsidP="004C4B04">
      <w:pPr>
        <w:keepNext/>
        <w:spacing w:before="240" w:after="60"/>
        <w:jc w:val="center"/>
        <w:outlineLvl w:val="3"/>
      </w:pPr>
      <w:r w:rsidRPr="00972283">
        <w:t>Частное профессиональное образовательное учреждение</w:t>
      </w:r>
    </w:p>
    <w:p w:rsidR="00065A1E" w:rsidRPr="00972283" w:rsidRDefault="00065A1E" w:rsidP="004C4B04">
      <w:pPr>
        <w:widowControl w:val="0"/>
        <w:suppressAutoHyphens/>
        <w:autoSpaceDE w:val="0"/>
        <w:autoSpaceDN w:val="0"/>
        <w:adjustRightInd w:val="0"/>
        <w:jc w:val="center"/>
        <w:rPr>
          <w:caps/>
        </w:rPr>
      </w:pPr>
      <w:r w:rsidRPr="00972283">
        <w:rPr>
          <w:caps/>
        </w:rPr>
        <w:t>«Северо-Кавказский колледж инновационных технологий»</w:t>
      </w:r>
    </w:p>
    <w:p w:rsidR="00065A1E" w:rsidRPr="002872A2" w:rsidRDefault="00065A1E" w:rsidP="002872A2">
      <w:pPr>
        <w:jc w:val="center"/>
      </w:pPr>
    </w:p>
    <w:tbl>
      <w:tblPr>
        <w:tblW w:w="0" w:type="auto"/>
        <w:tblLook w:val="00A0"/>
      </w:tblPr>
      <w:tblGrid>
        <w:gridCol w:w="2946"/>
        <w:gridCol w:w="3817"/>
        <w:gridCol w:w="2808"/>
      </w:tblGrid>
      <w:tr w:rsidR="00065A1E" w:rsidRPr="002872A2" w:rsidTr="00EC0E1C">
        <w:tc>
          <w:tcPr>
            <w:tcW w:w="3227" w:type="dxa"/>
          </w:tcPr>
          <w:p w:rsidR="00065A1E" w:rsidRPr="002872A2" w:rsidRDefault="00065A1E" w:rsidP="002872A2">
            <w:pPr>
              <w:jc w:val="both"/>
            </w:pPr>
            <w:r w:rsidRPr="002872A2">
              <w:t>Рассмотрен</w:t>
            </w:r>
            <w:r>
              <w:t>ы</w:t>
            </w:r>
            <w:r w:rsidRPr="002872A2">
              <w:t xml:space="preserve"> и утвержден</w:t>
            </w:r>
            <w:r>
              <w:t>ы</w:t>
            </w:r>
            <w:r w:rsidRPr="002872A2">
              <w:t xml:space="preserve"> </w:t>
            </w:r>
          </w:p>
          <w:p w:rsidR="00065A1E" w:rsidRPr="002872A2" w:rsidRDefault="00065A1E" w:rsidP="002872A2">
            <w:pPr>
              <w:jc w:val="both"/>
            </w:pPr>
            <w:r w:rsidRPr="002872A2">
              <w:t xml:space="preserve">на Педагогическом совете </w:t>
            </w:r>
          </w:p>
          <w:p w:rsidR="00065A1E" w:rsidRPr="002872A2" w:rsidRDefault="00065A1E" w:rsidP="002872A2">
            <w:pPr>
              <w:jc w:val="both"/>
            </w:pPr>
            <w:r w:rsidRPr="002872A2">
              <w:t xml:space="preserve">от </w:t>
            </w:r>
            <w:r>
              <w:t>14</w:t>
            </w:r>
            <w:r w:rsidRPr="002872A2">
              <w:t>.0</w:t>
            </w:r>
            <w:r>
              <w:t>5</w:t>
            </w:r>
            <w:r w:rsidRPr="002872A2">
              <w:t>.202</w:t>
            </w:r>
            <w:r>
              <w:t>4</w:t>
            </w:r>
            <w:r w:rsidRPr="002872A2">
              <w:t xml:space="preserve"> Протокол № 04</w:t>
            </w:r>
          </w:p>
        </w:tc>
        <w:tc>
          <w:tcPr>
            <w:tcW w:w="3260" w:type="dxa"/>
          </w:tcPr>
          <w:p w:rsidR="00065A1E" w:rsidRPr="002872A2" w:rsidRDefault="00065A1E" w:rsidP="002872A2">
            <w:pPr>
              <w:jc w:val="center"/>
            </w:pPr>
            <w:r>
              <w:rPr>
                <w:rFonts w:ascii="Calibri" w:hAnsi="Calibri"/>
                <w:sz w:val="22"/>
                <w:szCs w:val="22"/>
                <w:lang w:eastAsia="en-US"/>
              </w:rPr>
              <w:object w:dxaOrig="4216" w:dyaOrig="1905">
                <v:shape id="_x0000_i1495" type="#_x0000_t75" style="width:179pt;height:81pt" o:ole="">
                  <v:imagedata r:id="rId7" o:title=""/>
                </v:shape>
                <o:OLEObject Type="Embed" ProgID="Paint.Picture" ShapeID="_x0000_i1495" DrawAspect="Content" ObjectID="_1788539449" r:id="rId509"/>
              </w:object>
            </w:r>
          </w:p>
        </w:tc>
        <w:tc>
          <w:tcPr>
            <w:tcW w:w="3084" w:type="dxa"/>
          </w:tcPr>
          <w:p w:rsidR="00065A1E" w:rsidRPr="002872A2" w:rsidRDefault="00065A1E" w:rsidP="002872A2">
            <w:pPr>
              <w:jc w:val="center"/>
            </w:pPr>
            <w:r w:rsidRPr="002872A2">
              <w:t>УТВЕРЖДАЮ</w:t>
            </w:r>
          </w:p>
          <w:p w:rsidR="00065A1E" w:rsidRPr="002872A2" w:rsidRDefault="00065A1E" w:rsidP="002872A2">
            <w:r w:rsidRPr="002872A2">
              <w:t>Директор ЧПОУ «СККИТ»</w:t>
            </w:r>
          </w:p>
          <w:p w:rsidR="00065A1E" w:rsidRPr="002872A2" w:rsidRDefault="00065A1E" w:rsidP="002872A2">
            <w:pPr>
              <w:jc w:val="center"/>
            </w:pPr>
            <w:r w:rsidRPr="002872A2">
              <w:t>А.В. Жукова</w:t>
            </w:r>
          </w:p>
          <w:p w:rsidR="00065A1E" w:rsidRPr="002872A2" w:rsidRDefault="00065A1E" w:rsidP="002872A2">
            <w:pPr>
              <w:jc w:val="both"/>
            </w:pPr>
            <w:r w:rsidRPr="002872A2">
              <w:t>«</w:t>
            </w:r>
            <w:r>
              <w:t>15</w:t>
            </w:r>
            <w:r w:rsidRPr="002872A2">
              <w:t xml:space="preserve">» </w:t>
            </w:r>
            <w:r>
              <w:t>мая</w:t>
            </w:r>
            <w:r w:rsidRPr="002872A2">
              <w:t xml:space="preserve"> 202</w:t>
            </w:r>
            <w:r>
              <w:t>4</w:t>
            </w:r>
          </w:p>
          <w:p w:rsidR="00065A1E" w:rsidRPr="002872A2" w:rsidRDefault="00065A1E" w:rsidP="002872A2"/>
        </w:tc>
      </w:tr>
    </w:tbl>
    <w:p w:rsidR="00065A1E" w:rsidRPr="002872A2" w:rsidRDefault="00065A1E" w:rsidP="002872A2">
      <w:pPr>
        <w:jc w:val="center"/>
      </w:pPr>
    </w:p>
    <w:p w:rsidR="00065A1E" w:rsidRPr="002872A2" w:rsidRDefault="00065A1E" w:rsidP="002872A2">
      <w:pPr>
        <w:jc w:val="both"/>
        <w:rPr>
          <w:b/>
        </w:rPr>
      </w:pP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r w:rsidRPr="002872A2">
        <w:rPr>
          <w:b/>
        </w:rPr>
        <w:t>МЕТОДИЧЕСКИЕ РЕКОМЕНДАЦИИ</w:t>
      </w:r>
    </w:p>
    <w:p w:rsidR="00065A1E" w:rsidRPr="002872A2" w:rsidRDefault="00065A1E" w:rsidP="002872A2">
      <w:pPr>
        <w:jc w:val="center"/>
        <w:rPr>
          <w:b/>
        </w:rPr>
      </w:pPr>
    </w:p>
    <w:p w:rsidR="00065A1E" w:rsidRPr="002872A2" w:rsidRDefault="00065A1E" w:rsidP="002872A2">
      <w:pPr>
        <w:jc w:val="center"/>
        <w:rPr>
          <w:b/>
        </w:rPr>
      </w:pPr>
    </w:p>
    <w:p w:rsidR="00065A1E" w:rsidRPr="002872A2" w:rsidRDefault="00065A1E" w:rsidP="002872A2">
      <w:pPr>
        <w:jc w:val="center"/>
        <w:rPr>
          <w:b/>
        </w:rPr>
      </w:pPr>
      <w:r w:rsidRPr="002872A2">
        <w:rPr>
          <w:b/>
        </w:rPr>
        <w:t xml:space="preserve">РАБОЧЕЙ ПРОГРАММЫ </w:t>
      </w:r>
      <w:r>
        <w:rPr>
          <w:b/>
        </w:rPr>
        <w:t>ОБЩЕОБРАЗОВАТЕЛЬНОЙ</w:t>
      </w:r>
      <w:r w:rsidRPr="002872A2">
        <w:rPr>
          <w:b/>
        </w:rPr>
        <w:t xml:space="preserve"> ДИСЦИПЛИНЫ</w:t>
      </w:r>
    </w:p>
    <w:p w:rsidR="00065A1E" w:rsidRPr="002872A2" w:rsidRDefault="00065A1E" w:rsidP="002872A2">
      <w:pPr>
        <w:jc w:val="center"/>
      </w:pPr>
      <w:r w:rsidRPr="002872A2">
        <w:rPr>
          <w:b/>
        </w:rPr>
        <w:t>МАТЕМАТИКА</w:t>
      </w:r>
    </w:p>
    <w:p w:rsidR="00065A1E" w:rsidRPr="002872A2" w:rsidRDefault="00065A1E" w:rsidP="002872A2">
      <w:pPr>
        <w:jc w:val="center"/>
      </w:pPr>
    </w:p>
    <w:p w:rsidR="00065A1E" w:rsidRPr="00126A36" w:rsidRDefault="00065A1E" w:rsidP="00D61862">
      <w:pPr>
        <w:widowControl w:val="0"/>
        <w:suppressAutoHyphens/>
        <w:jc w:val="center"/>
        <w:rPr>
          <w:b/>
          <w:bCs/>
          <w:kern w:val="1"/>
        </w:rPr>
      </w:pPr>
      <w:r w:rsidRPr="00126A36">
        <w:rPr>
          <w:b/>
          <w:bCs/>
          <w:kern w:val="1"/>
        </w:rPr>
        <w:t>38.02.01 ЭКОНОМИКА И БУХГАЛТЕРСКИЙ УЧЕТ</w:t>
      </w:r>
    </w:p>
    <w:p w:rsidR="00065A1E" w:rsidRPr="00126A36" w:rsidRDefault="00065A1E" w:rsidP="00D61862">
      <w:pPr>
        <w:widowControl w:val="0"/>
        <w:suppressAutoHyphens/>
        <w:jc w:val="center"/>
        <w:rPr>
          <w:b/>
          <w:bCs/>
          <w:kern w:val="1"/>
        </w:rPr>
      </w:pPr>
      <w:r w:rsidRPr="00126A36">
        <w:rPr>
          <w:b/>
          <w:bCs/>
          <w:kern w:val="1"/>
        </w:rPr>
        <w:t xml:space="preserve"> (ПО ОТРАСЛЯМ)</w:t>
      </w:r>
    </w:p>
    <w:p w:rsidR="00065A1E" w:rsidRPr="00126A36" w:rsidRDefault="00065A1E" w:rsidP="00D61862">
      <w:pPr>
        <w:widowControl w:val="0"/>
        <w:suppressAutoHyphens/>
        <w:jc w:val="center"/>
        <w:rPr>
          <w:b/>
          <w:bCs/>
          <w:kern w:val="1"/>
        </w:rPr>
      </w:pPr>
    </w:p>
    <w:p w:rsidR="00065A1E" w:rsidRPr="00126A36" w:rsidRDefault="00065A1E" w:rsidP="00D61862">
      <w:pPr>
        <w:widowControl w:val="0"/>
        <w:suppressAutoHyphens/>
        <w:jc w:val="center"/>
        <w:rPr>
          <w:b/>
          <w:bCs/>
          <w:kern w:val="1"/>
        </w:rPr>
      </w:pPr>
      <w:r>
        <w:rPr>
          <w:b/>
          <w:bCs/>
          <w:kern w:val="1"/>
        </w:rPr>
        <w:t>БУХГАЛТЕР</w:t>
      </w: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both"/>
      </w:pPr>
    </w:p>
    <w:p w:rsidR="00065A1E" w:rsidRPr="002872A2" w:rsidRDefault="00065A1E" w:rsidP="002872A2">
      <w:pPr>
        <w:jc w:val="center"/>
        <w:sectPr w:rsidR="00065A1E" w:rsidRPr="002872A2" w:rsidSect="003D1899">
          <w:pgSz w:w="11906" w:h="16838"/>
          <w:pgMar w:top="1134" w:right="850" w:bottom="1134" w:left="1701" w:header="708" w:footer="708" w:gutter="0"/>
          <w:cols w:space="708"/>
          <w:docGrid w:linePitch="360"/>
        </w:sectPr>
      </w:pPr>
      <w:r w:rsidRPr="002872A2">
        <w:t>Пятигорск-202</w:t>
      </w:r>
      <w:r>
        <w:t>4</w:t>
      </w:r>
    </w:p>
    <w:p w:rsidR="00065A1E" w:rsidRPr="002872A2" w:rsidRDefault="00065A1E" w:rsidP="002872A2">
      <w:pPr>
        <w:ind w:left="720" w:hanging="720"/>
        <w:contextualSpacing/>
        <w:jc w:val="center"/>
        <w:rPr>
          <w:b/>
        </w:rPr>
      </w:pPr>
      <w:r w:rsidRPr="002872A2">
        <w:rPr>
          <w:b/>
        </w:rPr>
        <w:t xml:space="preserve">1. РЕКОМЕНДАЦИИ ПО ВЫПОЛНЕНИЮ ВИДОВ </w:t>
      </w:r>
      <w:r>
        <w:rPr>
          <w:b/>
        </w:rPr>
        <w:t xml:space="preserve"> САМОСТОЯТЕЛЬНОЙ </w:t>
      </w:r>
    </w:p>
    <w:p w:rsidR="00065A1E" w:rsidRPr="002872A2" w:rsidRDefault="00065A1E" w:rsidP="002872A2">
      <w:pPr>
        <w:ind w:left="720" w:hanging="720"/>
        <w:contextualSpacing/>
        <w:jc w:val="center"/>
        <w:rPr>
          <w:b/>
        </w:rPr>
      </w:pPr>
      <w:r w:rsidRPr="002872A2">
        <w:rPr>
          <w:b/>
        </w:rPr>
        <w:t>РАБОТЫ ОБУЧАЮЩИХСЯ</w:t>
      </w:r>
    </w:p>
    <w:p w:rsidR="00065A1E" w:rsidRPr="002872A2" w:rsidRDefault="00065A1E" w:rsidP="002872A2">
      <w:pPr>
        <w:jc w:val="center"/>
        <w:rPr>
          <w:b/>
        </w:rPr>
      </w:pPr>
    </w:p>
    <w:p w:rsidR="00065A1E" w:rsidRPr="002872A2" w:rsidRDefault="00065A1E" w:rsidP="002872A2">
      <w:pPr>
        <w:jc w:val="center"/>
        <w:rPr>
          <w:b/>
        </w:rPr>
      </w:pPr>
      <w:r w:rsidRPr="002872A2">
        <w:rPr>
          <w:b/>
        </w:rPr>
        <w:t>Рекомендации по подготовке к практическим занятиям (семинарам)</w:t>
      </w:r>
    </w:p>
    <w:p w:rsidR="00065A1E" w:rsidRPr="002872A2" w:rsidRDefault="00065A1E" w:rsidP="002872A2">
      <w:pPr>
        <w:jc w:val="both"/>
      </w:pPr>
      <w:r w:rsidRPr="002872A2">
        <w:t xml:space="preserve">При подготовке к практическому занятию студент должен ознакомиться с планом, выполнить все инструкции, предложенные преподавателем. 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 </w:t>
      </w:r>
    </w:p>
    <w:p w:rsidR="00065A1E" w:rsidRPr="002872A2" w:rsidRDefault="00065A1E" w:rsidP="002872A2">
      <w:pPr>
        <w:jc w:val="center"/>
        <w:rPr>
          <w:b/>
        </w:rPr>
      </w:pPr>
      <w:r w:rsidRPr="002872A2">
        <w:rPr>
          <w:b/>
        </w:rPr>
        <w:t>Методические рекомендации по подготовке конспектов</w:t>
      </w:r>
    </w:p>
    <w:p w:rsidR="00065A1E" w:rsidRPr="002872A2" w:rsidRDefault="00065A1E" w:rsidP="002872A2">
      <w:pPr>
        <w:jc w:val="both"/>
      </w:pPr>
      <w:r w:rsidRPr="002872A2">
        <w:t xml:space="preserve">При подготовке конспекта рекомендуется придерживаться такой последовательности: </w:t>
      </w:r>
    </w:p>
    <w:p w:rsidR="00065A1E" w:rsidRPr="002872A2" w:rsidRDefault="00065A1E" w:rsidP="002872A2">
      <w:pPr>
        <w:jc w:val="both"/>
      </w:pPr>
      <w:r w:rsidRPr="002872A2">
        <w:t xml:space="preserve">1. Прочтите текст. </w:t>
      </w:r>
    </w:p>
    <w:p w:rsidR="00065A1E" w:rsidRPr="002872A2" w:rsidRDefault="00065A1E" w:rsidP="002872A2">
      <w:pPr>
        <w:jc w:val="both"/>
      </w:pPr>
      <w:r w:rsidRPr="002872A2">
        <w:t xml:space="preserve">2. Определите цель изучения темы (какие знания должны приобрести и какими умениями обладать). </w:t>
      </w:r>
    </w:p>
    <w:p w:rsidR="00065A1E" w:rsidRPr="002872A2" w:rsidRDefault="00065A1E" w:rsidP="002872A2">
      <w:pPr>
        <w:jc w:val="both"/>
      </w:pPr>
      <w:r w:rsidRPr="002872A2">
        <w:t xml:space="preserve">3. Выделите основные положения. </w:t>
      </w:r>
    </w:p>
    <w:p w:rsidR="00065A1E" w:rsidRPr="002872A2" w:rsidRDefault="00065A1E" w:rsidP="002872A2">
      <w:pPr>
        <w:jc w:val="both"/>
      </w:pPr>
      <w:r w:rsidRPr="002872A2">
        <w:t xml:space="preserve">4. Проанализируйте основные положения. </w:t>
      </w:r>
    </w:p>
    <w:p w:rsidR="00065A1E" w:rsidRPr="002872A2" w:rsidRDefault="00065A1E" w:rsidP="002872A2">
      <w:pPr>
        <w:jc w:val="both"/>
      </w:pPr>
      <w:r w:rsidRPr="002872A2">
        <w:t xml:space="preserve">5. Сделайте выводы. </w:t>
      </w:r>
    </w:p>
    <w:p w:rsidR="00065A1E" w:rsidRPr="002872A2" w:rsidRDefault="00065A1E" w:rsidP="002872A2">
      <w:pPr>
        <w:jc w:val="both"/>
      </w:pPr>
      <w:r w:rsidRPr="002872A2">
        <w:t xml:space="preserve">6. Составьте краткую запись. </w:t>
      </w:r>
    </w:p>
    <w:p w:rsidR="00065A1E" w:rsidRPr="002872A2" w:rsidRDefault="00065A1E" w:rsidP="002872A2">
      <w:pPr>
        <w:jc w:val="center"/>
        <w:rPr>
          <w:b/>
        </w:rPr>
      </w:pPr>
      <w:r w:rsidRPr="002872A2">
        <w:rPr>
          <w:b/>
        </w:rPr>
        <w:t>Работа с литературными источниками</w:t>
      </w:r>
    </w:p>
    <w:p w:rsidR="00065A1E" w:rsidRPr="002872A2" w:rsidRDefault="00065A1E" w:rsidP="002872A2">
      <w:pPr>
        <w:jc w:val="both"/>
      </w:pPr>
      <w:r w:rsidRPr="002872A2">
        <w:t xml:space="preserve">В процессе обучения студенту необходимо самостоятельно изучать предлагаемую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 При работе с книгой необходимо подобрать литературу, научиться правильно ее читать, вести записи. </w:t>
      </w:r>
    </w:p>
    <w:p w:rsidR="00065A1E" w:rsidRPr="002872A2" w:rsidRDefault="00065A1E" w:rsidP="002872A2">
      <w:pPr>
        <w:jc w:val="both"/>
      </w:pPr>
      <w:r w:rsidRPr="002872A2">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rsidR="00065A1E" w:rsidRPr="002872A2" w:rsidRDefault="00065A1E" w:rsidP="002872A2">
      <w:pPr>
        <w:jc w:val="both"/>
      </w:pPr>
      <w:r w:rsidRPr="002872A2">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rsidR="00065A1E" w:rsidRPr="002872A2" w:rsidRDefault="00065A1E" w:rsidP="002872A2">
      <w:pPr>
        <w:jc w:val="both"/>
      </w:pPr>
      <w:r w:rsidRPr="002872A2">
        <w:t xml:space="preserve">Выводы, полученные в результате изучения, рекомендуется в конспекте выделять, чтобы они при перечитывании записей лучше запоминались. </w:t>
      </w:r>
    </w:p>
    <w:p w:rsidR="00065A1E" w:rsidRPr="002872A2" w:rsidRDefault="00065A1E" w:rsidP="002872A2">
      <w:pPr>
        <w:jc w:val="both"/>
      </w:pPr>
      <w:r w:rsidRPr="002872A2">
        <w:t xml:space="preserve">Различают два вида чтения; первичное и вторичное. </w:t>
      </w:r>
    </w:p>
    <w:p w:rsidR="00065A1E" w:rsidRPr="002872A2" w:rsidRDefault="00065A1E" w:rsidP="002872A2">
      <w:pPr>
        <w:jc w:val="both"/>
      </w:pPr>
      <w:r w:rsidRPr="002872A2">
        <w:t xml:space="preserve">Первичное - это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 </w:t>
      </w:r>
    </w:p>
    <w:p w:rsidR="00065A1E" w:rsidRPr="002872A2" w:rsidRDefault="00065A1E" w:rsidP="002872A2">
      <w:pPr>
        <w:jc w:val="both"/>
      </w:pPr>
      <w:r w:rsidRPr="002872A2">
        <w:t xml:space="preserve">Задача вторичного чтения - полное усвоение смысла целого (по счету - это чтение может быть и не вторым, а третьим или четвертым). 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При работе с литературой рекомендуется вести записи. </w:t>
      </w:r>
    </w:p>
    <w:p w:rsidR="00065A1E" w:rsidRPr="002872A2" w:rsidRDefault="00065A1E" w:rsidP="002872A2">
      <w:pPr>
        <w:jc w:val="both"/>
      </w:pPr>
      <w:r w:rsidRPr="002872A2">
        <w:t xml:space="preserve">Основные виды систематизированной записи прочитанного: </w:t>
      </w:r>
    </w:p>
    <w:p w:rsidR="00065A1E" w:rsidRPr="002872A2" w:rsidRDefault="00065A1E" w:rsidP="002872A2">
      <w:pPr>
        <w:jc w:val="both"/>
      </w:pPr>
      <w:r w:rsidRPr="002872A2">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rsidR="00065A1E" w:rsidRPr="002872A2" w:rsidRDefault="00065A1E" w:rsidP="002872A2">
      <w:pPr>
        <w:jc w:val="both"/>
      </w:pPr>
      <w:r w:rsidRPr="002872A2">
        <w:t xml:space="preserve">Планирование – краткая логическая организация текста, раскрывающая содержание и структуру изучаемого материала; </w:t>
      </w:r>
    </w:p>
    <w:p w:rsidR="00065A1E" w:rsidRPr="002872A2" w:rsidRDefault="00065A1E" w:rsidP="002872A2">
      <w:pPr>
        <w:jc w:val="both"/>
      </w:pPr>
      <w:r w:rsidRPr="002872A2">
        <w:t xml:space="preserve">Тезирование – лаконичное воспроизведение основных утверждений автора без привлечения фактического материала; </w:t>
      </w:r>
    </w:p>
    <w:p w:rsidR="00065A1E" w:rsidRPr="002872A2" w:rsidRDefault="00065A1E" w:rsidP="002872A2">
      <w:pPr>
        <w:jc w:val="both"/>
      </w:pPr>
      <w:r w:rsidRPr="002872A2">
        <w:t xml:space="preserve">Цитирование – дословное выписывание из текста выдержек, извлечений, наиболее существенно отражающих ту или иную мысль автора; </w:t>
      </w:r>
    </w:p>
    <w:p w:rsidR="00065A1E" w:rsidRDefault="00065A1E" w:rsidP="002872A2">
      <w:pPr>
        <w:jc w:val="both"/>
      </w:pPr>
      <w:r w:rsidRPr="002872A2">
        <w:t>Конспектирование – краткое и последовательное изложение содержания прочитанного. 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065A1E" w:rsidRDefault="00065A1E" w:rsidP="00C943B7">
      <w:pPr>
        <w:jc w:val="center"/>
        <w:rPr>
          <w:b/>
        </w:rPr>
      </w:pPr>
      <w:r>
        <w:rPr>
          <w:b/>
        </w:rPr>
        <w:t>Методические рекомендации по подготовке докладов</w:t>
      </w:r>
    </w:p>
    <w:p w:rsidR="00065A1E" w:rsidRDefault="00065A1E" w:rsidP="00C943B7">
      <w:pPr>
        <w:ind w:firstLine="720"/>
      </w:pPr>
      <w:r>
        <w:t xml:space="preserve">Доклад – публичное сообщение, представляющее собой развернутое изложение на определенную тему </w:t>
      </w:r>
    </w:p>
    <w:p w:rsidR="00065A1E" w:rsidRDefault="00065A1E" w:rsidP="00C943B7">
      <w:pPr>
        <w:ind w:firstLine="720"/>
      </w:pPr>
      <w:r>
        <w:t xml:space="preserve">Различают следующие виды докладов: научный доклад и учебный доклад. Научные доклады готовятся научными работниками для представления своих результатов на научной конференции, научном семинаре и др. К учебным докладам относятся студенческие доклады и любые другие доклады, подготавливаемые обучающимися средних образовательных учреждений. </w:t>
      </w:r>
    </w:p>
    <w:p w:rsidR="00065A1E" w:rsidRDefault="00065A1E" w:rsidP="00C943B7">
      <w:pPr>
        <w:ind w:firstLine="720"/>
      </w:pPr>
      <w:r>
        <w:t xml:space="preserve">Для того, чтобы облегчить работу над докладом, предлагаем разбить процесс на несколько последовательных этапов. Надеемся, что знаком¬ство с ними поможет вам овладеть необходимым инструментарием и разобраться в принципах построения письменной работы. </w:t>
      </w:r>
    </w:p>
    <w:p w:rsidR="00065A1E" w:rsidRDefault="00065A1E" w:rsidP="00C943B7">
      <w:pPr>
        <w:ind w:firstLine="720"/>
      </w:pPr>
      <w:r>
        <w:t>Этапы подготовки доклада</w:t>
      </w:r>
    </w:p>
    <w:p w:rsidR="00065A1E" w:rsidRDefault="00065A1E" w:rsidP="00C943B7">
      <w:pPr>
        <w:ind w:firstLine="720"/>
      </w:pPr>
      <w:r>
        <w:t>1.  Подготовка и планирование.</w:t>
      </w:r>
    </w:p>
    <w:p w:rsidR="00065A1E" w:rsidRDefault="00065A1E" w:rsidP="00C943B7">
      <w:pPr>
        <w:ind w:firstLine="720"/>
      </w:pPr>
      <w:r>
        <w:t>2. Выбор и осознание темы доклада</w:t>
      </w:r>
    </w:p>
    <w:p w:rsidR="00065A1E" w:rsidRDefault="00065A1E" w:rsidP="00C943B7">
      <w:pPr>
        <w:ind w:firstLine="720"/>
      </w:pPr>
      <w:r>
        <w:t xml:space="preserve">3. Подбор источников и литературы. </w:t>
      </w:r>
    </w:p>
    <w:p w:rsidR="00065A1E" w:rsidRDefault="00065A1E" w:rsidP="00C943B7">
      <w:pPr>
        <w:ind w:firstLine="720"/>
      </w:pPr>
      <w:r>
        <w:t xml:space="preserve">4. Работа с выбранными источниками и литературой. </w:t>
      </w:r>
    </w:p>
    <w:p w:rsidR="00065A1E" w:rsidRDefault="00065A1E" w:rsidP="00C943B7">
      <w:pPr>
        <w:ind w:firstLine="720"/>
      </w:pPr>
      <w:r>
        <w:t>5. Систематизация и анализ материала.</w:t>
      </w:r>
    </w:p>
    <w:p w:rsidR="00065A1E" w:rsidRDefault="00065A1E" w:rsidP="00C943B7">
      <w:pPr>
        <w:ind w:firstLine="720"/>
      </w:pPr>
      <w:r>
        <w:t>6. Составление рабочего плана доклада.</w:t>
      </w:r>
    </w:p>
    <w:p w:rsidR="00065A1E" w:rsidRDefault="00065A1E" w:rsidP="00C943B7">
      <w:pPr>
        <w:ind w:firstLine="720"/>
      </w:pPr>
      <w:r>
        <w:t xml:space="preserve">7. Письменное изложение материала по параграфам. </w:t>
      </w:r>
    </w:p>
    <w:p w:rsidR="00065A1E" w:rsidRDefault="00065A1E" w:rsidP="00C943B7">
      <w:pPr>
        <w:ind w:firstLine="720"/>
      </w:pPr>
      <w:r>
        <w:t>8. Редактирование, переработка текста.</w:t>
      </w:r>
    </w:p>
    <w:p w:rsidR="00065A1E" w:rsidRDefault="00065A1E" w:rsidP="00C943B7">
      <w:pPr>
        <w:ind w:firstLine="720"/>
      </w:pPr>
      <w:r>
        <w:t>9. Оформление доклада.</w:t>
      </w:r>
    </w:p>
    <w:p w:rsidR="00065A1E" w:rsidRDefault="00065A1E" w:rsidP="00C943B7">
      <w:pPr>
        <w:ind w:firstLine="720"/>
      </w:pPr>
      <w:r>
        <w:t>10. Выступление с докладом.</w:t>
      </w:r>
    </w:p>
    <w:p w:rsidR="00065A1E" w:rsidRDefault="00065A1E" w:rsidP="00C943B7">
      <w:pPr>
        <w:ind w:firstLine="720"/>
      </w:pPr>
      <w:r>
        <w:t>При  подготовке  доклада рекомендуется придерживаться следующих правил:</w:t>
      </w:r>
    </w:p>
    <w:p w:rsidR="00065A1E" w:rsidRDefault="00065A1E" w:rsidP="00C943B7">
      <w:pPr>
        <w:ind w:firstLine="720"/>
      </w:pPr>
      <w:r>
        <w:t>Во-первых, необходимо четко соблюдать регламент.</w:t>
      </w:r>
    </w:p>
    <w:p w:rsidR="00065A1E" w:rsidRDefault="00065A1E" w:rsidP="00C943B7">
      <w:pPr>
        <w:ind w:firstLine="720"/>
      </w:pPr>
      <w:r>
        <w:t>Для того чтобы уложиться в отведенное время необходимо:</w:t>
      </w:r>
    </w:p>
    <w:p w:rsidR="00065A1E" w:rsidRDefault="00065A1E" w:rsidP="00C943B7">
      <w:pPr>
        <w:ind w:firstLine="720"/>
      </w:pPr>
      <w:r>
        <w:t>а) тщательно отобрать факты и примеры, исключить из текста выступления все, не относящееся напрямую к теме;</w:t>
      </w:r>
    </w:p>
    <w:p w:rsidR="00065A1E" w:rsidRDefault="00065A1E" w:rsidP="00C943B7">
      <w:pPr>
        <w:ind w:firstLine="720"/>
      </w:pPr>
      <w:r>
        <w:t>б) исключить все повторы;</w:t>
      </w:r>
    </w:p>
    <w:p w:rsidR="00065A1E" w:rsidRDefault="00065A1E" w:rsidP="00C943B7">
      <w:pPr>
        <w:ind w:firstLine="720"/>
      </w:pPr>
      <w:r>
        <w:t>в) весь иллюстративный материал (графики, диаграммы, таблицы, схемы) должен быть подготовлен заранее;</w:t>
      </w:r>
    </w:p>
    <w:p w:rsidR="00065A1E" w:rsidRDefault="00065A1E" w:rsidP="00C943B7">
      <w:pPr>
        <w:ind w:firstLine="720"/>
      </w:pPr>
      <w:r>
        <w:t xml:space="preserve">г) необходимо заранее проговорить вслух текст выступления, зафиксировав время и сделав поправку на волнение, которое неизбежно увеличивает время выступления перед аудиторией. </w:t>
      </w:r>
    </w:p>
    <w:p w:rsidR="00065A1E" w:rsidRDefault="00065A1E" w:rsidP="00C943B7">
      <w:pPr>
        <w:ind w:firstLine="720"/>
      </w:pPr>
      <w:r>
        <w:t>Во-вторых, доклад должен хорошо восприниматься на слух.</w:t>
      </w:r>
    </w:p>
    <w:p w:rsidR="00065A1E" w:rsidRDefault="00065A1E" w:rsidP="00C943B7">
      <w:pPr>
        <w:ind w:firstLine="720"/>
      </w:pPr>
      <w:r>
        <w:t>Это предполагает:</w:t>
      </w:r>
    </w:p>
    <w:p w:rsidR="00065A1E" w:rsidRDefault="00065A1E" w:rsidP="00C943B7">
      <w:pPr>
        <w:ind w:firstLine="720"/>
      </w:pPr>
      <w:r>
        <w:t xml:space="preserve">а) краткость, т.е. исключение из текста слов и словосочетаний, не несущих </w:t>
      </w:r>
    </w:p>
    <w:p w:rsidR="00065A1E" w:rsidRDefault="00065A1E" w:rsidP="00C943B7">
      <w:pPr>
        <w:ind w:firstLine="720"/>
      </w:pPr>
      <w:r>
        <w:t>смысловой нагрузки;</w:t>
      </w:r>
    </w:p>
    <w:p w:rsidR="00065A1E" w:rsidRDefault="00065A1E" w:rsidP="00C943B7">
      <w:pPr>
        <w:ind w:firstLine="720"/>
      </w:pPr>
      <w:r>
        <w:t>б) смысловую точность, т.е. отсутствие возможности двоякого толкования тех или иных фраз;</w:t>
      </w:r>
    </w:p>
    <w:p w:rsidR="00065A1E" w:rsidRDefault="00065A1E" w:rsidP="00C943B7">
      <w:pPr>
        <w:ind w:firstLine="720"/>
      </w:pPr>
      <w:r>
        <w:t>в) отказ от неоправданного использования иностранных слов и сложных грамматических конструкций.</w:t>
      </w:r>
    </w:p>
    <w:p w:rsidR="00065A1E" w:rsidRDefault="00065A1E" w:rsidP="00C943B7">
      <w:pPr>
        <w:ind w:firstLine="720"/>
      </w:pPr>
      <w:r>
        <w:t>Доклады оцениваются по следующим критериям:</w:t>
      </w:r>
    </w:p>
    <w:p w:rsidR="00065A1E" w:rsidRDefault="00065A1E" w:rsidP="00C943B7">
      <w:pPr>
        <w:ind w:firstLine="720"/>
      </w:pPr>
      <w:r>
        <w:t>- соблюдение требований к его оформлению;</w:t>
      </w:r>
    </w:p>
    <w:p w:rsidR="00065A1E" w:rsidRDefault="00065A1E" w:rsidP="00C943B7">
      <w:pPr>
        <w:ind w:firstLine="720"/>
      </w:pPr>
      <w:r>
        <w:t xml:space="preserve">- необходимость и достаточность информации для раскрытия темы; </w:t>
      </w:r>
    </w:p>
    <w:p w:rsidR="00065A1E" w:rsidRDefault="00065A1E" w:rsidP="00C943B7">
      <w:pPr>
        <w:ind w:firstLine="720"/>
      </w:pPr>
      <w:r>
        <w:t>- умение обучающегося свободно излагать основные идеи, отраженные в докладе;</w:t>
      </w:r>
    </w:p>
    <w:p w:rsidR="00065A1E" w:rsidRDefault="00065A1E" w:rsidP="00C943B7">
      <w:pPr>
        <w:jc w:val="both"/>
      </w:pPr>
      <w:r>
        <w:t>- способность учащегося понять суть задаваемых ему вопросов и сформулировать точные ответы на них.</w:t>
      </w:r>
    </w:p>
    <w:p w:rsidR="00065A1E" w:rsidRPr="002872A2" w:rsidRDefault="00065A1E" w:rsidP="002872A2">
      <w:pPr>
        <w:jc w:val="both"/>
      </w:pPr>
    </w:p>
    <w:p w:rsidR="00065A1E" w:rsidRPr="002872A2" w:rsidRDefault="00065A1E" w:rsidP="0026142F">
      <w:pPr>
        <w:jc w:val="center"/>
        <w:rPr>
          <w:b/>
        </w:rPr>
      </w:pPr>
      <w:r w:rsidRPr="002872A2">
        <w:rPr>
          <w:b/>
        </w:rPr>
        <w:t>Промежуточная аттестация</w:t>
      </w:r>
    </w:p>
    <w:p w:rsidR="00065A1E" w:rsidRPr="002872A2" w:rsidRDefault="00065A1E" w:rsidP="002872A2">
      <w:pPr>
        <w:jc w:val="both"/>
      </w:pPr>
      <w:r w:rsidRPr="002872A2">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rsidR="00065A1E" w:rsidRPr="002872A2" w:rsidRDefault="00065A1E" w:rsidP="0026142F">
      <w:pPr>
        <w:jc w:val="center"/>
        <w:rPr>
          <w:b/>
        </w:rPr>
      </w:pPr>
      <w:r w:rsidRPr="002872A2">
        <w:rPr>
          <w:b/>
        </w:rPr>
        <w:t>Методические рекомендации по работе с Интернет-ресурсами</w:t>
      </w:r>
    </w:p>
    <w:p w:rsidR="00065A1E" w:rsidRPr="002872A2" w:rsidRDefault="00065A1E" w:rsidP="002872A2">
      <w:pPr>
        <w:jc w:val="both"/>
      </w:pPr>
      <w:r w:rsidRPr="002872A2">
        <w:t xml:space="preserve">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 </w:t>
      </w:r>
    </w:p>
    <w:p w:rsidR="00065A1E" w:rsidRPr="002872A2" w:rsidRDefault="00065A1E" w:rsidP="002872A2">
      <w:pPr>
        <w:jc w:val="both"/>
      </w:pPr>
      <w:r w:rsidRPr="002872A2">
        <w:t xml:space="preserve">-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 </w:t>
      </w:r>
    </w:p>
    <w:p w:rsidR="00065A1E" w:rsidRPr="002872A2" w:rsidRDefault="00065A1E" w:rsidP="002872A2">
      <w:pPr>
        <w:jc w:val="both"/>
      </w:pPr>
      <w:r w:rsidRPr="002872A2">
        <w:t xml:space="preserve">- правильно формулировать критерии поиска; </w:t>
      </w:r>
    </w:p>
    <w:p w:rsidR="00065A1E" w:rsidRPr="002872A2" w:rsidRDefault="00065A1E" w:rsidP="002872A2">
      <w:pPr>
        <w:jc w:val="both"/>
      </w:pPr>
      <w:r w:rsidRPr="002872A2">
        <w:t xml:space="preserve">-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 </w:t>
      </w:r>
    </w:p>
    <w:p w:rsidR="00065A1E" w:rsidRPr="002872A2" w:rsidRDefault="00065A1E" w:rsidP="002872A2">
      <w:pPr>
        <w:jc w:val="both"/>
      </w:pPr>
      <w:r w:rsidRPr="002872A2">
        <w:t xml:space="preserve">-давать оценку качества представленной информации, отделить действительно важные сведения от информационного шума; </w:t>
      </w:r>
    </w:p>
    <w:p w:rsidR="00065A1E" w:rsidRPr="002872A2" w:rsidRDefault="00065A1E" w:rsidP="002872A2">
      <w:pPr>
        <w:jc w:val="both"/>
      </w:pPr>
      <w:r w:rsidRPr="002872A2">
        <w:t xml:space="preserve">- давать оценки достоверности информации на основе различных признаков, по внешнему виду сайта, характеру подачи информации, её организации; </w:t>
      </w:r>
    </w:p>
    <w:p w:rsidR="00065A1E" w:rsidRPr="002872A2" w:rsidRDefault="00065A1E" w:rsidP="002872A2">
      <w:pPr>
        <w:jc w:val="both"/>
      </w:pPr>
      <w:r w:rsidRPr="002872A2">
        <w:t xml:space="preserve">- студентам необходимо уметь её анализировать, определять её внутреннюю непротиворечивость. </w:t>
      </w:r>
    </w:p>
    <w:p w:rsidR="00065A1E" w:rsidRPr="002872A2" w:rsidRDefault="00065A1E" w:rsidP="002872A2">
      <w:pPr>
        <w:jc w:val="both"/>
      </w:pPr>
      <w:r w:rsidRPr="002872A2">
        <w:t xml:space="preserve">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w:t>
      </w:r>
    </w:p>
    <w:p w:rsidR="00065A1E" w:rsidRPr="002872A2" w:rsidRDefault="00065A1E" w:rsidP="002872A2">
      <w:pPr>
        <w:jc w:val="both"/>
      </w:pPr>
      <w:r w:rsidRPr="002872A2">
        <w:t xml:space="preserve">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 </w:t>
      </w:r>
    </w:p>
    <w:p w:rsidR="00065A1E" w:rsidRPr="002872A2" w:rsidRDefault="00065A1E" w:rsidP="002872A2">
      <w:pPr>
        <w:jc w:val="both"/>
      </w:pPr>
      <w:r w:rsidRPr="002872A2">
        <w:t>При работе с Интернет-ресурсами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p w:rsidR="00065A1E" w:rsidRDefault="00065A1E" w:rsidP="004C4B04">
      <w:pPr>
        <w:jc w:val="center"/>
        <w:rPr>
          <w:b/>
          <w:bCs/>
        </w:rPr>
      </w:pPr>
      <w:r w:rsidRPr="00A26B11">
        <w:rPr>
          <w:b/>
          <w:bCs/>
        </w:rPr>
        <w:t>Методические рекомендации по выполнению презентаций</w:t>
      </w:r>
    </w:p>
    <w:p w:rsidR="00065A1E" w:rsidRPr="00A26B11" w:rsidRDefault="00065A1E" w:rsidP="004C4B04">
      <w:pPr>
        <w:shd w:val="clear" w:color="auto" w:fill="FFFFFF"/>
        <w:jc w:val="both"/>
        <w:rPr>
          <w:color w:val="181818"/>
        </w:rPr>
      </w:pPr>
      <w:r w:rsidRPr="00A26B11">
        <w:rPr>
          <w:color w:val="181818"/>
        </w:rPr>
        <w:t>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w:t>
      </w:r>
    </w:p>
    <w:p w:rsidR="00065A1E" w:rsidRPr="00A26B11" w:rsidRDefault="00065A1E" w:rsidP="004C4B04">
      <w:pPr>
        <w:shd w:val="clear" w:color="auto" w:fill="FFFFFF"/>
        <w:jc w:val="both"/>
        <w:rPr>
          <w:color w:val="181818"/>
        </w:rPr>
      </w:pPr>
      <w:r w:rsidRPr="00A26B11">
        <w:rPr>
          <w:color w:val="181818"/>
        </w:rPr>
        <w:t>Чаще всего демонстрация презентации проецируется на большом экране, реже – раздается собравшимся как печатный материал.</w:t>
      </w:r>
    </w:p>
    <w:p w:rsidR="00065A1E" w:rsidRPr="00A26B11" w:rsidRDefault="00065A1E" w:rsidP="004C4B04">
      <w:pPr>
        <w:shd w:val="clear" w:color="auto" w:fill="FFFFFF"/>
        <w:jc w:val="both"/>
        <w:rPr>
          <w:color w:val="181818"/>
        </w:rPr>
      </w:pPr>
      <w:r w:rsidRPr="00A26B11">
        <w:rPr>
          <w:color w:val="181818"/>
        </w:rPr>
        <w:t>Основные правила презентаций: простота, лаконичность (минимализм в подаче визуальной информации), краткое изложение материала, максимальная информативность текста.</w:t>
      </w:r>
    </w:p>
    <w:p w:rsidR="00065A1E" w:rsidRPr="00A26B11" w:rsidRDefault="00065A1E" w:rsidP="004C4B04">
      <w:pPr>
        <w:shd w:val="clear" w:color="auto" w:fill="FFFFFF"/>
        <w:jc w:val="both"/>
        <w:rPr>
          <w:color w:val="181818"/>
        </w:rPr>
      </w:pPr>
      <w:r w:rsidRPr="00A26B11">
        <w:rPr>
          <w:color w:val="181818"/>
        </w:rPr>
        <w:t>Создание презентации состоит из трех этапов:</w:t>
      </w:r>
    </w:p>
    <w:p w:rsidR="00065A1E" w:rsidRPr="00A26B11" w:rsidRDefault="00065A1E" w:rsidP="004C4B04">
      <w:pPr>
        <w:shd w:val="clear" w:color="auto" w:fill="FFFFFF"/>
        <w:jc w:val="both"/>
        <w:rPr>
          <w:color w:val="181818"/>
        </w:rPr>
      </w:pPr>
      <w:r w:rsidRPr="00A26B11">
        <w:rPr>
          <w:color w:val="181818"/>
        </w:rPr>
        <w:t>I. Планирование презентации – это многошаговая процедура, включающая определение целей, идей, формирование структуры и логики подачи материала.</w:t>
      </w:r>
    </w:p>
    <w:p w:rsidR="00065A1E" w:rsidRPr="00A26B11" w:rsidRDefault="00065A1E" w:rsidP="004C4B04">
      <w:pPr>
        <w:shd w:val="clear" w:color="auto" w:fill="FFFFFF"/>
        <w:jc w:val="both"/>
        <w:rPr>
          <w:color w:val="181818"/>
        </w:rPr>
      </w:pPr>
      <w:r w:rsidRPr="00A26B11">
        <w:rPr>
          <w:color w:val="181818"/>
        </w:rPr>
        <w:t>II. Разработка презентации – методологические особенности подготовки слайдов презентации, включая содержание и соотношение текстовой и графической информации.</w:t>
      </w:r>
    </w:p>
    <w:p w:rsidR="00065A1E" w:rsidRPr="00A26B11" w:rsidRDefault="00065A1E" w:rsidP="004C4B04">
      <w:pPr>
        <w:shd w:val="clear" w:color="auto" w:fill="FFFFFF"/>
        <w:jc w:val="both"/>
        <w:rPr>
          <w:color w:val="181818"/>
        </w:rPr>
      </w:pPr>
      <w:r w:rsidRPr="00A26B11">
        <w:rPr>
          <w:color w:val="181818"/>
        </w:rPr>
        <w:t>III. Репетиция выступления – это проверка и отладка созданной презентации.</w:t>
      </w:r>
    </w:p>
    <w:p w:rsidR="00065A1E" w:rsidRPr="00A26B11" w:rsidRDefault="00065A1E" w:rsidP="004C4B04">
      <w:pPr>
        <w:shd w:val="clear" w:color="auto" w:fill="FFFFFF"/>
        <w:jc w:val="both"/>
        <w:outlineLvl w:val="2"/>
        <w:rPr>
          <w:b/>
          <w:bCs/>
          <w:color w:val="181818"/>
        </w:rPr>
      </w:pPr>
      <w:r w:rsidRPr="00A26B11">
        <w:rPr>
          <w:color w:val="181818"/>
        </w:rPr>
        <w:t>ТРЕБОВАНИЯ К ОФОРМЛЕНИЮ ПРЕЗЕНТАЦИЙ</w:t>
      </w:r>
    </w:p>
    <w:p w:rsidR="00065A1E" w:rsidRPr="00A26B11" w:rsidRDefault="00065A1E" w:rsidP="004C4B04">
      <w:pPr>
        <w:shd w:val="clear" w:color="auto" w:fill="FFFFFF"/>
        <w:jc w:val="both"/>
        <w:rPr>
          <w:color w:val="181818"/>
        </w:rPr>
      </w:pPr>
      <w:r w:rsidRPr="00A26B11">
        <w:rPr>
          <w:color w:val="181818"/>
        </w:rPr>
        <w:t>Для создания качественной презентации необходимо соблюдать ряд требований.</w:t>
      </w:r>
    </w:p>
    <w:p w:rsidR="00065A1E" w:rsidRPr="00A26B11" w:rsidRDefault="00065A1E" w:rsidP="004C4B04">
      <w:pPr>
        <w:shd w:val="clear" w:color="auto" w:fill="FFFFFF"/>
        <w:jc w:val="both"/>
        <w:rPr>
          <w:color w:val="181818"/>
        </w:rPr>
      </w:pPr>
      <w:r w:rsidRPr="00A26B11">
        <w:rPr>
          <w:color w:val="181818"/>
          <w:u w:val="single"/>
        </w:rPr>
        <w:t>Общие требования к презентации:</w:t>
      </w:r>
    </w:p>
    <w:p w:rsidR="00065A1E" w:rsidRPr="00A26B11" w:rsidRDefault="00065A1E" w:rsidP="004C4B04">
      <w:pPr>
        <w:numPr>
          <w:ilvl w:val="0"/>
          <w:numId w:val="43"/>
        </w:numPr>
        <w:shd w:val="clear" w:color="auto" w:fill="FFFFFF"/>
        <w:ind w:left="0"/>
        <w:jc w:val="both"/>
        <w:rPr>
          <w:color w:val="181818"/>
        </w:rPr>
      </w:pPr>
      <w:r w:rsidRPr="00A26B11">
        <w:rPr>
          <w:color w:val="181818"/>
        </w:rPr>
        <w:t>Презентация должна содержать 10-15 слайдов.</w:t>
      </w:r>
    </w:p>
    <w:p w:rsidR="00065A1E" w:rsidRPr="00A26B11" w:rsidRDefault="00065A1E" w:rsidP="004C4B04">
      <w:pPr>
        <w:numPr>
          <w:ilvl w:val="0"/>
          <w:numId w:val="43"/>
        </w:numPr>
        <w:shd w:val="clear" w:color="auto" w:fill="FFFFFF"/>
        <w:ind w:left="0"/>
        <w:jc w:val="both"/>
        <w:rPr>
          <w:color w:val="181818"/>
        </w:rPr>
      </w:pPr>
      <w:r w:rsidRPr="00A26B11">
        <w:rPr>
          <w:color w:val="181818"/>
        </w:rPr>
        <w:t>Первый слайд – это титульный лист, на котором обязательно должны быть представлены: название проекта; наименование учебного заведения; фамилия, имя, отчество автора; группа; фамилия, имя, отчество преподавателя.</w:t>
      </w:r>
    </w:p>
    <w:p w:rsidR="00065A1E" w:rsidRPr="00A26B11" w:rsidRDefault="00065A1E" w:rsidP="004C4B04">
      <w:pPr>
        <w:numPr>
          <w:ilvl w:val="0"/>
          <w:numId w:val="43"/>
        </w:numPr>
        <w:shd w:val="clear" w:color="auto" w:fill="FFFFFF"/>
        <w:ind w:left="0"/>
        <w:jc w:val="both"/>
        <w:rPr>
          <w:color w:val="181818"/>
        </w:rPr>
      </w:pPr>
      <w:r w:rsidRPr="00A26B11">
        <w:rPr>
          <w:color w:val="181818"/>
        </w:rPr>
        <w:t>Следующий слайд – указываются цель и задачи презентации.</w:t>
      </w:r>
    </w:p>
    <w:p w:rsidR="00065A1E" w:rsidRPr="00A26B11" w:rsidRDefault="00065A1E" w:rsidP="004C4B04">
      <w:pPr>
        <w:numPr>
          <w:ilvl w:val="0"/>
          <w:numId w:val="43"/>
        </w:numPr>
        <w:shd w:val="clear" w:color="auto" w:fill="FFFFFF"/>
        <w:ind w:left="0"/>
        <w:jc w:val="both"/>
        <w:rPr>
          <w:color w:val="181818"/>
        </w:rPr>
      </w:pPr>
      <w:r w:rsidRPr="00A26B11">
        <w:rPr>
          <w:color w:val="181818"/>
        </w:rPr>
        <w:t>Заключительный слайд презентации – выводы по презентации и список использованной литературы.</w:t>
      </w:r>
    </w:p>
    <w:p w:rsidR="00065A1E" w:rsidRPr="00A26B11" w:rsidRDefault="00065A1E" w:rsidP="004C4B04">
      <w:pPr>
        <w:shd w:val="clear" w:color="auto" w:fill="FFFFFF"/>
        <w:jc w:val="both"/>
        <w:rPr>
          <w:color w:val="181818"/>
        </w:rPr>
      </w:pPr>
      <w:r w:rsidRPr="00A26B11">
        <w:rPr>
          <w:color w:val="181818"/>
          <w:u w:val="single"/>
        </w:rPr>
        <w:t>Требования к слайдам:</w:t>
      </w:r>
    </w:p>
    <w:p w:rsidR="00065A1E" w:rsidRPr="00A26B11" w:rsidRDefault="00065A1E" w:rsidP="004C4B04">
      <w:pPr>
        <w:numPr>
          <w:ilvl w:val="0"/>
          <w:numId w:val="44"/>
        </w:numPr>
        <w:shd w:val="clear" w:color="auto" w:fill="FFFFFF"/>
        <w:ind w:left="0"/>
        <w:jc w:val="both"/>
        <w:rPr>
          <w:color w:val="181818"/>
        </w:rPr>
      </w:pPr>
      <w:r w:rsidRPr="00A26B11">
        <w:rPr>
          <w:color w:val="181818"/>
        </w:rPr>
        <w:t>объем текста на каждом слайде – не больше 10 строк;</w:t>
      </w:r>
    </w:p>
    <w:p w:rsidR="00065A1E" w:rsidRPr="00A26B11" w:rsidRDefault="00065A1E" w:rsidP="004C4B04">
      <w:pPr>
        <w:numPr>
          <w:ilvl w:val="0"/>
          <w:numId w:val="44"/>
        </w:numPr>
        <w:shd w:val="clear" w:color="auto" w:fill="FFFFFF"/>
        <w:ind w:left="0"/>
        <w:jc w:val="both"/>
        <w:rPr>
          <w:color w:val="181818"/>
        </w:rPr>
      </w:pPr>
      <w:r w:rsidRPr="00A26B11">
        <w:rPr>
          <w:color w:val="181818"/>
        </w:rPr>
        <w:t>маркированный/нумерованный список содержит не более 10 элементов;</w:t>
      </w:r>
    </w:p>
    <w:p w:rsidR="00065A1E" w:rsidRPr="00A26B11" w:rsidRDefault="00065A1E" w:rsidP="004C4B04">
      <w:pPr>
        <w:numPr>
          <w:ilvl w:val="0"/>
          <w:numId w:val="44"/>
        </w:numPr>
        <w:shd w:val="clear" w:color="auto" w:fill="FFFFFF"/>
        <w:ind w:left="0"/>
        <w:jc w:val="both"/>
        <w:rPr>
          <w:color w:val="181818"/>
        </w:rPr>
      </w:pPr>
      <w:r w:rsidRPr="00A26B11">
        <w:rPr>
          <w:color w:val="181818"/>
        </w:rPr>
        <w:t>в каждом предложении – не более 10 слов;</w:t>
      </w:r>
    </w:p>
    <w:p w:rsidR="00065A1E" w:rsidRPr="00A26B11" w:rsidRDefault="00065A1E" w:rsidP="004C4B04">
      <w:pPr>
        <w:numPr>
          <w:ilvl w:val="0"/>
          <w:numId w:val="44"/>
        </w:numPr>
        <w:shd w:val="clear" w:color="auto" w:fill="FFFFFF"/>
        <w:ind w:left="0"/>
        <w:jc w:val="both"/>
        <w:rPr>
          <w:color w:val="181818"/>
        </w:rPr>
      </w:pPr>
      <w:r w:rsidRPr="00A26B11">
        <w:rPr>
          <w:color w:val="181818"/>
        </w:rPr>
        <w:t>обычный слайд, без эффектов анимации должен демонстрироваться на экране не менее 10-15 секунд. За меньшее время присутствующие не успеют осознать содержание слайда;</w:t>
      </w:r>
    </w:p>
    <w:p w:rsidR="00065A1E" w:rsidRPr="00A26B11" w:rsidRDefault="00065A1E" w:rsidP="004C4B04">
      <w:pPr>
        <w:numPr>
          <w:ilvl w:val="0"/>
          <w:numId w:val="44"/>
        </w:numPr>
        <w:shd w:val="clear" w:color="auto" w:fill="FFFFFF"/>
        <w:ind w:left="0"/>
        <w:jc w:val="both"/>
        <w:rPr>
          <w:color w:val="181818"/>
        </w:rPr>
      </w:pPr>
      <w:r w:rsidRPr="00A26B11">
        <w:rPr>
          <w:color w:val="181818"/>
        </w:rPr>
        <w:t>значимая информация выделяется с помощью цвета, кегля, эффектов анимации;</w:t>
      </w:r>
    </w:p>
    <w:p w:rsidR="00065A1E" w:rsidRPr="00A26B11" w:rsidRDefault="00065A1E" w:rsidP="004C4B04">
      <w:pPr>
        <w:numPr>
          <w:ilvl w:val="0"/>
          <w:numId w:val="44"/>
        </w:numPr>
        <w:shd w:val="clear" w:color="auto" w:fill="FFFFFF"/>
        <w:ind w:left="0"/>
        <w:jc w:val="both"/>
        <w:rPr>
          <w:color w:val="181818"/>
        </w:rPr>
      </w:pPr>
      <w:r w:rsidRPr="00A26B11">
        <w:rPr>
          <w:color w:val="181818"/>
        </w:rPr>
        <w:t>на слайды помещаются средства визуализации информации (таблицы, графики, схемы, фотографии и пр.), которые являются уместным и достаточным средством наглядности, помогают в раскрытии идеи выступления;</w:t>
      </w:r>
    </w:p>
    <w:p w:rsidR="00065A1E" w:rsidRPr="00A26B11" w:rsidRDefault="00065A1E" w:rsidP="004C4B04">
      <w:pPr>
        <w:numPr>
          <w:ilvl w:val="0"/>
          <w:numId w:val="44"/>
        </w:numPr>
        <w:shd w:val="clear" w:color="auto" w:fill="FFFFFF"/>
        <w:ind w:left="0"/>
        <w:jc w:val="both"/>
        <w:rPr>
          <w:color w:val="181818"/>
        </w:rPr>
      </w:pPr>
      <w:r w:rsidRPr="00A26B11">
        <w:rPr>
          <w:color w:val="181818"/>
        </w:rPr>
        <w:t>использованы иллюстрации хорошего качества (высокого разрешения), с четким изображением;</w:t>
      </w:r>
    </w:p>
    <w:p w:rsidR="00065A1E" w:rsidRPr="00A26B11" w:rsidRDefault="00065A1E" w:rsidP="004C4B04">
      <w:pPr>
        <w:numPr>
          <w:ilvl w:val="0"/>
          <w:numId w:val="44"/>
        </w:numPr>
        <w:shd w:val="clear" w:color="auto" w:fill="FFFFFF"/>
        <w:ind w:left="0"/>
        <w:jc w:val="both"/>
        <w:rPr>
          <w:color w:val="181818"/>
        </w:rPr>
      </w:pPr>
      <w:r w:rsidRPr="00A26B11">
        <w:rPr>
          <w:color w:val="181818"/>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w:t>
      </w:r>
    </w:p>
    <w:p w:rsidR="00065A1E" w:rsidRPr="00A26B11" w:rsidRDefault="00065A1E" w:rsidP="004C4B04">
      <w:pPr>
        <w:numPr>
          <w:ilvl w:val="0"/>
          <w:numId w:val="44"/>
        </w:numPr>
        <w:shd w:val="clear" w:color="auto" w:fill="FFFFFF"/>
        <w:ind w:left="0"/>
        <w:jc w:val="both"/>
        <w:rPr>
          <w:color w:val="181818"/>
        </w:rPr>
      </w:pPr>
      <w:r w:rsidRPr="00A26B11">
        <w:rPr>
          <w:color w:val="181818"/>
        </w:rPr>
        <w:t>таблицы и диаграммы размещаются на светлом или белом фоне;</w:t>
      </w:r>
    </w:p>
    <w:p w:rsidR="00065A1E" w:rsidRPr="00A26B11" w:rsidRDefault="00065A1E" w:rsidP="004C4B04">
      <w:pPr>
        <w:numPr>
          <w:ilvl w:val="0"/>
          <w:numId w:val="44"/>
        </w:numPr>
        <w:shd w:val="clear" w:color="auto" w:fill="FFFFFF"/>
        <w:ind w:left="0"/>
        <w:jc w:val="both"/>
        <w:rPr>
          <w:color w:val="181818"/>
        </w:rPr>
      </w:pPr>
      <w:r w:rsidRPr="00A26B11">
        <w:rPr>
          <w:color w:val="181818"/>
        </w:rPr>
        <w:t>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65A1E" w:rsidRPr="00A26B11" w:rsidRDefault="00065A1E" w:rsidP="004C4B04">
      <w:pPr>
        <w:shd w:val="clear" w:color="auto" w:fill="FFFFFF"/>
        <w:jc w:val="both"/>
        <w:rPr>
          <w:color w:val="181818"/>
        </w:rPr>
      </w:pPr>
      <w:r w:rsidRPr="00A26B11">
        <w:rPr>
          <w:color w:val="181818"/>
        </w:rPr>
        <w:t>Если Вы предпочитаете воспользоваться помощью оператора (что допустимо), а не листать слайды самостоятельно, очень полезно предусмотреть ссылки на слайды в тексте доклада ("Следующий слайд, пожалуйста...").</w:t>
      </w:r>
    </w:p>
    <w:p w:rsidR="00065A1E" w:rsidRPr="00A26B11" w:rsidRDefault="00065A1E" w:rsidP="004C4B04">
      <w:pPr>
        <w:shd w:val="clear" w:color="auto" w:fill="FFFFFF"/>
        <w:jc w:val="both"/>
        <w:rPr>
          <w:color w:val="181818"/>
        </w:rPr>
      </w:pPr>
      <w:r w:rsidRPr="00A26B11">
        <w:rPr>
          <w:color w:val="181818"/>
        </w:rPr>
        <w:t>После подготовки презентации полезно проконтролировать себя вопросами:</w:t>
      </w:r>
    </w:p>
    <w:p w:rsidR="00065A1E" w:rsidRPr="00A26B11" w:rsidRDefault="00065A1E" w:rsidP="004C4B04">
      <w:pPr>
        <w:numPr>
          <w:ilvl w:val="0"/>
          <w:numId w:val="45"/>
        </w:numPr>
        <w:shd w:val="clear" w:color="auto" w:fill="FFFFFF"/>
        <w:ind w:left="0"/>
        <w:jc w:val="both"/>
        <w:rPr>
          <w:color w:val="181818"/>
        </w:rPr>
      </w:pPr>
      <w:r w:rsidRPr="00A26B11">
        <w:rPr>
          <w:color w:val="181818"/>
        </w:rPr>
        <w:t>удалось ли достичь конечной цели презентации (что удалось определить, объяснить, предложить или продемонстрировать с помощью нее?);</w:t>
      </w:r>
    </w:p>
    <w:p w:rsidR="00065A1E" w:rsidRPr="00A26B11" w:rsidRDefault="00065A1E" w:rsidP="004C4B04">
      <w:pPr>
        <w:numPr>
          <w:ilvl w:val="0"/>
          <w:numId w:val="45"/>
        </w:numPr>
        <w:shd w:val="clear" w:color="auto" w:fill="FFFFFF"/>
        <w:ind w:left="0"/>
        <w:jc w:val="both"/>
        <w:rPr>
          <w:color w:val="181818"/>
        </w:rPr>
      </w:pPr>
      <w:r w:rsidRPr="00A26B11">
        <w:rPr>
          <w:color w:val="181818"/>
        </w:rPr>
        <w:t>к каким особенностям объекта презентации удалось привлечь внимание аудитории?</w:t>
      </w:r>
    </w:p>
    <w:p w:rsidR="00065A1E" w:rsidRPr="00A26B11" w:rsidRDefault="00065A1E" w:rsidP="004C4B04">
      <w:pPr>
        <w:numPr>
          <w:ilvl w:val="0"/>
          <w:numId w:val="45"/>
        </w:numPr>
        <w:shd w:val="clear" w:color="auto" w:fill="FFFFFF"/>
        <w:ind w:left="0"/>
        <w:jc w:val="both"/>
        <w:rPr>
          <w:color w:val="181818"/>
        </w:rPr>
      </w:pPr>
      <w:r w:rsidRPr="00A26B11">
        <w:rPr>
          <w:color w:val="181818"/>
        </w:rPr>
        <w:t>не отвлекает ли созданная презентация от устного выступления?</w:t>
      </w:r>
    </w:p>
    <w:p w:rsidR="00065A1E" w:rsidRPr="00A26B11" w:rsidRDefault="00065A1E" w:rsidP="004C4B04">
      <w:pPr>
        <w:shd w:val="clear" w:color="auto" w:fill="FFFFFF"/>
        <w:jc w:val="both"/>
        <w:rPr>
          <w:color w:val="181818"/>
        </w:rPr>
      </w:pPr>
      <w:r w:rsidRPr="00A26B11">
        <w:rPr>
          <w:color w:val="181818"/>
        </w:rPr>
        <w:t>Оформление слайдов:</w:t>
      </w:r>
    </w:p>
    <w:p w:rsidR="00065A1E" w:rsidRPr="00A26B11" w:rsidRDefault="00065A1E" w:rsidP="004C4B04">
      <w:pPr>
        <w:jc w:val="both"/>
      </w:pPr>
      <w:r w:rsidRPr="00A26B11">
        <w:rPr>
          <w:color w:val="181818"/>
          <w:shd w:val="clear" w:color="auto" w:fill="FFFFFF"/>
        </w:rPr>
        <w:t>Стиль</w:t>
      </w:r>
    </w:p>
    <w:p w:rsidR="00065A1E" w:rsidRPr="00A26B11" w:rsidRDefault="00065A1E" w:rsidP="004C4B04">
      <w:pPr>
        <w:shd w:val="clear" w:color="auto" w:fill="FFFFFF"/>
        <w:jc w:val="both"/>
        <w:rPr>
          <w:color w:val="181818"/>
        </w:rPr>
      </w:pPr>
      <w:r w:rsidRPr="00A26B11">
        <w:rPr>
          <w:color w:val="181818"/>
        </w:rPr>
        <w:t>Соблюдайте единый стиль оформления</w:t>
      </w:r>
    </w:p>
    <w:p w:rsidR="00065A1E" w:rsidRPr="00A26B11" w:rsidRDefault="00065A1E" w:rsidP="004C4B04">
      <w:pPr>
        <w:shd w:val="clear" w:color="auto" w:fill="FFFFFF"/>
        <w:jc w:val="both"/>
        <w:rPr>
          <w:color w:val="181818"/>
        </w:rPr>
      </w:pPr>
      <w:r w:rsidRPr="00A26B11">
        <w:rPr>
          <w:color w:val="181818"/>
        </w:rPr>
        <w:t>Избегайте стилей, которые будут отвлекать от самой презентации.</w:t>
      </w:r>
    </w:p>
    <w:p w:rsidR="00065A1E" w:rsidRPr="00A26B11" w:rsidRDefault="00065A1E" w:rsidP="004C4B04">
      <w:pPr>
        <w:shd w:val="clear" w:color="auto" w:fill="FFFFFF"/>
        <w:jc w:val="both"/>
        <w:rPr>
          <w:color w:val="181818"/>
        </w:rPr>
      </w:pPr>
      <w:r w:rsidRPr="00A26B11">
        <w:rPr>
          <w:color w:val="181818"/>
        </w:rPr>
        <w:t>Вспомогательная информация (управляющие кнопки) не должны преобладать над основной информацией (текстом, иллюстрациями).</w:t>
      </w:r>
    </w:p>
    <w:p w:rsidR="00065A1E" w:rsidRPr="00A26B11" w:rsidRDefault="00065A1E" w:rsidP="004C4B04">
      <w:pPr>
        <w:shd w:val="clear" w:color="auto" w:fill="FFFFFF"/>
        <w:jc w:val="both"/>
        <w:rPr>
          <w:color w:val="181818"/>
        </w:rPr>
      </w:pPr>
    </w:p>
    <w:p w:rsidR="00065A1E" w:rsidRPr="00A26B11" w:rsidRDefault="00065A1E" w:rsidP="004C4B04">
      <w:pPr>
        <w:shd w:val="clear" w:color="auto" w:fill="FFFFFF"/>
        <w:jc w:val="both"/>
        <w:rPr>
          <w:color w:val="181818"/>
        </w:rPr>
      </w:pPr>
      <w:r w:rsidRPr="00A26B11">
        <w:rPr>
          <w:color w:val="181818"/>
        </w:rPr>
        <w:t>Фон</w:t>
      </w:r>
    </w:p>
    <w:p w:rsidR="00065A1E" w:rsidRPr="00A26B11" w:rsidRDefault="00065A1E" w:rsidP="004C4B04">
      <w:pPr>
        <w:shd w:val="clear" w:color="auto" w:fill="FFFFFF"/>
        <w:jc w:val="both"/>
        <w:rPr>
          <w:color w:val="181818"/>
        </w:rPr>
      </w:pPr>
      <w:r w:rsidRPr="00A26B11">
        <w:rPr>
          <w:color w:val="181818"/>
        </w:rPr>
        <w:t>Для фона предпочтительны холодные тона</w:t>
      </w:r>
    </w:p>
    <w:p w:rsidR="00065A1E" w:rsidRPr="00A26B11" w:rsidRDefault="00065A1E" w:rsidP="004C4B04">
      <w:pPr>
        <w:shd w:val="clear" w:color="auto" w:fill="FFFFFF"/>
        <w:jc w:val="both"/>
        <w:rPr>
          <w:color w:val="181818"/>
        </w:rPr>
      </w:pPr>
      <w:r w:rsidRPr="00A26B11">
        <w:rPr>
          <w:color w:val="181818"/>
        </w:rPr>
        <w:t>Использование цвета</w:t>
      </w:r>
    </w:p>
    <w:p w:rsidR="00065A1E" w:rsidRPr="00A26B11" w:rsidRDefault="00065A1E" w:rsidP="004C4B04">
      <w:pPr>
        <w:shd w:val="clear" w:color="auto" w:fill="FFFFFF"/>
        <w:jc w:val="both"/>
        <w:rPr>
          <w:color w:val="181818"/>
        </w:rPr>
      </w:pPr>
      <w:r w:rsidRPr="00A26B11">
        <w:rPr>
          <w:color w:val="181818"/>
        </w:rPr>
        <w:t>На одном слайде рекомендуется использовать не более трех цветов: один для фона, один для заголовка, один для текста.</w:t>
      </w:r>
    </w:p>
    <w:p w:rsidR="00065A1E" w:rsidRPr="00A26B11" w:rsidRDefault="00065A1E" w:rsidP="004C4B04">
      <w:pPr>
        <w:shd w:val="clear" w:color="auto" w:fill="FFFFFF"/>
        <w:jc w:val="both"/>
        <w:rPr>
          <w:color w:val="181818"/>
        </w:rPr>
      </w:pPr>
      <w:r w:rsidRPr="00A26B11">
        <w:rPr>
          <w:color w:val="181818"/>
        </w:rPr>
        <w:t>Для фона и текста используйте контрастные цвета (белый фон – черный текст; темно-синий фон – светло-желтый текст и т. д.). Неконтрастные слайды будут смотреться тусклыми и невыразительными, особенно в светлых аудиториях.</w:t>
      </w:r>
    </w:p>
    <w:p w:rsidR="00065A1E" w:rsidRPr="00A26B11" w:rsidRDefault="00065A1E" w:rsidP="004C4B04">
      <w:pPr>
        <w:shd w:val="clear" w:color="auto" w:fill="FFFFFF"/>
        <w:jc w:val="both"/>
        <w:rPr>
          <w:color w:val="181818"/>
        </w:rPr>
      </w:pPr>
    </w:p>
    <w:p w:rsidR="00065A1E" w:rsidRPr="00A26B11" w:rsidRDefault="00065A1E" w:rsidP="004C4B04">
      <w:pPr>
        <w:shd w:val="clear" w:color="auto" w:fill="FFFFFF"/>
        <w:jc w:val="both"/>
        <w:rPr>
          <w:color w:val="181818"/>
        </w:rPr>
      </w:pPr>
      <w:r w:rsidRPr="00A26B11">
        <w:rPr>
          <w:color w:val="181818"/>
        </w:rPr>
        <w:t>Анимационные эффекты</w:t>
      </w:r>
    </w:p>
    <w:p w:rsidR="00065A1E" w:rsidRPr="00A26B11" w:rsidRDefault="00065A1E" w:rsidP="004C4B04">
      <w:pPr>
        <w:shd w:val="clear" w:color="auto" w:fill="FFFFFF"/>
        <w:jc w:val="both"/>
        <w:rPr>
          <w:color w:val="181818"/>
        </w:rPr>
      </w:pPr>
      <w:r w:rsidRPr="00A26B11">
        <w:rPr>
          <w:color w:val="181818"/>
        </w:rPr>
        <w:t>Используйте возможности компьютерной анимации для представления информации на слайде.</w:t>
      </w:r>
    </w:p>
    <w:p w:rsidR="00065A1E" w:rsidRPr="00A26B11" w:rsidRDefault="00065A1E" w:rsidP="004C4B04">
      <w:pPr>
        <w:shd w:val="clear" w:color="auto" w:fill="FFFFFF"/>
        <w:jc w:val="both"/>
        <w:rPr>
          <w:color w:val="181818"/>
        </w:rPr>
      </w:pPr>
      <w:r w:rsidRPr="00A26B11">
        <w:rPr>
          <w:color w:val="181818"/>
        </w:rPr>
        <w:t>Не стоит злоупотреблять различными анимационными эффектами, они не должны отвлекать внимание от содержания информации на слайде.</w:t>
      </w:r>
    </w:p>
    <w:p w:rsidR="00065A1E" w:rsidRPr="00A26B11" w:rsidRDefault="00065A1E" w:rsidP="004C4B04">
      <w:pPr>
        <w:shd w:val="clear" w:color="auto" w:fill="FFFFFF"/>
        <w:jc w:val="both"/>
        <w:rPr>
          <w:color w:val="181818"/>
        </w:rPr>
      </w:pPr>
      <w:r w:rsidRPr="00A26B11">
        <w:rPr>
          <w:color w:val="181818"/>
        </w:rPr>
        <w:t>Представление информации:</w:t>
      </w:r>
    </w:p>
    <w:p w:rsidR="00065A1E" w:rsidRPr="00A26B11" w:rsidRDefault="00065A1E" w:rsidP="004C4B04">
      <w:pPr>
        <w:jc w:val="both"/>
      </w:pPr>
      <w:r w:rsidRPr="00A26B11">
        <w:rPr>
          <w:color w:val="181818"/>
          <w:shd w:val="clear" w:color="auto" w:fill="FFFFFF"/>
        </w:rPr>
        <w:t>Содержание информации</w:t>
      </w:r>
    </w:p>
    <w:p w:rsidR="00065A1E" w:rsidRPr="00A26B11" w:rsidRDefault="00065A1E" w:rsidP="004C4B04">
      <w:pPr>
        <w:shd w:val="clear" w:color="auto" w:fill="FFFFFF"/>
        <w:jc w:val="both"/>
        <w:rPr>
          <w:color w:val="181818"/>
        </w:rPr>
      </w:pPr>
      <w:r w:rsidRPr="00A26B11">
        <w:rPr>
          <w:color w:val="181818"/>
        </w:rPr>
        <w:t> Используйте короткие слова и предложения. В презентациях не принято ставить переносы в словах.</w:t>
      </w:r>
    </w:p>
    <w:p w:rsidR="00065A1E" w:rsidRPr="00A26B11" w:rsidRDefault="00065A1E" w:rsidP="004C4B04">
      <w:pPr>
        <w:shd w:val="clear" w:color="auto" w:fill="FFFFFF"/>
        <w:jc w:val="both"/>
        <w:rPr>
          <w:color w:val="181818"/>
        </w:rPr>
      </w:pPr>
      <w:r w:rsidRPr="00A26B11">
        <w:rPr>
          <w:color w:val="181818"/>
        </w:rPr>
        <w:t>Минимизируйте количество предлогов, наречий, прилагательных.</w:t>
      </w:r>
    </w:p>
    <w:p w:rsidR="00065A1E" w:rsidRPr="00A26B11" w:rsidRDefault="00065A1E" w:rsidP="004C4B04">
      <w:pPr>
        <w:shd w:val="clear" w:color="auto" w:fill="FFFFFF"/>
        <w:jc w:val="both"/>
        <w:rPr>
          <w:color w:val="181818"/>
        </w:rPr>
      </w:pPr>
      <w:r w:rsidRPr="00A26B11">
        <w:rPr>
          <w:color w:val="181818"/>
        </w:rPr>
        <w:t>Заголовки должны привлекать внимание аудитории.</w:t>
      </w:r>
    </w:p>
    <w:p w:rsidR="00065A1E" w:rsidRPr="00A26B11" w:rsidRDefault="00065A1E" w:rsidP="004C4B04">
      <w:pPr>
        <w:shd w:val="clear" w:color="auto" w:fill="FFFFFF"/>
        <w:jc w:val="both"/>
        <w:rPr>
          <w:color w:val="181818"/>
        </w:rPr>
      </w:pPr>
      <w:r w:rsidRPr="00A26B11">
        <w:rPr>
          <w:color w:val="181818"/>
        </w:rPr>
        <w:t>Расположение информации на странице</w:t>
      </w:r>
    </w:p>
    <w:p w:rsidR="00065A1E" w:rsidRPr="00A26B11" w:rsidRDefault="00065A1E" w:rsidP="004C4B04">
      <w:pPr>
        <w:shd w:val="clear" w:color="auto" w:fill="FFFFFF"/>
        <w:jc w:val="both"/>
        <w:rPr>
          <w:color w:val="181818"/>
        </w:rPr>
      </w:pPr>
      <w:r w:rsidRPr="00A26B11">
        <w:rPr>
          <w:color w:val="181818"/>
        </w:rPr>
        <w:t>Предпочтительно горизонтальное расположение информации.</w:t>
      </w:r>
    </w:p>
    <w:p w:rsidR="00065A1E" w:rsidRPr="00A26B11" w:rsidRDefault="00065A1E" w:rsidP="004C4B04">
      <w:pPr>
        <w:shd w:val="clear" w:color="auto" w:fill="FFFFFF"/>
        <w:jc w:val="both"/>
        <w:rPr>
          <w:color w:val="181818"/>
        </w:rPr>
      </w:pPr>
      <w:r w:rsidRPr="00A26B11">
        <w:rPr>
          <w:color w:val="181818"/>
        </w:rPr>
        <w:t>Наиболее важная информация должна располагаться в центре экрана.</w:t>
      </w:r>
    </w:p>
    <w:p w:rsidR="00065A1E" w:rsidRPr="00A26B11" w:rsidRDefault="00065A1E" w:rsidP="004C4B04">
      <w:pPr>
        <w:shd w:val="clear" w:color="auto" w:fill="FFFFFF"/>
        <w:jc w:val="both"/>
        <w:rPr>
          <w:color w:val="181818"/>
        </w:rPr>
      </w:pPr>
      <w:r w:rsidRPr="00A26B11">
        <w:rPr>
          <w:color w:val="181818"/>
        </w:rPr>
        <w:t>Если на слайде располагается картинка, надпись должна располагаться под ней.</w:t>
      </w:r>
    </w:p>
    <w:p w:rsidR="00065A1E" w:rsidRPr="00A26B11" w:rsidRDefault="00065A1E" w:rsidP="004C4B04">
      <w:pPr>
        <w:shd w:val="clear" w:color="auto" w:fill="FFFFFF"/>
        <w:jc w:val="both"/>
        <w:rPr>
          <w:color w:val="181818"/>
        </w:rPr>
      </w:pPr>
      <w:r w:rsidRPr="00A26B11">
        <w:rPr>
          <w:color w:val="181818"/>
        </w:rPr>
        <w:t>Шрифты</w:t>
      </w:r>
    </w:p>
    <w:p w:rsidR="00065A1E" w:rsidRPr="00A26B11" w:rsidRDefault="00065A1E" w:rsidP="004C4B04">
      <w:pPr>
        <w:shd w:val="clear" w:color="auto" w:fill="FFFFFF"/>
        <w:jc w:val="both"/>
        <w:rPr>
          <w:color w:val="181818"/>
        </w:rPr>
      </w:pPr>
      <w:r w:rsidRPr="00A26B11">
        <w:rPr>
          <w:color w:val="181818"/>
        </w:rPr>
        <w:t>Для заголовков – шрифт не менее 24.</w:t>
      </w:r>
    </w:p>
    <w:p w:rsidR="00065A1E" w:rsidRPr="00A26B11" w:rsidRDefault="00065A1E" w:rsidP="004C4B04">
      <w:pPr>
        <w:shd w:val="clear" w:color="auto" w:fill="FFFFFF"/>
        <w:jc w:val="both"/>
        <w:rPr>
          <w:color w:val="181818"/>
        </w:rPr>
      </w:pPr>
      <w:r w:rsidRPr="00A26B11">
        <w:rPr>
          <w:color w:val="181818"/>
        </w:rPr>
        <w:t>Для информации – не менее 18.</w:t>
      </w:r>
    </w:p>
    <w:p w:rsidR="00065A1E" w:rsidRPr="00A26B11" w:rsidRDefault="00065A1E" w:rsidP="004C4B04">
      <w:pPr>
        <w:shd w:val="clear" w:color="auto" w:fill="FFFFFF"/>
        <w:jc w:val="both"/>
        <w:rPr>
          <w:color w:val="181818"/>
        </w:rPr>
      </w:pPr>
      <w:r w:rsidRPr="00A26B11">
        <w:rPr>
          <w:color w:val="181818"/>
        </w:rPr>
        <w:t>Шрифты без засечек легче читать с большого расстояния.</w:t>
      </w:r>
    </w:p>
    <w:p w:rsidR="00065A1E" w:rsidRPr="00A26B11" w:rsidRDefault="00065A1E" w:rsidP="004C4B04">
      <w:pPr>
        <w:shd w:val="clear" w:color="auto" w:fill="FFFFFF"/>
        <w:jc w:val="both"/>
        <w:rPr>
          <w:color w:val="181818"/>
        </w:rPr>
      </w:pPr>
      <w:r w:rsidRPr="00A26B11">
        <w:rPr>
          <w:color w:val="181818"/>
        </w:rPr>
        <w:t>Нельзя смешивать разные типы шрифтов в одной презентации.</w:t>
      </w:r>
    </w:p>
    <w:p w:rsidR="00065A1E" w:rsidRPr="00A26B11" w:rsidRDefault="00065A1E" w:rsidP="004C4B04">
      <w:pPr>
        <w:shd w:val="clear" w:color="auto" w:fill="FFFFFF"/>
        <w:jc w:val="both"/>
        <w:rPr>
          <w:color w:val="181818"/>
        </w:rPr>
      </w:pPr>
      <w:r w:rsidRPr="00A26B11">
        <w:rPr>
          <w:color w:val="181818"/>
        </w:rPr>
        <w:t>Для выделения информации следует использовать жирный шрифт, курсив или подчеркивание.</w:t>
      </w:r>
    </w:p>
    <w:p w:rsidR="00065A1E" w:rsidRPr="00A26B11" w:rsidRDefault="00065A1E" w:rsidP="004C4B04">
      <w:pPr>
        <w:shd w:val="clear" w:color="auto" w:fill="FFFFFF"/>
        <w:jc w:val="both"/>
        <w:rPr>
          <w:color w:val="181818"/>
        </w:rPr>
      </w:pPr>
      <w:r w:rsidRPr="00A26B11">
        <w:rPr>
          <w:color w:val="181818"/>
        </w:rPr>
        <w:t>Нельзя злоупотреблять прописными буквами (они читаются хуже строчных).</w:t>
      </w:r>
    </w:p>
    <w:p w:rsidR="00065A1E" w:rsidRPr="00A26B11" w:rsidRDefault="00065A1E" w:rsidP="004C4B04">
      <w:pPr>
        <w:shd w:val="clear" w:color="auto" w:fill="FFFFFF"/>
        <w:jc w:val="both"/>
        <w:rPr>
          <w:color w:val="181818"/>
        </w:rPr>
      </w:pPr>
      <w:r w:rsidRPr="00A26B11">
        <w:rPr>
          <w:color w:val="181818"/>
        </w:rPr>
        <w:t>Способы выделения информации</w:t>
      </w:r>
    </w:p>
    <w:p w:rsidR="00065A1E" w:rsidRPr="00A26B11" w:rsidRDefault="00065A1E" w:rsidP="004C4B04">
      <w:pPr>
        <w:shd w:val="clear" w:color="auto" w:fill="FFFFFF"/>
        <w:jc w:val="both"/>
        <w:rPr>
          <w:color w:val="181818"/>
        </w:rPr>
      </w:pPr>
      <w:r w:rsidRPr="00A26B11">
        <w:rPr>
          <w:color w:val="181818"/>
        </w:rPr>
        <w:t>Следует использовать: рамки; границы, заливку; штриховку, стрелки; рисунки, диаграммы, схемы для иллюстрации наиболее важных фактов.</w:t>
      </w:r>
    </w:p>
    <w:p w:rsidR="00065A1E" w:rsidRPr="00A26B11" w:rsidRDefault="00065A1E" w:rsidP="004C4B04">
      <w:pPr>
        <w:shd w:val="clear" w:color="auto" w:fill="FFFFFF"/>
        <w:jc w:val="both"/>
        <w:rPr>
          <w:color w:val="181818"/>
        </w:rPr>
      </w:pPr>
      <w:r w:rsidRPr="00A26B11">
        <w:rPr>
          <w:color w:val="181818"/>
        </w:rPr>
        <w:t>Объем информации</w:t>
      </w:r>
    </w:p>
    <w:p w:rsidR="00065A1E" w:rsidRPr="00A26B11" w:rsidRDefault="00065A1E" w:rsidP="004C4B04">
      <w:pPr>
        <w:shd w:val="clear" w:color="auto" w:fill="FFFFFF"/>
        <w:jc w:val="both"/>
        <w:rPr>
          <w:color w:val="181818"/>
        </w:rPr>
      </w:pPr>
      <w:r w:rsidRPr="00A26B11">
        <w:rPr>
          <w:color w:val="18181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065A1E" w:rsidRPr="00A26B11" w:rsidRDefault="00065A1E" w:rsidP="004C4B04">
      <w:pPr>
        <w:shd w:val="clear" w:color="auto" w:fill="FFFFFF"/>
        <w:jc w:val="both"/>
        <w:rPr>
          <w:color w:val="181818"/>
        </w:rPr>
      </w:pPr>
      <w:r w:rsidRPr="00A26B11">
        <w:rPr>
          <w:color w:val="181818"/>
        </w:rPr>
        <w:t>Наибольшая эффективность достигается тогда, когда ключевые пункты отображаются по одному на каждом отдельном слайде.</w:t>
      </w:r>
    </w:p>
    <w:p w:rsidR="00065A1E" w:rsidRPr="00A26B11" w:rsidRDefault="00065A1E" w:rsidP="004C4B04">
      <w:pPr>
        <w:shd w:val="clear" w:color="auto" w:fill="FFFFFF"/>
        <w:jc w:val="both"/>
        <w:rPr>
          <w:color w:val="181818"/>
        </w:rPr>
      </w:pPr>
      <w:r w:rsidRPr="00A26B11">
        <w:rPr>
          <w:color w:val="181818"/>
        </w:rPr>
        <w:t>Виды слайдов</w:t>
      </w:r>
    </w:p>
    <w:p w:rsidR="00065A1E" w:rsidRPr="00A26B11" w:rsidRDefault="00065A1E" w:rsidP="004C4B04">
      <w:pPr>
        <w:shd w:val="clear" w:color="auto" w:fill="FFFFFF"/>
        <w:jc w:val="both"/>
        <w:rPr>
          <w:color w:val="181818"/>
        </w:rPr>
      </w:pPr>
      <w:r w:rsidRPr="00A26B11">
        <w:rPr>
          <w:color w:val="181818"/>
        </w:rPr>
        <w:t>Для обеспечения разнообразия следует использовать разные виды слайдов:</w:t>
      </w:r>
    </w:p>
    <w:p w:rsidR="00065A1E" w:rsidRPr="00A26B11" w:rsidRDefault="00065A1E" w:rsidP="004C4B04">
      <w:pPr>
        <w:numPr>
          <w:ilvl w:val="0"/>
          <w:numId w:val="46"/>
        </w:numPr>
        <w:shd w:val="clear" w:color="auto" w:fill="FFFFFF"/>
        <w:ind w:left="0"/>
        <w:jc w:val="both"/>
        <w:rPr>
          <w:color w:val="181818"/>
        </w:rPr>
      </w:pPr>
      <w:r w:rsidRPr="00A26B11">
        <w:rPr>
          <w:color w:val="181818"/>
        </w:rPr>
        <w:t>с текстом;</w:t>
      </w:r>
    </w:p>
    <w:p w:rsidR="00065A1E" w:rsidRPr="00A26B11" w:rsidRDefault="00065A1E" w:rsidP="004C4B04">
      <w:pPr>
        <w:numPr>
          <w:ilvl w:val="0"/>
          <w:numId w:val="46"/>
        </w:numPr>
        <w:shd w:val="clear" w:color="auto" w:fill="FFFFFF"/>
        <w:ind w:left="0"/>
        <w:jc w:val="both"/>
        <w:rPr>
          <w:color w:val="181818"/>
        </w:rPr>
      </w:pPr>
      <w:r w:rsidRPr="00A26B11">
        <w:rPr>
          <w:color w:val="181818"/>
        </w:rPr>
        <w:t>с таблицами;</w:t>
      </w:r>
    </w:p>
    <w:p w:rsidR="00065A1E" w:rsidRPr="004E5BC3" w:rsidRDefault="00065A1E" w:rsidP="004C4B04">
      <w:pPr>
        <w:numPr>
          <w:ilvl w:val="0"/>
          <w:numId w:val="46"/>
        </w:numPr>
        <w:shd w:val="clear" w:color="auto" w:fill="FFFFFF"/>
        <w:spacing w:line="315" w:lineRule="atLeast"/>
        <w:ind w:left="0"/>
        <w:jc w:val="both"/>
        <w:rPr>
          <w:rFonts w:ascii="Open Sans" w:hAnsi="Open Sans" w:cs="Open Sans"/>
          <w:color w:val="181818"/>
          <w:sz w:val="21"/>
          <w:szCs w:val="21"/>
        </w:rPr>
      </w:pPr>
      <w:r w:rsidRPr="00A26B11">
        <w:rPr>
          <w:color w:val="181818"/>
        </w:rPr>
        <w:t>с диаграммами</w:t>
      </w:r>
    </w:p>
    <w:p w:rsidR="00065A1E" w:rsidRDefault="00065A1E" w:rsidP="004C4B04">
      <w:pPr>
        <w:pStyle w:val="NormalWeb"/>
        <w:shd w:val="clear" w:color="auto" w:fill="FFFFFF"/>
        <w:spacing w:before="0" w:beforeAutospacing="0" w:after="0" w:afterAutospacing="0" w:line="315" w:lineRule="atLeast"/>
        <w:rPr>
          <w:rFonts w:ascii="Open Sans" w:hAnsi="Open Sans" w:cs="Open Sans"/>
          <w:color w:val="181818"/>
          <w:sz w:val="21"/>
          <w:szCs w:val="21"/>
        </w:rPr>
      </w:pPr>
    </w:p>
    <w:p w:rsidR="00065A1E" w:rsidRDefault="00065A1E"/>
    <w:sectPr w:rsidR="00065A1E" w:rsidSect="003D1899">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A1E" w:rsidRDefault="00065A1E">
      <w:r>
        <w:separator/>
      </w:r>
    </w:p>
  </w:endnote>
  <w:endnote w:type="continuationSeparator" w:id="0">
    <w:p w:rsidR="00065A1E" w:rsidRDefault="00065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YS Tex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Open San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1E" w:rsidRDefault="00065A1E" w:rsidP="00EC0E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5A1E" w:rsidRDefault="00065A1E" w:rsidP="00EC0E1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1E" w:rsidRDefault="00065A1E">
    <w:pPr>
      <w:pStyle w:val="Footer"/>
      <w:jc w:val="center"/>
    </w:pPr>
    <w:fldSimple w:instr="PAGE   \* MERGEFORMAT">
      <w:r>
        <w:rPr>
          <w:noProof/>
        </w:rPr>
        <w:t>92</w:t>
      </w:r>
    </w:fldSimple>
  </w:p>
  <w:p w:rsidR="00065A1E" w:rsidRDefault="00065A1E" w:rsidP="00EC0E1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A1E" w:rsidRDefault="00065A1E">
      <w:r>
        <w:separator/>
      </w:r>
    </w:p>
  </w:footnote>
  <w:footnote w:type="continuationSeparator" w:id="0">
    <w:p w:rsidR="00065A1E" w:rsidRDefault="00065A1E">
      <w:r>
        <w:continuationSeparator/>
      </w:r>
    </w:p>
  </w:footnote>
  <w:footnote w:id="1">
    <w:p w:rsidR="00065A1E" w:rsidRDefault="00065A1E" w:rsidP="00A77939">
      <w:pPr>
        <w:pStyle w:val="FootnoteText"/>
        <w:jc w:val="both"/>
      </w:pPr>
      <w:r>
        <w:rPr>
          <w:rStyle w:val="FootnoteReference"/>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52D2"/>
    <w:multiLevelType w:val="multilevel"/>
    <w:tmpl w:val="EE387F8A"/>
    <w:lvl w:ilvl="0">
      <w:start w:val="3"/>
      <w:numFmt w:val="decimal"/>
      <w:lvlText w:val="%1."/>
      <w:lvlJc w:val="left"/>
      <w:pPr>
        <w:tabs>
          <w:tab w:val="num" w:pos="1807"/>
        </w:tabs>
        <w:ind w:left="1807" w:hanging="360"/>
      </w:pPr>
      <w:rPr>
        <w:rFonts w:cs="Times New Roman"/>
      </w:rPr>
    </w:lvl>
    <w:lvl w:ilvl="1" w:tentative="1">
      <w:start w:val="1"/>
      <w:numFmt w:val="decimal"/>
      <w:lvlText w:val="%2."/>
      <w:lvlJc w:val="left"/>
      <w:pPr>
        <w:tabs>
          <w:tab w:val="num" w:pos="2527"/>
        </w:tabs>
        <w:ind w:left="2527" w:hanging="360"/>
      </w:pPr>
      <w:rPr>
        <w:rFonts w:cs="Times New Roman"/>
      </w:rPr>
    </w:lvl>
    <w:lvl w:ilvl="2" w:tentative="1">
      <w:start w:val="1"/>
      <w:numFmt w:val="decimal"/>
      <w:lvlText w:val="%3."/>
      <w:lvlJc w:val="left"/>
      <w:pPr>
        <w:tabs>
          <w:tab w:val="num" w:pos="3247"/>
        </w:tabs>
        <w:ind w:left="3247" w:hanging="360"/>
      </w:pPr>
      <w:rPr>
        <w:rFonts w:cs="Times New Roman"/>
      </w:rPr>
    </w:lvl>
    <w:lvl w:ilvl="3" w:tentative="1">
      <w:start w:val="1"/>
      <w:numFmt w:val="decimal"/>
      <w:lvlText w:val="%4."/>
      <w:lvlJc w:val="left"/>
      <w:pPr>
        <w:tabs>
          <w:tab w:val="num" w:pos="3967"/>
        </w:tabs>
        <w:ind w:left="3967" w:hanging="360"/>
      </w:pPr>
      <w:rPr>
        <w:rFonts w:cs="Times New Roman"/>
      </w:rPr>
    </w:lvl>
    <w:lvl w:ilvl="4" w:tentative="1">
      <w:start w:val="1"/>
      <w:numFmt w:val="decimal"/>
      <w:lvlText w:val="%5."/>
      <w:lvlJc w:val="left"/>
      <w:pPr>
        <w:tabs>
          <w:tab w:val="num" w:pos="4687"/>
        </w:tabs>
        <w:ind w:left="4687" w:hanging="360"/>
      </w:pPr>
      <w:rPr>
        <w:rFonts w:cs="Times New Roman"/>
      </w:rPr>
    </w:lvl>
    <w:lvl w:ilvl="5" w:tentative="1">
      <w:start w:val="1"/>
      <w:numFmt w:val="decimal"/>
      <w:lvlText w:val="%6."/>
      <w:lvlJc w:val="left"/>
      <w:pPr>
        <w:tabs>
          <w:tab w:val="num" w:pos="5407"/>
        </w:tabs>
        <w:ind w:left="5407" w:hanging="360"/>
      </w:pPr>
      <w:rPr>
        <w:rFonts w:cs="Times New Roman"/>
      </w:rPr>
    </w:lvl>
    <w:lvl w:ilvl="6" w:tentative="1">
      <w:start w:val="1"/>
      <w:numFmt w:val="decimal"/>
      <w:lvlText w:val="%7."/>
      <w:lvlJc w:val="left"/>
      <w:pPr>
        <w:tabs>
          <w:tab w:val="num" w:pos="6127"/>
        </w:tabs>
        <w:ind w:left="6127" w:hanging="360"/>
      </w:pPr>
      <w:rPr>
        <w:rFonts w:cs="Times New Roman"/>
      </w:rPr>
    </w:lvl>
    <w:lvl w:ilvl="7" w:tentative="1">
      <w:start w:val="1"/>
      <w:numFmt w:val="decimal"/>
      <w:lvlText w:val="%8."/>
      <w:lvlJc w:val="left"/>
      <w:pPr>
        <w:tabs>
          <w:tab w:val="num" w:pos="6847"/>
        </w:tabs>
        <w:ind w:left="6847" w:hanging="360"/>
      </w:pPr>
      <w:rPr>
        <w:rFonts w:cs="Times New Roman"/>
      </w:rPr>
    </w:lvl>
    <w:lvl w:ilvl="8" w:tentative="1">
      <w:start w:val="1"/>
      <w:numFmt w:val="decimal"/>
      <w:lvlText w:val="%9."/>
      <w:lvlJc w:val="left"/>
      <w:pPr>
        <w:tabs>
          <w:tab w:val="num" w:pos="7567"/>
        </w:tabs>
        <w:ind w:left="7567" w:hanging="360"/>
      </w:pPr>
      <w:rPr>
        <w:rFonts w:cs="Times New Roman"/>
      </w:rPr>
    </w:lvl>
  </w:abstractNum>
  <w:abstractNum w:abstractNumId="1">
    <w:nsid w:val="0519513B"/>
    <w:multiLevelType w:val="multilevel"/>
    <w:tmpl w:val="F5ECF4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640474"/>
    <w:multiLevelType w:val="multilevel"/>
    <w:tmpl w:val="E07442E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3"/>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6AF0889"/>
    <w:multiLevelType w:val="multilevel"/>
    <w:tmpl w:val="1B3C3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nsid w:val="0FBE1F88"/>
    <w:multiLevelType w:val="multilevel"/>
    <w:tmpl w:val="A98CFB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26A173F"/>
    <w:multiLevelType w:val="hybridMultilevel"/>
    <w:tmpl w:val="E5E2C992"/>
    <w:lvl w:ilvl="0" w:tplc="F38CFCB6">
      <w:start w:val="1"/>
      <w:numFmt w:val="decimal"/>
      <w:lvlText w:val="В%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41C35AD"/>
    <w:multiLevelType w:val="hybridMultilevel"/>
    <w:tmpl w:val="DAE888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71A6BF2"/>
    <w:multiLevelType w:val="hybridMultilevel"/>
    <w:tmpl w:val="FEFEEC20"/>
    <w:lvl w:ilvl="0" w:tplc="5B28974C">
      <w:start w:val="1"/>
      <w:numFmt w:val="decimal"/>
      <w:lvlText w:val="А%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755470A"/>
    <w:multiLevelType w:val="hybridMultilevel"/>
    <w:tmpl w:val="13A858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342AEA"/>
    <w:multiLevelType w:val="multilevel"/>
    <w:tmpl w:val="007E35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DFD1D40"/>
    <w:multiLevelType w:val="multilevel"/>
    <w:tmpl w:val="884AF1E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E76592C"/>
    <w:multiLevelType w:val="hybridMultilevel"/>
    <w:tmpl w:val="51F6C50C"/>
    <w:lvl w:ilvl="0" w:tplc="E90892F6">
      <w:start w:val="1"/>
      <w:numFmt w:val="bullet"/>
      <w:lvlText w:val="-"/>
      <w:lvlJc w:val="left"/>
      <w:pPr>
        <w:ind w:left="502"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D46DE1"/>
    <w:multiLevelType w:val="hybridMultilevel"/>
    <w:tmpl w:val="20A0F69A"/>
    <w:lvl w:ilvl="0" w:tplc="7F4CFA00">
      <w:start w:val="1"/>
      <w:numFmt w:val="decimal"/>
      <w:lvlText w:val="А%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305326A"/>
    <w:multiLevelType w:val="hybridMultilevel"/>
    <w:tmpl w:val="9FCA7C3E"/>
    <w:lvl w:ilvl="0" w:tplc="E90892F6">
      <w:start w:val="1"/>
      <w:numFmt w:val="bullet"/>
      <w:lvlText w:val="-"/>
      <w:lvlJc w:val="left"/>
      <w:pPr>
        <w:ind w:left="3762" w:hanging="360"/>
      </w:pPr>
      <w:rPr>
        <w:rFonts w:ascii="Times New Roman" w:hAnsi="Times New Roman"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4835E3"/>
    <w:multiLevelType w:val="hybridMultilevel"/>
    <w:tmpl w:val="1A1C2A1E"/>
    <w:lvl w:ilvl="0" w:tplc="7F78A974">
      <w:start w:val="1"/>
      <w:numFmt w:val="decimal"/>
      <w:lvlText w:val="В%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3DB30B5"/>
    <w:multiLevelType w:val="hybridMultilevel"/>
    <w:tmpl w:val="7A2E9E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4951078"/>
    <w:multiLevelType w:val="multilevel"/>
    <w:tmpl w:val="E07442E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6EA20BC"/>
    <w:multiLevelType w:val="multilevel"/>
    <w:tmpl w:val="14DCA81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7E77A2F"/>
    <w:multiLevelType w:val="hybridMultilevel"/>
    <w:tmpl w:val="514A0C08"/>
    <w:lvl w:ilvl="0" w:tplc="CA44212E">
      <w:start w:val="1"/>
      <w:numFmt w:val="decimal"/>
      <w:lvlText w:val="С%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8784FAD"/>
    <w:multiLevelType w:val="multilevel"/>
    <w:tmpl w:val="B81C7B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99D2882"/>
    <w:multiLevelType w:val="hybridMultilevel"/>
    <w:tmpl w:val="DAE888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DD2020F"/>
    <w:multiLevelType w:val="hybridMultilevel"/>
    <w:tmpl w:val="60087656"/>
    <w:lvl w:ilvl="0" w:tplc="49DAB870">
      <w:start w:val="1"/>
      <w:numFmt w:val="decimal"/>
      <w:lvlText w:val="С%1."/>
      <w:lvlJc w:val="left"/>
      <w:pPr>
        <w:tabs>
          <w:tab w:val="num" w:pos="720"/>
        </w:tabs>
        <w:ind w:left="720" w:hanging="360"/>
      </w:pPr>
      <w:rPr>
        <w:rFonts w:cs="Times New Roman"/>
        <w:b/>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33D3518F"/>
    <w:multiLevelType w:val="hybridMultilevel"/>
    <w:tmpl w:val="96E4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4CE7A45"/>
    <w:multiLevelType w:val="hybridMultilevel"/>
    <w:tmpl w:val="D89C8A62"/>
    <w:lvl w:ilvl="0" w:tplc="1EC61368">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664725"/>
    <w:multiLevelType w:val="multilevel"/>
    <w:tmpl w:val="4A4CC7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nsid w:val="3CDE589D"/>
    <w:multiLevelType w:val="multilevel"/>
    <w:tmpl w:val="77C8A1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BD37C4"/>
    <w:multiLevelType w:val="multilevel"/>
    <w:tmpl w:val="29E0E164"/>
    <w:lvl w:ilvl="0">
      <w:start w:val="1"/>
      <w:numFmt w:val="decimal"/>
      <w:lvlText w:val="%1."/>
      <w:lvlJc w:val="left"/>
      <w:pPr>
        <w:ind w:left="720" w:hanging="360"/>
      </w:pPr>
      <w:rPr>
        <w:rFonts w:cs="Times New Roman"/>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3E767C46"/>
    <w:multiLevelType w:val="hybridMultilevel"/>
    <w:tmpl w:val="EE280B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45BA330D"/>
    <w:multiLevelType w:val="multilevel"/>
    <w:tmpl w:val="7400AF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B344947"/>
    <w:multiLevelType w:val="multilevel"/>
    <w:tmpl w:val="F7229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nsid w:val="4C2D220B"/>
    <w:multiLevelType w:val="hybridMultilevel"/>
    <w:tmpl w:val="18FC0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CF340BC"/>
    <w:multiLevelType w:val="hybridMultilevel"/>
    <w:tmpl w:val="581450A2"/>
    <w:lvl w:ilvl="0" w:tplc="BA26EAC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EB1217B"/>
    <w:multiLevelType w:val="hybridMultilevel"/>
    <w:tmpl w:val="3434F8B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508A14B3"/>
    <w:multiLevelType w:val="multilevel"/>
    <w:tmpl w:val="74066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nsid w:val="56717122"/>
    <w:multiLevelType w:val="hybridMultilevel"/>
    <w:tmpl w:val="73A8635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C1B2F5A"/>
    <w:multiLevelType w:val="hybridMultilevel"/>
    <w:tmpl w:val="EE280B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FAD495F"/>
    <w:multiLevelType w:val="multilevel"/>
    <w:tmpl w:val="0F742D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6A05E66"/>
    <w:multiLevelType w:val="hybridMultilevel"/>
    <w:tmpl w:val="DAE888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1E127A7"/>
    <w:multiLevelType w:val="multilevel"/>
    <w:tmpl w:val="E44CF7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1FE7C3D"/>
    <w:multiLevelType w:val="multilevel"/>
    <w:tmpl w:val="2B8E4B00"/>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40C538F"/>
    <w:multiLevelType w:val="multilevel"/>
    <w:tmpl w:val="E07442E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5"/>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4D42A41"/>
    <w:multiLevelType w:val="multilevel"/>
    <w:tmpl w:val="5636E5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5811B9F"/>
    <w:multiLevelType w:val="hybridMultilevel"/>
    <w:tmpl w:val="AFA497CC"/>
    <w:lvl w:ilvl="0" w:tplc="DDBE5CF8">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77C75884"/>
    <w:multiLevelType w:val="multilevel"/>
    <w:tmpl w:val="E07442E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360"/>
      </w:pPr>
      <w:rPr>
        <w:rFonts w:cs="Times New Roman"/>
      </w:rPr>
    </w:lvl>
    <w:lvl w:ilvl="3">
      <w:start w:val="2"/>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99C32E3"/>
    <w:multiLevelType w:val="hybridMultilevel"/>
    <w:tmpl w:val="EA8828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8"/>
  </w:num>
  <w:num w:numId="3">
    <w:abstractNumId w:val="9"/>
  </w:num>
  <w:num w:numId="4">
    <w:abstractNumId w:val="25"/>
  </w:num>
  <w:num w:numId="5">
    <w:abstractNumId w:val="36"/>
  </w:num>
  <w:num w:numId="6">
    <w:abstractNumId w:val="4"/>
  </w:num>
  <w:num w:numId="7">
    <w:abstractNumId w:val="38"/>
  </w:num>
  <w:num w:numId="8">
    <w:abstractNumId w:val="39"/>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17"/>
  </w:num>
  <w:num w:numId="18">
    <w:abstractNumId w:val="0"/>
  </w:num>
  <w:num w:numId="19">
    <w:abstractNumId w:val="10"/>
  </w:num>
  <w:num w:numId="20">
    <w:abstractNumId w:val="16"/>
  </w:num>
  <w:num w:numId="21">
    <w:abstractNumId w:val="43"/>
  </w:num>
  <w:num w:numId="22">
    <w:abstractNumId w:val="2"/>
  </w:num>
  <w:num w:numId="23">
    <w:abstractNumId w:val="40"/>
  </w:num>
  <w:num w:numId="24">
    <w:abstractNumId w:val="26"/>
  </w:num>
  <w:num w:numId="25">
    <w:abstractNumId w:val="23"/>
  </w:num>
  <w:num w:numId="26">
    <w:abstractNumId w:val="31"/>
  </w:num>
  <w:num w:numId="27">
    <w:abstractNumId w:val="35"/>
  </w:num>
  <w:num w:numId="28">
    <w:abstractNumId w:val="37"/>
  </w:num>
  <w:num w:numId="29">
    <w:abstractNumId w:val="6"/>
  </w:num>
  <w:num w:numId="30">
    <w:abstractNumId w:val="34"/>
  </w:num>
  <w:num w:numId="31">
    <w:abstractNumId w:val="44"/>
  </w:num>
  <w:num w:numId="32">
    <w:abstractNumId w:val="20"/>
  </w:num>
  <w:num w:numId="33">
    <w:abstractNumId w:val="27"/>
  </w:num>
  <w:num w:numId="34">
    <w:abstractNumId w:val="15"/>
  </w:num>
  <w:num w:numId="35">
    <w:abstractNumId w:val="8"/>
  </w:num>
  <w:num w:numId="36">
    <w:abstractNumId w:val="13"/>
  </w:num>
  <w:num w:numId="37">
    <w:abstractNumId w:val="11"/>
  </w:num>
  <w:num w:numId="38">
    <w:abstractNumId w:val="22"/>
  </w:num>
  <w:num w:numId="39">
    <w:abstractNumId w:val="19"/>
  </w:num>
  <w:num w:numId="40">
    <w:abstractNumId w:val="30"/>
  </w:num>
  <w:num w:numId="41">
    <w:abstractNumId w:val="5"/>
  </w:num>
  <w:num w:numId="42">
    <w:abstractNumId w:val="32"/>
  </w:num>
  <w:num w:numId="43">
    <w:abstractNumId w:val="3"/>
  </w:num>
  <w:num w:numId="44">
    <w:abstractNumId w:val="24"/>
  </w:num>
  <w:num w:numId="45">
    <w:abstractNumId w:val="33"/>
  </w:num>
  <w:num w:numId="46">
    <w:abstractNumId w:val="2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0EF"/>
    <w:rsid w:val="00001C5F"/>
    <w:rsid w:val="000042DE"/>
    <w:rsid w:val="00016AB8"/>
    <w:rsid w:val="00025200"/>
    <w:rsid w:val="000262CE"/>
    <w:rsid w:val="00034340"/>
    <w:rsid w:val="00035E94"/>
    <w:rsid w:val="00040C53"/>
    <w:rsid w:val="000421DB"/>
    <w:rsid w:val="00044D8F"/>
    <w:rsid w:val="00052517"/>
    <w:rsid w:val="00065A1E"/>
    <w:rsid w:val="00070347"/>
    <w:rsid w:val="00071639"/>
    <w:rsid w:val="00073809"/>
    <w:rsid w:val="00086735"/>
    <w:rsid w:val="000972B7"/>
    <w:rsid w:val="000C3742"/>
    <w:rsid w:val="000D0D14"/>
    <w:rsid w:val="000D17AC"/>
    <w:rsid w:val="000D2481"/>
    <w:rsid w:val="000E4F14"/>
    <w:rsid w:val="000F4486"/>
    <w:rsid w:val="000F70F1"/>
    <w:rsid w:val="000F7D63"/>
    <w:rsid w:val="001029F1"/>
    <w:rsid w:val="001056AB"/>
    <w:rsid w:val="00105D6D"/>
    <w:rsid w:val="00113435"/>
    <w:rsid w:val="00122C22"/>
    <w:rsid w:val="00126A36"/>
    <w:rsid w:val="00130C0E"/>
    <w:rsid w:val="00133CA9"/>
    <w:rsid w:val="00133E29"/>
    <w:rsid w:val="00133EDC"/>
    <w:rsid w:val="00136154"/>
    <w:rsid w:val="00146A88"/>
    <w:rsid w:val="001520EF"/>
    <w:rsid w:val="00163890"/>
    <w:rsid w:val="00172A87"/>
    <w:rsid w:val="00173B4D"/>
    <w:rsid w:val="00176B7C"/>
    <w:rsid w:val="00180DF0"/>
    <w:rsid w:val="00181C76"/>
    <w:rsid w:val="0019200F"/>
    <w:rsid w:val="00197E6A"/>
    <w:rsid w:val="001A24FD"/>
    <w:rsid w:val="001A46FA"/>
    <w:rsid w:val="001B213F"/>
    <w:rsid w:val="001B2A56"/>
    <w:rsid w:val="001B2C44"/>
    <w:rsid w:val="001B4C5B"/>
    <w:rsid w:val="001B7ADC"/>
    <w:rsid w:val="001C2B2E"/>
    <w:rsid w:val="001C3ED0"/>
    <w:rsid w:val="001C608F"/>
    <w:rsid w:val="001C7A9F"/>
    <w:rsid w:val="001D309D"/>
    <w:rsid w:val="001E4E2D"/>
    <w:rsid w:val="001E5F0E"/>
    <w:rsid w:val="001E7304"/>
    <w:rsid w:val="001E7F0F"/>
    <w:rsid w:val="001F4B9B"/>
    <w:rsid w:val="001F7438"/>
    <w:rsid w:val="00202111"/>
    <w:rsid w:val="002033AA"/>
    <w:rsid w:val="00203490"/>
    <w:rsid w:val="00211A87"/>
    <w:rsid w:val="00213188"/>
    <w:rsid w:val="00214642"/>
    <w:rsid w:val="00215D64"/>
    <w:rsid w:val="00225A79"/>
    <w:rsid w:val="00225FFC"/>
    <w:rsid w:val="0023094C"/>
    <w:rsid w:val="00234C17"/>
    <w:rsid w:val="00236976"/>
    <w:rsid w:val="00245521"/>
    <w:rsid w:val="00256DEF"/>
    <w:rsid w:val="002601D4"/>
    <w:rsid w:val="0026142F"/>
    <w:rsid w:val="0026718F"/>
    <w:rsid w:val="00272804"/>
    <w:rsid w:val="0027301D"/>
    <w:rsid w:val="002758CC"/>
    <w:rsid w:val="00276A89"/>
    <w:rsid w:val="00284913"/>
    <w:rsid w:val="002872A2"/>
    <w:rsid w:val="002877EE"/>
    <w:rsid w:val="00292C21"/>
    <w:rsid w:val="002958B4"/>
    <w:rsid w:val="002A01B1"/>
    <w:rsid w:val="002A0FC2"/>
    <w:rsid w:val="002A142C"/>
    <w:rsid w:val="002A688B"/>
    <w:rsid w:val="002A6B35"/>
    <w:rsid w:val="002A7BCC"/>
    <w:rsid w:val="002B56C7"/>
    <w:rsid w:val="002B6273"/>
    <w:rsid w:val="002C328E"/>
    <w:rsid w:val="002C41F4"/>
    <w:rsid w:val="002C708C"/>
    <w:rsid w:val="002C750B"/>
    <w:rsid w:val="002D1AB1"/>
    <w:rsid w:val="002D418D"/>
    <w:rsid w:val="002F181B"/>
    <w:rsid w:val="002F31DE"/>
    <w:rsid w:val="002F7727"/>
    <w:rsid w:val="00300909"/>
    <w:rsid w:val="003022B6"/>
    <w:rsid w:val="00304595"/>
    <w:rsid w:val="00305C63"/>
    <w:rsid w:val="00312480"/>
    <w:rsid w:val="003146D4"/>
    <w:rsid w:val="00314D04"/>
    <w:rsid w:val="00317303"/>
    <w:rsid w:val="00323D5D"/>
    <w:rsid w:val="00326288"/>
    <w:rsid w:val="003266BC"/>
    <w:rsid w:val="00334686"/>
    <w:rsid w:val="00334AD3"/>
    <w:rsid w:val="003420CF"/>
    <w:rsid w:val="00342E4A"/>
    <w:rsid w:val="00345938"/>
    <w:rsid w:val="00345A03"/>
    <w:rsid w:val="0034616D"/>
    <w:rsid w:val="00347981"/>
    <w:rsid w:val="00350155"/>
    <w:rsid w:val="003512A7"/>
    <w:rsid w:val="00354B96"/>
    <w:rsid w:val="00360367"/>
    <w:rsid w:val="00360744"/>
    <w:rsid w:val="00360CB7"/>
    <w:rsid w:val="00364930"/>
    <w:rsid w:val="00365E29"/>
    <w:rsid w:val="00366ACB"/>
    <w:rsid w:val="00367803"/>
    <w:rsid w:val="0036782D"/>
    <w:rsid w:val="0037314F"/>
    <w:rsid w:val="00373294"/>
    <w:rsid w:val="00375440"/>
    <w:rsid w:val="00377A12"/>
    <w:rsid w:val="00377FBE"/>
    <w:rsid w:val="00382222"/>
    <w:rsid w:val="0038252F"/>
    <w:rsid w:val="0038764E"/>
    <w:rsid w:val="003903C8"/>
    <w:rsid w:val="0039346D"/>
    <w:rsid w:val="003B0B65"/>
    <w:rsid w:val="003B2E5C"/>
    <w:rsid w:val="003B43E0"/>
    <w:rsid w:val="003B674B"/>
    <w:rsid w:val="003C39BB"/>
    <w:rsid w:val="003C4747"/>
    <w:rsid w:val="003D05CB"/>
    <w:rsid w:val="003D1899"/>
    <w:rsid w:val="003D5917"/>
    <w:rsid w:val="003F1256"/>
    <w:rsid w:val="003F1E5C"/>
    <w:rsid w:val="003F2646"/>
    <w:rsid w:val="003F489F"/>
    <w:rsid w:val="00404669"/>
    <w:rsid w:val="00404BF3"/>
    <w:rsid w:val="004058A4"/>
    <w:rsid w:val="0041259A"/>
    <w:rsid w:val="00415E9C"/>
    <w:rsid w:val="00417939"/>
    <w:rsid w:val="004213DF"/>
    <w:rsid w:val="004252F4"/>
    <w:rsid w:val="00427A5E"/>
    <w:rsid w:val="00431BD4"/>
    <w:rsid w:val="00433822"/>
    <w:rsid w:val="004362DF"/>
    <w:rsid w:val="004402A3"/>
    <w:rsid w:val="004464C0"/>
    <w:rsid w:val="004470C0"/>
    <w:rsid w:val="00452D63"/>
    <w:rsid w:val="00453B75"/>
    <w:rsid w:val="004721D5"/>
    <w:rsid w:val="00474F41"/>
    <w:rsid w:val="004752A0"/>
    <w:rsid w:val="00476AD6"/>
    <w:rsid w:val="004818C5"/>
    <w:rsid w:val="00482355"/>
    <w:rsid w:val="00486952"/>
    <w:rsid w:val="004873C9"/>
    <w:rsid w:val="0049383F"/>
    <w:rsid w:val="0049592D"/>
    <w:rsid w:val="00496E4D"/>
    <w:rsid w:val="004A61B2"/>
    <w:rsid w:val="004A6420"/>
    <w:rsid w:val="004A6618"/>
    <w:rsid w:val="004B0D56"/>
    <w:rsid w:val="004B2FA1"/>
    <w:rsid w:val="004C27CD"/>
    <w:rsid w:val="004C4B04"/>
    <w:rsid w:val="004D0D25"/>
    <w:rsid w:val="004D5DA5"/>
    <w:rsid w:val="004D600E"/>
    <w:rsid w:val="004E0528"/>
    <w:rsid w:val="004E2052"/>
    <w:rsid w:val="004E2B21"/>
    <w:rsid w:val="004E5BC3"/>
    <w:rsid w:val="004F055D"/>
    <w:rsid w:val="004F22AF"/>
    <w:rsid w:val="004F2726"/>
    <w:rsid w:val="0050753D"/>
    <w:rsid w:val="00513803"/>
    <w:rsid w:val="0051473D"/>
    <w:rsid w:val="005156A5"/>
    <w:rsid w:val="005250E4"/>
    <w:rsid w:val="00533178"/>
    <w:rsid w:val="00535243"/>
    <w:rsid w:val="00535C25"/>
    <w:rsid w:val="00542B14"/>
    <w:rsid w:val="005447CA"/>
    <w:rsid w:val="00544FCB"/>
    <w:rsid w:val="00551020"/>
    <w:rsid w:val="00555225"/>
    <w:rsid w:val="005679A3"/>
    <w:rsid w:val="0057122F"/>
    <w:rsid w:val="00573324"/>
    <w:rsid w:val="005733BF"/>
    <w:rsid w:val="00575C3A"/>
    <w:rsid w:val="00580E74"/>
    <w:rsid w:val="005871D8"/>
    <w:rsid w:val="005918B9"/>
    <w:rsid w:val="00593CC6"/>
    <w:rsid w:val="005A2FB8"/>
    <w:rsid w:val="005A30EF"/>
    <w:rsid w:val="005A6F71"/>
    <w:rsid w:val="005B12D0"/>
    <w:rsid w:val="005B151F"/>
    <w:rsid w:val="005C172F"/>
    <w:rsid w:val="005D4C53"/>
    <w:rsid w:val="005D6EF2"/>
    <w:rsid w:val="005E03C4"/>
    <w:rsid w:val="005E564A"/>
    <w:rsid w:val="005F407C"/>
    <w:rsid w:val="00610FA7"/>
    <w:rsid w:val="00615201"/>
    <w:rsid w:val="00617D2C"/>
    <w:rsid w:val="00632AA3"/>
    <w:rsid w:val="006368BB"/>
    <w:rsid w:val="00643ECC"/>
    <w:rsid w:val="00644A93"/>
    <w:rsid w:val="00646D1B"/>
    <w:rsid w:val="00662782"/>
    <w:rsid w:val="00666A8C"/>
    <w:rsid w:val="0067375B"/>
    <w:rsid w:val="00680296"/>
    <w:rsid w:val="0068042C"/>
    <w:rsid w:val="00696E33"/>
    <w:rsid w:val="00696F91"/>
    <w:rsid w:val="006A6120"/>
    <w:rsid w:val="006A6270"/>
    <w:rsid w:val="006A71E3"/>
    <w:rsid w:val="006A759E"/>
    <w:rsid w:val="006B16BD"/>
    <w:rsid w:val="006B44FB"/>
    <w:rsid w:val="006B5464"/>
    <w:rsid w:val="006B7275"/>
    <w:rsid w:val="006C5E00"/>
    <w:rsid w:val="006C6C38"/>
    <w:rsid w:val="006D09E0"/>
    <w:rsid w:val="006D101F"/>
    <w:rsid w:val="006D54B4"/>
    <w:rsid w:val="006E070F"/>
    <w:rsid w:val="006F2584"/>
    <w:rsid w:val="006F3898"/>
    <w:rsid w:val="006F4560"/>
    <w:rsid w:val="006F49BC"/>
    <w:rsid w:val="006F7A71"/>
    <w:rsid w:val="00700ADD"/>
    <w:rsid w:val="0070518E"/>
    <w:rsid w:val="007078E2"/>
    <w:rsid w:val="00712CE0"/>
    <w:rsid w:val="00721930"/>
    <w:rsid w:val="00722FDA"/>
    <w:rsid w:val="00730E2F"/>
    <w:rsid w:val="00730F8E"/>
    <w:rsid w:val="00731449"/>
    <w:rsid w:val="00735EFC"/>
    <w:rsid w:val="00737B10"/>
    <w:rsid w:val="00743984"/>
    <w:rsid w:val="00743CD2"/>
    <w:rsid w:val="007441D7"/>
    <w:rsid w:val="00747563"/>
    <w:rsid w:val="007478E3"/>
    <w:rsid w:val="00752B0B"/>
    <w:rsid w:val="00755C85"/>
    <w:rsid w:val="007570EF"/>
    <w:rsid w:val="00757F93"/>
    <w:rsid w:val="007753B3"/>
    <w:rsid w:val="007756E7"/>
    <w:rsid w:val="007766FD"/>
    <w:rsid w:val="00777129"/>
    <w:rsid w:val="00792AB0"/>
    <w:rsid w:val="00794688"/>
    <w:rsid w:val="007952D8"/>
    <w:rsid w:val="007A12AA"/>
    <w:rsid w:val="007A6B7B"/>
    <w:rsid w:val="007B0380"/>
    <w:rsid w:val="007B0CC1"/>
    <w:rsid w:val="007B3089"/>
    <w:rsid w:val="007B78F9"/>
    <w:rsid w:val="007B7EC8"/>
    <w:rsid w:val="007C45BC"/>
    <w:rsid w:val="007C587E"/>
    <w:rsid w:val="007D08F5"/>
    <w:rsid w:val="007D22DB"/>
    <w:rsid w:val="007D5D31"/>
    <w:rsid w:val="007E5457"/>
    <w:rsid w:val="007F031E"/>
    <w:rsid w:val="007F38B9"/>
    <w:rsid w:val="007F5E8B"/>
    <w:rsid w:val="007F72B9"/>
    <w:rsid w:val="0082356C"/>
    <w:rsid w:val="008241A6"/>
    <w:rsid w:val="00826E7A"/>
    <w:rsid w:val="00835737"/>
    <w:rsid w:val="00862B07"/>
    <w:rsid w:val="00864DFA"/>
    <w:rsid w:val="008728D9"/>
    <w:rsid w:val="008757FE"/>
    <w:rsid w:val="00875CC0"/>
    <w:rsid w:val="008777B5"/>
    <w:rsid w:val="00880D83"/>
    <w:rsid w:val="008843C9"/>
    <w:rsid w:val="00886B21"/>
    <w:rsid w:val="008937EA"/>
    <w:rsid w:val="00897E29"/>
    <w:rsid w:val="008A3443"/>
    <w:rsid w:val="008A4887"/>
    <w:rsid w:val="008B1B7A"/>
    <w:rsid w:val="008B6300"/>
    <w:rsid w:val="008C2E99"/>
    <w:rsid w:val="008C57A4"/>
    <w:rsid w:val="008D4DB6"/>
    <w:rsid w:val="008D6EDD"/>
    <w:rsid w:val="008E47C6"/>
    <w:rsid w:val="008F5A79"/>
    <w:rsid w:val="0090137B"/>
    <w:rsid w:val="0090641B"/>
    <w:rsid w:val="009100D6"/>
    <w:rsid w:val="00941A41"/>
    <w:rsid w:val="00950478"/>
    <w:rsid w:val="00963AAC"/>
    <w:rsid w:val="009649D8"/>
    <w:rsid w:val="00972283"/>
    <w:rsid w:val="00972504"/>
    <w:rsid w:val="009750A6"/>
    <w:rsid w:val="00976A35"/>
    <w:rsid w:val="00977BFB"/>
    <w:rsid w:val="00981CBE"/>
    <w:rsid w:val="009939BF"/>
    <w:rsid w:val="00995507"/>
    <w:rsid w:val="009A21A6"/>
    <w:rsid w:val="009A2204"/>
    <w:rsid w:val="009A3E44"/>
    <w:rsid w:val="009A75EB"/>
    <w:rsid w:val="009B0C08"/>
    <w:rsid w:val="009B3892"/>
    <w:rsid w:val="009B481D"/>
    <w:rsid w:val="009C0629"/>
    <w:rsid w:val="009C677F"/>
    <w:rsid w:val="009C7795"/>
    <w:rsid w:val="009D1B6D"/>
    <w:rsid w:val="009D252C"/>
    <w:rsid w:val="009D5D1C"/>
    <w:rsid w:val="009D7D24"/>
    <w:rsid w:val="009F059B"/>
    <w:rsid w:val="009F1C8E"/>
    <w:rsid w:val="009F2A49"/>
    <w:rsid w:val="009F31F9"/>
    <w:rsid w:val="009F338A"/>
    <w:rsid w:val="009F40D9"/>
    <w:rsid w:val="00A0071E"/>
    <w:rsid w:val="00A01DC3"/>
    <w:rsid w:val="00A05C1B"/>
    <w:rsid w:val="00A11758"/>
    <w:rsid w:val="00A127D9"/>
    <w:rsid w:val="00A1327A"/>
    <w:rsid w:val="00A17D14"/>
    <w:rsid w:val="00A218AE"/>
    <w:rsid w:val="00A2401D"/>
    <w:rsid w:val="00A26B11"/>
    <w:rsid w:val="00A30D48"/>
    <w:rsid w:val="00A320AA"/>
    <w:rsid w:val="00A320DE"/>
    <w:rsid w:val="00A33581"/>
    <w:rsid w:val="00A410C2"/>
    <w:rsid w:val="00A608C1"/>
    <w:rsid w:val="00A6606F"/>
    <w:rsid w:val="00A6731A"/>
    <w:rsid w:val="00A71B66"/>
    <w:rsid w:val="00A71F26"/>
    <w:rsid w:val="00A725C0"/>
    <w:rsid w:val="00A73BCA"/>
    <w:rsid w:val="00A761A2"/>
    <w:rsid w:val="00A76E9B"/>
    <w:rsid w:val="00A77939"/>
    <w:rsid w:val="00A83D97"/>
    <w:rsid w:val="00A85412"/>
    <w:rsid w:val="00A86897"/>
    <w:rsid w:val="00A87E16"/>
    <w:rsid w:val="00A90A16"/>
    <w:rsid w:val="00A933DE"/>
    <w:rsid w:val="00A9432B"/>
    <w:rsid w:val="00A9752F"/>
    <w:rsid w:val="00AA3B35"/>
    <w:rsid w:val="00AA45D9"/>
    <w:rsid w:val="00AB04E0"/>
    <w:rsid w:val="00AB0983"/>
    <w:rsid w:val="00AB5480"/>
    <w:rsid w:val="00AC08FE"/>
    <w:rsid w:val="00AC16EE"/>
    <w:rsid w:val="00AC5937"/>
    <w:rsid w:val="00AC5FB3"/>
    <w:rsid w:val="00AD1432"/>
    <w:rsid w:val="00AD18BE"/>
    <w:rsid w:val="00AD49DF"/>
    <w:rsid w:val="00AD5E26"/>
    <w:rsid w:val="00AD7451"/>
    <w:rsid w:val="00AE2426"/>
    <w:rsid w:val="00AE6628"/>
    <w:rsid w:val="00AE6D4C"/>
    <w:rsid w:val="00AF2F69"/>
    <w:rsid w:val="00AF5940"/>
    <w:rsid w:val="00AF7CB5"/>
    <w:rsid w:val="00B02C42"/>
    <w:rsid w:val="00B0690A"/>
    <w:rsid w:val="00B115E4"/>
    <w:rsid w:val="00B119DA"/>
    <w:rsid w:val="00B13562"/>
    <w:rsid w:val="00B17286"/>
    <w:rsid w:val="00B17F5B"/>
    <w:rsid w:val="00B22772"/>
    <w:rsid w:val="00B22786"/>
    <w:rsid w:val="00B32FCE"/>
    <w:rsid w:val="00B37F19"/>
    <w:rsid w:val="00B42184"/>
    <w:rsid w:val="00B475C5"/>
    <w:rsid w:val="00B54198"/>
    <w:rsid w:val="00B5521D"/>
    <w:rsid w:val="00B610F1"/>
    <w:rsid w:val="00B61904"/>
    <w:rsid w:val="00B64A91"/>
    <w:rsid w:val="00B706A4"/>
    <w:rsid w:val="00B71005"/>
    <w:rsid w:val="00B753A5"/>
    <w:rsid w:val="00B7742E"/>
    <w:rsid w:val="00B80239"/>
    <w:rsid w:val="00B82885"/>
    <w:rsid w:val="00B83C37"/>
    <w:rsid w:val="00B85221"/>
    <w:rsid w:val="00B864D9"/>
    <w:rsid w:val="00B93256"/>
    <w:rsid w:val="00BA06C1"/>
    <w:rsid w:val="00BA1CE2"/>
    <w:rsid w:val="00BC1F1A"/>
    <w:rsid w:val="00BC4F76"/>
    <w:rsid w:val="00BC72A5"/>
    <w:rsid w:val="00BD1DD3"/>
    <w:rsid w:val="00BE3B52"/>
    <w:rsid w:val="00BE3B74"/>
    <w:rsid w:val="00BF290B"/>
    <w:rsid w:val="00BF66E9"/>
    <w:rsid w:val="00C04045"/>
    <w:rsid w:val="00C049F8"/>
    <w:rsid w:val="00C07549"/>
    <w:rsid w:val="00C07ED3"/>
    <w:rsid w:val="00C100BC"/>
    <w:rsid w:val="00C11777"/>
    <w:rsid w:val="00C1487D"/>
    <w:rsid w:val="00C1544F"/>
    <w:rsid w:val="00C22E1B"/>
    <w:rsid w:val="00C2655B"/>
    <w:rsid w:val="00C269B8"/>
    <w:rsid w:val="00C35212"/>
    <w:rsid w:val="00C36910"/>
    <w:rsid w:val="00C373E7"/>
    <w:rsid w:val="00C43B35"/>
    <w:rsid w:val="00C45303"/>
    <w:rsid w:val="00C463B3"/>
    <w:rsid w:val="00C544F2"/>
    <w:rsid w:val="00C55CAA"/>
    <w:rsid w:val="00C55FE9"/>
    <w:rsid w:val="00C57579"/>
    <w:rsid w:val="00C60F16"/>
    <w:rsid w:val="00C708B5"/>
    <w:rsid w:val="00C74439"/>
    <w:rsid w:val="00C773D7"/>
    <w:rsid w:val="00C83EEC"/>
    <w:rsid w:val="00C87A4F"/>
    <w:rsid w:val="00C9051B"/>
    <w:rsid w:val="00C91367"/>
    <w:rsid w:val="00C926A6"/>
    <w:rsid w:val="00C93B80"/>
    <w:rsid w:val="00C943B7"/>
    <w:rsid w:val="00CA483F"/>
    <w:rsid w:val="00CA511C"/>
    <w:rsid w:val="00CA65D3"/>
    <w:rsid w:val="00CB0E9A"/>
    <w:rsid w:val="00CB1435"/>
    <w:rsid w:val="00CB60C2"/>
    <w:rsid w:val="00CC1F30"/>
    <w:rsid w:val="00CC48A0"/>
    <w:rsid w:val="00CD29DA"/>
    <w:rsid w:val="00CE4500"/>
    <w:rsid w:val="00CE61CA"/>
    <w:rsid w:val="00CF3D7A"/>
    <w:rsid w:val="00CF4223"/>
    <w:rsid w:val="00CF45C3"/>
    <w:rsid w:val="00D11C98"/>
    <w:rsid w:val="00D13A10"/>
    <w:rsid w:val="00D179F2"/>
    <w:rsid w:val="00D2021D"/>
    <w:rsid w:val="00D237F0"/>
    <w:rsid w:val="00D23B4B"/>
    <w:rsid w:val="00D30E01"/>
    <w:rsid w:val="00D35BAB"/>
    <w:rsid w:val="00D40737"/>
    <w:rsid w:val="00D4213D"/>
    <w:rsid w:val="00D46433"/>
    <w:rsid w:val="00D46B93"/>
    <w:rsid w:val="00D56772"/>
    <w:rsid w:val="00D56974"/>
    <w:rsid w:val="00D57D21"/>
    <w:rsid w:val="00D616BE"/>
    <w:rsid w:val="00D61862"/>
    <w:rsid w:val="00D626A7"/>
    <w:rsid w:val="00D63177"/>
    <w:rsid w:val="00D729DE"/>
    <w:rsid w:val="00D7377E"/>
    <w:rsid w:val="00D74A0B"/>
    <w:rsid w:val="00D84F1A"/>
    <w:rsid w:val="00D85436"/>
    <w:rsid w:val="00D9156E"/>
    <w:rsid w:val="00D94126"/>
    <w:rsid w:val="00D957B4"/>
    <w:rsid w:val="00DB45B7"/>
    <w:rsid w:val="00DC0F92"/>
    <w:rsid w:val="00DC1B00"/>
    <w:rsid w:val="00DD1E3F"/>
    <w:rsid w:val="00DD317C"/>
    <w:rsid w:val="00DE1208"/>
    <w:rsid w:val="00DE697A"/>
    <w:rsid w:val="00E0142E"/>
    <w:rsid w:val="00E0182D"/>
    <w:rsid w:val="00E05665"/>
    <w:rsid w:val="00E10B55"/>
    <w:rsid w:val="00E11F2E"/>
    <w:rsid w:val="00E12518"/>
    <w:rsid w:val="00E131E0"/>
    <w:rsid w:val="00E1368F"/>
    <w:rsid w:val="00E202C1"/>
    <w:rsid w:val="00E217EA"/>
    <w:rsid w:val="00E21C9C"/>
    <w:rsid w:val="00E50F66"/>
    <w:rsid w:val="00E55219"/>
    <w:rsid w:val="00E55BD6"/>
    <w:rsid w:val="00E55FDD"/>
    <w:rsid w:val="00E610E4"/>
    <w:rsid w:val="00E64220"/>
    <w:rsid w:val="00E6430C"/>
    <w:rsid w:val="00E65754"/>
    <w:rsid w:val="00E65C41"/>
    <w:rsid w:val="00E713B9"/>
    <w:rsid w:val="00E732AD"/>
    <w:rsid w:val="00E77D53"/>
    <w:rsid w:val="00E80D50"/>
    <w:rsid w:val="00E85D4A"/>
    <w:rsid w:val="00E94568"/>
    <w:rsid w:val="00EA20F9"/>
    <w:rsid w:val="00EA3F1B"/>
    <w:rsid w:val="00EA6C2E"/>
    <w:rsid w:val="00EB32AA"/>
    <w:rsid w:val="00EB3926"/>
    <w:rsid w:val="00EB5F3E"/>
    <w:rsid w:val="00EB65C5"/>
    <w:rsid w:val="00EB7591"/>
    <w:rsid w:val="00EC0E1C"/>
    <w:rsid w:val="00EC348C"/>
    <w:rsid w:val="00EC539E"/>
    <w:rsid w:val="00EC5D1E"/>
    <w:rsid w:val="00EC6DF7"/>
    <w:rsid w:val="00EE1DFF"/>
    <w:rsid w:val="00EE64C3"/>
    <w:rsid w:val="00EE6927"/>
    <w:rsid w:val="00EE71E2"/>
    <w:rsid w:val="00EE7484"/>
    <w:rsid w:val="00EF073B"/>
    <w:rsid w:val="00EF2AAD"/>
    <w:rsid w:val="00EF7582"/>
    <w:rsid w:val="00EF7E2D"/>
    <w:rsid w:val="00F119A8"/>
    <w:rsid w:val="00F11C1B"/>
    <w:rsid w:val="00F267D6"/>
    <w:rsid w:val="00F27407"/>
    <w:rsid w:val="00F274A8"/>
    <w:rsid w:val="00F30F24"/>
    <w:rsid w:val="00F345CF"/>
    <w:rsid w:val="00F400F1"/>
    <w:rsid w:val="00F43386"/>
    <w:rsid w:val="00F531A2"/>
    <w:rsid w:val="00F55785"/>
    <w:rsid w:val="00F70342"/>
    <w:rsid w:val="00F70AE9"/>
    <w:rsid w:val="00F71EBD"/>
    <w:rsid w:val="00F75C36"/>
    <w:rsid w:val="00F770A0"/>
    <w:rsid w:val="00F8506B"/>
    <w:rsid w:val="00F85604"/>
    <w:rsid w:val="00F85F7B"/>
    <w:rsid w:val="00F90D0A"/>
    <w:rsid w:val="00FA337E"/>
    <w:rsid w:val="00FA504D"/>
    <w:rsid w:val="00FA58BF"/>
    <w:rsid w:val="00FA7C7E"/>
    <w:rsid w:val="00FB7055"/>
    <w:rsid w:val="00FC1201"/>
    <w:rsid w:val="00FC1D9A"/>
    <w:rsid w:val="00FC3EB2"/>
    <w:rsid w:val="00FC404A"/>
    <w:rsid w:val="00FC5043"/>
    <w:rsid w:val="00FD47FE"/>
    <w:rsid w:val="00FD5BC9"/>
    <w:rsid w:val="00FE559D"/>
    <w:rsid w:val="00FF0B7A"/>
    <w:rsid w:val="00FF138E"/>
    <w:rsid w:val="00FF54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uiPriority="0"/>
    <w:lsdException w:name="Table Web 2" w:locked="1" w:uiPriority="0"/>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303"/>
    <w:rPr>
      <w:rFonts w:ascii="Times New Roman" w:eastAsia="Times New Roman" w:hAnsi="Times New Roman"/>
      <w:sz w:val="24"/>
      <w:szCs w:val="24"/>
    </w:rPr>
  </w:style>
  <w:style w:type="paragraph" w:styleId="Heading1">
    <w:name w:val="heading 1"/>
    <w:basedOn w:val="Normal"/>
    <w:next w:val="Normal"/>
    <w:link w:val="Heading1Char"/>
    <w:uiPriority w:val="99"/>
    <w:qFormat/>
    <w:rsid w:val="002872A2"/>
    <w:pPr>
      <w:keepNext/>
      <w:autoSpaceDE w:val="0"/>
      <w:autoSpaceDN w:val="0"/>
      <w:ind w:firstLine="284"/>
      <w:outlineLvl w:val="0"/>
    </w:pPr>
  </w:style>
  <w:style w:type="paragraph" w:styleId="Heading3">
    <w:name w:val="heading 3"/>
    <w:basedOn w:val="Normal"/>
    <w:next w:val="Normal"/>
    <w:link w:val="Heading3Char"/>
    <w:uiPriority w:val="99"/>
    <w:qFormat/>
    <w:rsid w:val="002872A2"/>
    <w:pPr>
      <w:keepNext/>
      <w:keepLines/>
      <w:spacing w:before="40"/>
      <w:outlineLvl w:val="2"/>
    </w:pPr>
    <w:rPr>
      <w:rFonts w:ascii="Cambria" w:hAnsi="Cambria"/>
      <w:b/>
      <w:bCs/>
      <w:color w:val="4F81BD"/>
    </w:rPr>
  </w:style>
  <w:style w:type="paragraph" w:styleId="Heading4">
    <w:name w:val="heading 4"/>
    <w:basedOn w:val="Normal"/>
    <w:next w:val="Normal"/>
    <w:link w:val="Heading4Char"/>
    <w:uiPriority w:val="99"/>
    <w:qFormat/>
    <w:rsid w:val="002872A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215D64"/>
    <w:pPr>
      <w:keepNext/>
      <w:keepLines/>
      <w:spacing w:before="40"/>
      <w:outlineLvl w:val="4"/>
    </w:pPr>
    <w:rPr>
      <w:rFonts w:ascii="Calibri Light" w:hAnsi="Calibri Light"/>
      <w:color w:val="2F549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72A2"/>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semiHidden/>
    <w:locked/>
    <w:rsid w:val="002872A2"/>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2872A2"/>
    <w:rPr>
      <w:rFonts w:ascii="Calibri" w:hAnsi="Calibri" w:cs="Times New Roman"/>
      <w:b/>
      <w:bCs/>
      <w:sz w:val="28"/>
      <w:szCs w:val="28"/>
      <w:lang w:eastAsia="ru-RU"/>
    </w:rPr>
  </w:style>
  <w:style w:type="character" w:customStyle="1" w:styleId="Heading5Char">
    <w:name w:val="Heading 5 Char"/>
    <w:basedOn w:val="DefaultParagraphFont"/>
    <w:link w:val="Heading5"/>
    <w:uiPriority w:val="99"/>
    <w:locked/>
    <w:rsid w:val="00215D64"/>
    <w:rPr>
      <w:rFonts w:ascii="Calibri Light" w:hAnsi="Calibri Light" w:cs="Times New Roman"/>
      <w:color w:val="2F5496"/>
      <w:sz w:val="24"/>
      <w:szCs w:val="24"/>
      <w:lang w:eastAsia="ru-RU"/>
    </w:rPr>
  </w:style>
  <w:style w:type="paragraph" w:customStyle="1" w:styleId="31">
    <w:name w:val="Заголовок 31"/>
    <w:basedOn w:val="Normal"/>
    <w:next w:val="Normal"/>
    <w:uiPriority w:val="99"/>
    <w:semiHidden/>
    <w:rsid w:val="002872A2"/>
    <w:pPr>
      <w:keepNext/>
      <w:keepLines/>
      <w:spacing w:before="200"/>
      <w:outlineLvl w:val="2"/>
    </w:pPr>
    <w:rPr>
      <w:rFonts w:ascii="Cambria" w:hAnsi="Cambria"/>
      <w:b/>
      <w:bCs/>
      <w:color w:val="4F81BD"/>
    </w:rPr>
  </w:style>
  <w:style w:type="paragraph" w:styleId="NormalWeb">
    <w:name w:val="Normal (Web)"/>
    <w:aliases w:val="Обычный (Web)"/>
    <w:basedOn w:val="Normal"/>
    <w:link w:val="NormalWebChar"/>
    <w:uiPriority w:val="99"/>
    <w:rsid w:val="002872A2"/>
    <w:pPr>
      <w:spacing w:before="100" w:beforeAutospacing="1" w:after="100" w:afterAutospacing="1"/>
    </w:pPr>
  </w:style>
  <w:style w:type="paragraph" w:styleId="List2">
    <w:name w:val="List 2"/>
    <w:basedOn w:val="Normal"/>
    <w:uiPriority w:val="99"/>
    <w:rsid w:val="002872A2"/>
    <w:pPr>
      <w:ind w:left="566" w:hanging="283"/>
    </w:pPr>
  </w:style>
  <w:style w:type="paragraph" w:styleId="BodyTextIndent2">
    <w:name w:val="Body Text Indent 2"/>
    <w:basedOn w:val="Normal"/>
    <w:link w:val="BodyTextIndent2Char"/>
    <w:uiPriority w:val="99"/>
    <w:rsid w:val="002872A2"/>
    <w:pPr>
      <w:spacing w:after="120" w:line="480" w:lineRule="auto"/>
      <w:ind w:left="283"/>
    </w:pPr>
  </w:style>
  <w:style w:type="character" w:customStyle="1" w:styleId="BodyTextIndent2Char">
    <w:name w:val="Body Text Indent 2 Char"/>
    <w:basedOn w:val="DefaultParagraphFont"/>
    <w:link w:val="BodyTextIndent2"/>
    <w:uiPriority w:val="99"/>
    <w:locked/>
    <w:rsid w:val="002872A2"/>
    <w:rPr>
      <w:rFonts w:ascii="Times New Roman" w:hAnsi="Times New Roman" w:cs="Times New Roman"/>
      <w:sz w:val="24"/>
      <w:szCs w:val="24"/>
      <w:lang w:eastAsia="ru-RU"/>
    </w:rPr>
  </w:style>
  <w:style w:type="character" w:styleId="Strong">
    <w:name w:val="Strong"/>
    <w:basedOn w:val="DefaultParagraphFont"/>
    <w:uiPriority w:val="99"/>
    <w:qFormat/>
    <w:rsid w:val="002872A2"/>
    <w:rPr>
      <w:rFonts w:cs="Times New Roman"/>
      <w:b/>
    </w:rPr>
  </w:style>
  <w:style w:type="paragraph" w:styleId="FootnoteText">
    <w:name w:val="footnote text"/>
    <w:basedOn w:val="Normal"/>
    <w:link w:val="FootnoteTextChar"/>
    <w:uiPriority w:val="99"/>
    <w:rsid w:val="002872A2"/>
    <w:rPr>
      <w:sz w:val="20"/>
      <w:szCs w:val="20"/>
    </w:rPr>
  </w:style>
  <w:style w:type="character" w:customStyle="1" w:styleId="FootnoteTextChar">
    <w:name w:val="Footnote Text Char"/>
    <w:basedOn w:val="DefaultParagraphFont"/>
    <w:link w:val="FootnoteText"/>
    <w:uiPriority w:val="99"/>
    <w:semiHidden/>
    <w:locked/>
    <w:rsid w:val="002872A2"/>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2872A2"/>
    <w:rPr>
      <w:rFonts w:cs="Times New Roman"/>
      <w:vertAlign w:val="superscript"/>
    </w:rPr>
  </w:style>
  <w:style w:type="paragraph" w:styleId="BalloonText">
    <w:name w:val="Balloon Text"/>
    <w:basedOn w:val="Normal"/>
    <w:link w:val="BalloonTextChar"/>
    <w:uiPriority w:val="99"/>
    <w:semiHidden/>
    <w:rsid w:val="002872A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72A2"/>
    <w:rPr>
      <w:rFonts w:ascii="Tahoma" w:hAnsi="Tahoma" w:cs="Tahoma"/>
      <w:sz w:val="16"/>
      <w:szCs w:val="16"/>
      <w:lang w:eastAsia="ru-RU"/>
    </w:rPr>
  </w:style>
  <w:style w:type="paragraph" w:styleId="BodyText2">
    <w:name w:val="Body Text 2"/>
    <w:basedOn w:val="Normal"/>
    <w:link w:val="BodyText2Char"/>
    <w:uiPriority w:val="99"/>
    <w:rsid w:val="002872A2"/>
    <w:pPr>
      <w:spacing w:after="120" w:line="480" w:lineRule="auto"/>
    </w:pPr>
  </w:style>
  <w:style w:type="character" w:customStyle="1" w:styleId="BodyText2Char">
    <w:name w:val="Body Text 2 Char"/>
    <w:basedOn w:val="DefaultParagraphFont"/>
    <w:link w:val="BodyText2"/>
    <w:uiPriority w:val="99"/>
    <w:locked/>
    <w:rsid w:val="002872A2"/>
    <w:rPr>
      <w:rFonts w:ascii="Times New Roman" w:hAnsi="Times New Roman" w:cs="Times New Roman"/>
      <w:sz w:val="24"/>
      <w:szCs w:val="24"/>
      <w:lang w:eastAsia="ru-RU"/>
    </w:rPr>
  </w:style>
  <w:style w:type="paragraph" w:styleId="BodyText">
    <w:name w:val="Body Text"/>
    <w:basedOn w:val="Normal"/>
    <w:link w:val="BodyTextChar"/>
    <w:uiPriority w:val="99"/>
    <w:rsid w:val="002872A2"/>
    <w:pPr>
      <w:spacing w:after="120"/>
    </w:pPr>
  </w:style>
  <w:style w:type="character" w:customStyle="1" w:styleId="BodyTextChar">
    <w:name w:val="Body Text Char"/>
    <w:basedOn w:val="DefaultParagraphFont"/>
    <w:link w:val="BodyText"/>
    <w:uiPriority w:val="99"/>
    <w:locked/>
    <w:rsid w:val="002872A2"/>
    <w:rPr>
      <w:rFonts w:ascii="Times New Roman" w:hAnsi="Times New Roman" w:cs="Times New Roman"/>
      <w:sz w:val="24"/>
      <w:szCs w:val="24"/>
      <w:lang w:eastAsia="ru-RU"/>
    </w:rPr>
  </w:style>
  <w:style w:type="character" w:styleId="CommentReference">
    <w:name w:val="annotation reference"/>
    <w:basedOn w:val="DefaultParagraphFont"/>
    <w:uiPriority w:val="99"/>
    <w:semiHidden/>
    <w:rsid w:val="002872A2"/>
    <w:rPr>
      <w:rFonts w:cs="Times New Roman"/>
      <w:sz w:val="16"/>
    </w:rPr>
  </w:style>
  <w:style w:type="paragraph" w:styleId="CommentText">
    <w:name w:val="annotation text"/>
    <w:basedOn w:val="Normal"/>
    <w:link w:val="CommentTextChar"/>
    <w:uiPriority w:val="99"/>
    <w:semiHidden/>
    <w:rsid w:val="002872A2"/>
    <w:rPr>
      <w:sz w:val="20"/>
      <w:szCs w:val="20"/>
    </w:rPr>
  </w:style>
  <w:style w:type="character" w:customStyle="1" w:styleId="CommentTextChar">
    <w:name w:val="Comment Text Char"/>
    <w:basedOn w:val="DefaultParagraphFont"/>
    <w:link w:val="CommentText"/>
    <w:uiPriority w:val="99"/>
    <w:semiHidden/>
    <w:locked/>
    <w:rsid w:val="002872A2"/>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2872A2"/>
    <w:rPr>
      <w:b/>
      <w:bCs/>
    </w:rPr>
  </w:style>
  <w:style w:type="character" w:customStyle="1" w:styleId="CommentSubjectChar">
    <w:name w:val="Comment Subject Char"/>
    <w:basedOn w:val="CommentTextChar"/>
    <w:link w:val="CommentSubject"/>
    <w:uiPriority w:val="99"/>
    <w:semiHidden/>
    <w:locked/>
    <w:rsid w:val="002872A2"/>
    <w:rPr>
      <w:b/>
      <w:bCs/>
    </w:rPr>
  </w:style>
  <w:style w:type="table" w:styleId="TableGrid">
    <w:name w:val="Table Grid"/>
    <w:basedOn w:val="TableNormal"/>
    <w:uiPriority w:val="99"/>
    <w:rsid w:val="002872A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w:basedOn w:val="Normal"/>
    <w:uiPriority w:val="99"/>
    <w:rsid w:val="002872A2"/>
    <w:pPr>
      <w:spacing w:line="240" w:lineRule="exact"/>
    </w:pPr>
    <w:rPr>
      <w:rFonts w:ascii="Verdana" w:hAnsi="Verdana"/>
      <w:sz w:val="20"/>
      <w:szCs w:val="20"/>
    </w:rPr>
  </w:style>
  <w:style w:type="table" w:styleId="TableGrid1">
    <w:name w:val="Table Grid 1"/>
    <w:basedOn w:val="TableNormal"/>
    <w:uiPriority w:val="99"/>
    <w:rsid w:val="002872A2"/>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Footer">
    <w:name w:val="footer"/>
    <w:basedOn w:val="Normal"/>
    <w:link w:val="FooterChar"/>
    <w:uiPriority w:val="99"/>
    <w:rsid w:val="002872A2"/>
    <w:pPr>
      <w:tabs>
        <w:tab w:val="center" w:pos="4677"/>
        <w:tab w:val="right" w:pos="9355"/>
      </w:tabs>
    </w:pPr>
  </w:style>
  <w:style w:type="character" w:customStyle="1" w:styleId="FooterChar">
    <w:name w:val="Footer Char"/>
    <w:basedOn w:val="DefaultParagraphFont"/>
    <w:link w:val="Footer"/>
    <w:uiPriority w:val="99"/>
    <w:locked/>
    <w:rsid w:val="002872A2"/>
    <w:rPr>
      <w:rFonts w:ascii="Times New Roman" w:hAnsi="Times New Roman" w:cs="Times New Roman"/>
      <w:sz w:val="24"/>
      <w:szCs w:val="24"/>
      <w:lang w:eastAsia="ru-RU"/>
    </w:rPr>
  </w:style>
  <w:style w:type="character" w:styleId="PageNumber">
    <w:name w:val="page number"/>
    <w:basedOn w:val="DefaultParagraphFont"/>
    <w:uiPriority w:val="99"/>
    <w:rsid w:val="002872A2"/>
    <w:rPr>
      <w:rFonts w:cs="Times New Roman"/>
    </w:rPr>
  </w:style>
  <w:style w:type="paragraph" w:customStyle="1" w:styleId="2">
    <w:name w:val="Знак2"/>
    <w:basedOn w:val="Normal"/>
    <w:uiPriority w:val="99"/>
    <w:rsid w:val="002872A2"/>
    <w:pPr>
      <w:tabs>
        <w:tab w:val="left" w:pos="708"/>
      </w:tabs>
      <w:spacing w:line="240" w:lineRule="exact"/>
    </w:pPr>
    <w:rPr>
      <w:rFonts w:ascii="Verdana" w:hAnsi="Verdana" w:cs="Verdana"/>
      <w:sz w:val="20"/>
      <w:szCs w:val="20"/>
      <w:lang w:val="en-US"/>
    </w:rPr>
  </w:style>
  <w:style w:type="paragraph" w:styleId="Header">
    <w:name w:val="header"/>
    <w:basedOn w:val="Normal"/>
    <w:link w:val="HeaderChar"/>
    <w:uiPriority w:val="99"/>
    <w:rsid w:val="002872A2"/>
    <w:pPr>
      <w:tabs>
        <w:tab w:val="center" w:pos="4677"/>
        <w:tab w:val="right" w:pos="9355"/>
      </w:tabs>
    </w:pPr>
  </w:style>
  <w:style w:type="character" w:customStyle="1" w:styleId="HeaderChar">
    <w:name w:val="Header Char"/>
    <w:basedOn w:val="DefaultParagraphFont"/>
    <w:link w:val="Header"/>
    <w:uiPriority w:val="99"/>
    <w:locked/>
    <w:rsid w:val="002872A2"/>
    <w:rPr>
      <w:rFonts w:ascii="Times New Roman" w:hAnsi="Times New Roman" w:cs="Times New Roman"/>
      <w:sz w:val="24"/>
      <w:szCs w:val="24"/>
      <w:lang w:eastAsia="ru-RU"/>
    </w:rPr>
  </w:style>
  <w:style w:type="character" w:styleId="Hyperlink">
    <w:name w:val="Hyperlink"/>
    <w:basedOn w:val="DefaultParagraphFont"/>
    <w:uiPriority w:val="99"/>
    <w:rsid w:val="002872A2"/>
    <w:rPr>
      <w:rFonts w:cs="Times New Roman"/>
      <w:color w:val="0000FF"/>
      <w:u w:val="single"/>
    </w:rPr>
  </w:style>
  <w:style w:type="paragraph" w:styleId="ListParagraph">
    <w:name w:val="List Paragraph"/>
    <w:aliases w:val="Содержание. 2 уровень"/>
    <w:basedOn w:val="Normal"/>
    <w:link w:val="ListParagraphChar"/>
    <w:uiPriority w:val="99"/>
    <w:qFormat/>
    <w:rsid w:val="002872A2"/>
    <w:pPr>
      <w:ind w:left="720"/>
    </w:pPr>
  </w:style>
  <w:style w:type="character" w:customStyle="1" w:styleId="a0">
    <w:name w:val="Отступ Знак"/>
    <w:link w:val="a1"/>
    <w:uiPriority w:val="99"/>
    <w:locked/>
    <w:rsid w:val="002872A2"/>
    <w:rPr>
      <w:rFonts w:ascii="Calibri" w:eastAsia="Times New Roman" w:hAnsi="Calibri"/>
      <w:sz w:val="24"/>
    </w:rPr>
  </w:style>
  <w:style w:type="paragraph" w:customStyle="1" w:styleId="a1">
    <w:name w:val="Отступ"/>
    <w:basedOn w:val="Normal"/>
    <w:link w:val="a0"/>
    <w:uiPriority w:val="99"/>
    <w:rsid w:val="002872A2"/>
    <w:pPr>
      <w:ind w:firstLine="709"/>
      <w:jc w:val="both"/>
    </w:pPr>
    <w:rPr>
      <w:rFonts w:ascii="Calibri" w:eastAsia="Calibri" w:hAnsi="Calibri"/>
    </w:rPr>
  </w:style>
  <w:style w:type="character" w:customStyle="1" w:styleId="apple-converted-space">
    <w:name w:val="apple-converted-space"/>
    <w:uiPriority w:val="99"/>
    <w:rsid w:val="002872A2"/>
  </w:style>
  <w:style w:type="paragraph" w:customStyle="1" w:styleId="4">
    <w:name w:val="стиль4"/>
    <w:basedOn w:val="Normal"/>
    <w:uiPriority w:val="99"/>
    <w:rsid w:val="002872A2"/>
    <w:pPr>
      <w:spacing w:before="100" w:beforeAutospacing="1" w:after="100" w:afterAutospacing="1"/>
    </w:pPr>
    <w:rPr>
      <w:rFonts w:eastAsia="Calibri"/>
      <w:color w:val="000000"/>
      <w:sz w:val="36"/>
      <w:szCs w:val="36"/>
    </w:rPr>
  </w:style>
  <w:style w:type="character" w:customStyle="1" w:styleId="submenu-table">
    <w:name w:val="submenu-table"/>
    <w:uiPriority w:val="99"/>
    <w:rsid w:val="002872A2"/>
  </w:style>
  <w:style w:type="paragraph" w:styleId="NoSpacing">
    <w:name w:val="No Spacing"/>
    <w:link w:val="NoSpacingChar"/>
    <w:uiPriority w:val="99"/>
    <w:qFormat/>
    <w:rsid w:val="002872A2"/>
    <w:pPr>
      <w:autoSpaceDE w:val="0"/>
      <w:autoSpaceDN w:val="0"/>
    </w:pPr>
    <w:rPr>
      <w:rFonts w:ascii="Times New Roman" w:eastAsia="Times New Roman" w:hAnsi="Times New Roman"/>
      <w:sz w:val="28"/>
      <w:szCs w:val="28"/>
    </w:rPr>
  </w:style>
  <w:style w:type="character" w:customStyle="1" w:styleId="NoSpacingChar">
    <w:name w:val="No Spacing Char"/>
    <w:link w:val="NoSpacing"/>
    <w:uiPriority w:val="99"/>
    <w:locked/>
    <w:rsid w:val="002872A2"/>
    <w:rPr>
      <w:rFonts w:ascii="Times New Roman" w:hAnsi="Times New Roman"/>
      <w:sz w:val="28"/>
      <w:lang w:eastAsia="ru-RU"/>
    </w:rPr>
  </w:style>
  <w:style w:type="table" w:styleId="TableWeb1">
    <w:name w:val="Table Web 1"/>
    <w:basedOn w:val="TableNormal"/>
    <w:uiPriority w:val="99"/>
    <w:rsid w:val="002872A2"/>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2872A2"/>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efault">
    <w:name w:val="Default"/>
    <w:uiPriority w:val="99"/>
    <w:rsid w:val="002872A2"/>
    <w:pPr>
      <w:autoSpaceDE w:val="0"/>
      <w:autoSpaceDN w:val="0"/>
      <w:adjustRightInd w:val="0"/>
    </w:pPr>
    <w:rPr>
      <w:rFonts w:ascii="Times New Roman" w:eastAsia="Times New Roman" w:hAnsi="Times New Roman"/>
      <w:color w:val="000000"/>
      <w:sz w:val="24"/>
      <w:szCs w:val="24"/>
    </w:rPr>
  </w:style>
  <w:style w:type="character" w:styleId="Emphasis">
    <w:name w:val="Emphasis"/>
    <w:basedOn w:val="DefaultParagraphFont"/>
    <w:uiPriority w:val="99"/>
    <w:qFormat/>
    <w:rsid w:val="002872A2"/>
    <w:rPr>
      <w:rFonts w:cs="Times New Roman"/>
      <w:i/>
      <w:iCs/>
    </w:rPr>
  </w:style>
  <w:style w:type="character" w:customStyle="1" w:styleId="nobr">
    <w:name w:val="nobr"/>
    <w:basedOn w:val="DefaultParagraphFont"/>
    <w:uiPriority w:val="99"/>
    <w:rsid w:val="002872A2"/>
    <w:rPr>
      <w:rFonts w:cs="Times New Roman"/>
    </w:rPr>
  </w:style>
  <w:style w:type="character" w:customStyle="1" w:styleId="1">
    <w:name w:val="Неразрешенное упоминание1"/>
    <w:basedOn w:val="DefaultParagraphFont"/>
    <w:uiPriority w:val="99"/>
    <w:semiHidden/>
    <w:rsid w:val="002872A2"/>
    <w:rPr>
      <w:rFonts w:cs="Times New Roman"/>
      <w:color w:val="605E5C"/>
      <w:shd w:val="clear" w:color="auto" w:fill="E1DFDD"/>
    </w:rPr>
  </w:style>
  <w:style w:type="character" w:customStyle="1" w:styleId="310">
    <w:name w:val="Заголовок 3 Знак1"/>
    <w:basedOn w:val="DefaultParagraphFont"/>
    <w:uiPriority w:val="99"/>
    <w:semiHidden/>
    <w:rsid w:val="002872A2"/>
    <w:rPr>
      <w:rFonts w:ascii="Calibri Light" w:hAnsi="Calibri Light" w:cs="Times New Roman"/>
      <w:color w:val="1F3763"/>
      <w:sz w:val="24"/>
      <w:szCs w:val="24"/>
    </w:rPr>
  </w:style>
  <w:style w:type="paragraph" w:customStyle="1" w:styleId="ConsPlusNormal">
    <w:name w:val="ConsPlusNormal"/>
    <w:uiPriority w:val="99"/>
    <w:rsid w:val="00427A5E"/>
    <w:pPr>
      <w:widowControl w:val="0"/>
      <w:autoSpaceDE w:val="0"/>
      <w:autoSpaceDN w:val="0"/>
      <w:adjustRightInd w:val="0"/>
    </w:pPr>
    <w:rPr>
      <w:rFonts w:ascii="Arial" w:eastAsia="MS Mincho" w:hAnsi="Arial" w:cs="Arial"/>
      <w:sz w:val="20"/>
      <w:szCs w:val="20"/>
    </w:rPr>
  </w:style>
  <w:style w:type="paragraph" w:styleId="HTMLPreformatted">
    <w:name w:val="HTML Preformatted"/>
    <w:basedOn w:val="Normal"/>
    <w:link w:val="HTMLPreformattedChar"/>
    <w:uiPriority w:val="99"/>
    <w:rsid w:val="00427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427A5E"/>
    <w:rPr>
      <w:rFonts w:ascii="Courier New" w:hAnsi="Courier New" w:cs="Courier New"/>
      <w:sz w:val="20"/>
      <w:szCs w:val="20"/>
      <w:lang w:eastAsia="ar-SA" w:bidi="ar-SA"/>
    </w:rPr>
  </w:style>
  <w:style w:type="paragraph" w:customStyle="1" w:styleId="c4">
    <w:name w:val="c4"/>
    <w:basedOn w:val="Normal"/>
    <w:uiPriority w:val="99"/>
    <w:rsid w:val="00427A5E"/>
    <w:pPr>
      <w:spacing w:before="100" w:beforeAutospacing="1" w:after="100" w:afterAutospacing="1"/>
    </w:pPr>
  </w:style>
  <w:style w:type="character" w:customStyle="1" w:styleId="c0">
    <w:name w:val="c0"/>
    <w:uiPriority w:val="99"/>
    <w:rsid w:val="00427A5E"/>
  </w:style>
  <w:style w:type="paragraph" w:customStyle="1" w:styleId="c9">
    <w:name w:val="c9"/>
    <w:basedOn w:val="Normal"/>
    <w:uiPriority w:val="99"/>
    <w:rsid w:val="00427A5E"/>
    <w:pPr>
      <w:spacing w:before="100" w:beforeAutospacing="1" w:after="100" w:afterAutospacing="1"/>
    </w:pPr>
  </w:style>
  <w:style w:type="paragraph" w:customStyle="1" w:styleId="c1">
    <w:name w:val="c1"/>
    <w:basedOn w:val="Normal"/>
    <w:uiPriority w:val="99"/>
    <w:rsid w:val="00427A5E"/>
    <w:pPr>
      <w:spacing w:before="100" w:beforeAutospacing="1" w:after="100" w:afterAutospacing="1"/>
    </w:pPr>
  </w:style>
  <w:style w:type="paragraph" w:customStyle="1" w:styleId="c7">
    <w:name w:val="c7"/>
    <w:basedOn w:val="Normal"/>
    <w:uiPriority w:val="99"/>
    <w:rsid w:val="00427A5E"/>
    <w:pPr>
      <w:spacing w:before="100" w:beforeAutospacing="1" w:after="100" w:afterAutospacing="1"/>
    </w:pPr>
  </w:style>
  <w:style w:type="paragraph" w:customStyle="1" w:styleId="c10">
    <w:name w:val="c10"/>
    <w:basedOn w:val="Normal"/>
    <w:uiPriority w:val="99"/>
    <w:rsid w:val="00427A5E"/>
    <w:pPr>
      <w:spacing w:before="100" w:beforeAutospacing="1" w:after="100" w:afterAutospacing="1"/>
    </w:pPr>
  </w:style>
  <w:style w:type="paragraph" w:customStyle="1" w:styleId="c19">
    <w:name w:val="c19"/>
    <w:basedOn w:val="Normal"/>
    <w:uiPriority w:val="99"/>
    <w:rsid w:val="00427A5E"/>
    <w:pPr>
      <w:spacing w:before="100" w:beforeAutospacing="1" w:after="100" w:afterAutospacing="1"/>
    </w:pPr>
  </w:style>
  <w:style w:type="paragraph" w:customStyle="1" w:styleId="c21">
    <w:name w:val="c21"/>
    <w:basedOn w:val="Normal"/>
    <w:uiPriority w:val="99"/>
    <w:rsid w:val="00427A5E"/>
    <w:pPr>
      <w:spacing w:before="100" w:beforeAutospacing="1" w:after="100" w:afterAutospacing="1"/>
    </w:pPr>
  </w:style>
  <w:style w:type="paragraph" w:customStyle="1" w:styleId="c17">
    <w:name w:val="c17"/>
    <w:basedOn w:val="Normal"/>
    <w:uiPriority w:val="99"/>
    <w:rsid w:val="00427A5E"/>
    <w:pPr>
      <w:spacing w:before="100" w:beforeAutospacing="1" w:after="100" w:afterAutospacing="1"/>
    </w:pPr>
  </w:style>
  <w:style w:type="paragraph" w:customStyle="1" w:styleId="c20">
    <w:name w:val="c20"/>
    <w:basedOn w:val="Normal"/>
    <w:uiPriority w:val="99"/>
    <w:rsid w:val="00427A5E"/>
    <w:pPr>
      <w:spacing w:before="100" w:beforeAutospacing="1" w:after="100" w:afterAutospacing="1"/>
    </w:pPr>
  </w:style>
  <w:style w:type="paragraph" w:customStyle="1" w:styleId="c6">
    <w:name w:val="c6"/>
    <w:basedOn w:val="Normal"/>
    <w:uiPriority w:val="99"/>
    <w:rsid w:val="00427A5E"/>
    <w:pPr>
      <w:spacing w:before="100" w:beforeAutospacing="1" w:after="100" w:afterAutospacing="1"/>
    </w:pPr>
  </w:style>
  <w:style w:type="paragraph" w:customStyle="1" w:styleId="c3">
    <w:name w:val="c3"/>
    <w:basedOn w:val="Normal"/>
    <w:uiPriority w:val="99"/>
    <w:rsid w:val="00427A5E"/>
    <w:pPr>
      <w:spacing w:before="100" w:beforeAutospacing="1" w:after="100" w:afterAutospacing="1"/>
    </w:pPr>
  </w:style>
  <w:style w:type="character" w:customStyle="1" w:styleId="a2">
    <w:name w:val="Основной текст_"/>
    <w:link w:val="40"/>
    <w:uiPriority w:val="99"/>
    <w:locked/>
    <w:rsid w:val="00427A5E"/>
    <w:rPr>
      <w:rFonts w:ascii="Times New Roman" w:hAnsi="Times New Roman"/>
      <w:sz w:val="23"/>
      <w:shd w:val="clear" w:color="auto" w:fill="FFFFFF"/>
    </w:rPr>
  </w:style>
  <w:style w:type="paragraph" w:customStyle="1" w:styleId="40">
    <w:name w:val="Основной текст4"/>
    <w:basedOn w:val="Normal"/>
    <w:link w:val="a2"/>
    <w:uiPriority w:val="99"/>
    <w:rsid w:val="00427A5E"/>
    <w:pPr>
      <w:widowControl w:val="0"/>
      <w:shd w:val="clear" w:color="auto" w:fill="FFFFFF"/>
      <w:spacing w:after="900" w:line="278" w:lineRule="exact"/>
      <w:ind w:hanging="360"/>
    </w:pPr>
    <w:rPr>
      <w:sz w:val="23"/>
      <w:szCs w:val="23"/>
    </w:rPr>
  </w:style>
  <w:style w:type="paragraph" w:customStyle="1" w:styleId="a3">
    <w:name w:val="Прижатый влево"/>
    <w:basedOn w:val="Normal"/>
    <w:next w:val="Normal"/>
    <w:uiPriority w:val="99"/>
    <w:rsid w:val="00FD5BC9"/>
    <w:pPr>
      <w:widowControl w:val="0"/>
      <w:autoSpaceDE w:val="0"/>
      <w:autoSpaceDN w:val="0"/>
      <w:adjustRightInd w:val="0"/>
    </w:pPr>
    <w:rPr>
      <w:rFonts w:ascii="Arial" w:hAnsi="Arial" w:cs="Arial"/>
    </w:rPr>
  </w:style>
  <w:style w:type="character" w:customStyle="1" w:styleId="11pt">
    <w:name w:val="Основной текст + 11 pt"/>
    <w:uiPriority w:val="99"/>
    <w:rsid w:val="0051473D"/>
    <w:rPr>
      <w:rFonts w:ascii="Times New Roman" w:hAnsi="Times New Roman"/>
      <w:color w:val="000000"/>
      <w:spacing w:val="0"/>
      <w:w w:val="100"/>
      <w:position w:val="0"/>
      <w:sz w:val="22"/>
      <w:u w:val="none"/>
      <w:shd w:val="clear" w:color="auto" w:fill="FFFFFF"/>
      <w:lang w:val="ru-RU"/>
    </w:rPr>
  </w:style>
  <w:style w:type="character" w:customStyle="1" w:styleId="10pt">
    <w:name w:val="Основной текст + 10 pt"/>
    <w:uiPriority w:val="99"/>
    <w:rsid w:val="002C750B"/>
    <w:rPr>
      <w:rFonts w:ascii="Times New Roman" w:hAnsi="Times New Roman"/>
      <w:color w:val="000000"/>
      <w:spacing w:val="0"/>
      <w:w w:val="100"/>
      <w:position w:val="0"/>
      <w:sz w:val="20"/>
      <w:u w:val="none"/>
      <w:shd w:val="clear" w:color="auto" w:fill="FFFFFF"/>
      <w:lang w:val="ru-RU"/>
    </w:rPr>
  </w:style>
  <w:style w:type="paragraph" w:customStyle="1" w:styleId="10">
    <w:name w:val="Абзац списка1"/>
    <w:basedOn w:val="Normal"/>
    <w:uiPriority w:val="99"/>
    <w:rsid w:val="004E2052"/>
    <w:pPr>
      <w:spacing w:after="200" w:line="276" w:lineRule="auto"/>
      <w:ind w:left="720"/>
      <w:contextualSpacing/>
    </w:pPr>
    <w:rPr>
      <w:rFonts w:ascii="Calibri" w:hAnsi="Calibri"/>
      <w:sz w:val="22"/>
      <w:szCs w:val="22"/>
      <w:lang w:eastAsia="en-US"/>
    </w:rPr>
  </w:style>
  <w:style w:type="paragraph" w:customStyle="1" w:styleId="20">
    <w:name w:val="Абзац списка2"/>
    <w:basedOn w:val="Normal"/>
    <w:uiPriority w:val="99"/>
    <w:rsid w:val="00862B07"/>
    <w:pPr>
      <w:widowControl w:val="0"/>
      <w:suppressAutoHyphens/>
      <w:ind w:left="720"/>
    </w:pPr>
    <w:rPr>
      <w:lang w:eastAsia="ar-SA"/>
    </w:rPr>
  </w:style>
  <w:style w:type="paragraph" w:customStyle="1" w:styleId="21">
    <w:name w:val="Список 21"/>
    <w:basedOn w:val="Normal"/>
    <w:uiPriority w:val="99"/>
    <w:rsid w:val="003903C8"/>
    <w:pPr>
      <w:suppressAutoHyphens/>
      <w:ind w:left="566" w:hanging="283"/>
    </w:pPr>
    <w:rPr>
      <w:lang w:eastAsia="ar-SA"/>
    </w:rPr>
  </w:style>
  <w:style w:type="character" w:customStyle="1" w:styleId="NormalWebChar">
    <w:name w:val="Normal (Web) Char"/>
    <w:aliases w:val="Обычный (Web) Char"/>
    <w:link w:val="NormalWeb"/>
    <w:uiPriority w:val="99"/>
    <w:locked/>
    <w:rsid w:val="00EC6DF7"/>
    <w:rPr>
      <w:rFonts w:ascii="Times New Roman" w:hAnsi="Times New Roman"/>
      <w:sz w:val="24"/>
      <w:lang w:eastAsia="ru-RU"/>
    </w:rPr>
  </w:style>
  <w:style w:type="character" w:customStyle="1" w:styleId="ListParagraphChar">
    <w:name w:val="List Paragraph Char"/>
    <w:aliases w:val="Содержание. 2 уровень Char"/>
    <w:link w:val="ListParagraph"/>
    <w:uiPriority w:val="99"/>
    <w:locked/>
    <w:rsid w:val="00EC6DF7"/>
    <w:rPr>
      <w:rFonts w:ascii="Times New Roman" w:hAnsi="Times New Roman"/>
      <w:sz w:val="24"/>
      <w:lang w:eastAsia="ru-RU"/>
    </w:rPr>
  </w:style>
  <w:style w:type="table" w:customStyle="1" w:styleId="22">
    <w:name w:val="Сетка таблицы2"/>
    <w:uiPriority w:val="99"/>
    <w:locked/>
    <w:rsid w:val="00EC6DF7"/>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5338681">
      <w:marLeft w:val="0"/>
      <w:marRight w:val="0"/>
      <w:marTop w:val="0"/>
      <w:marBottom w:val="0"/>
      <w:divBdr>
        <w:top w:val="none" w:sz="0" w:space="0" w:color="auto"/>
        <w:left w:val="none" w:sz="0" w:space="0" w:color="auto"/>
        <w:bottom w:val="none" w:sz="0" w:space="0" w:color="auto"/>
        <w:right w:val="none" w:sz="0" w:space="0" w:color="auto"/>
      </w:divBdr>
    </w:div>
    <w:div w:id="1245338682">
      <w:marLeft w:val="0"/>
      <w:marRight w:val="0"/>
      <w:marTop w:val="0"/>
      <w:marBottom w:val="0"/>
      <w:divBdr>
        <w:top w:val="none" w:sz="0" w:space="0" w:color="auto"/>
        <w:left w:val="none" w:sz="0" w:space="0" w:color="auto"/>
        <w:bottom w:val="none" w:sz="0" w:space="0" w:color="auto"/>
        <w:right w:val="none" w:sz="0" w:space="0" w:color="auto"/>
      </w:divBdr>
    </w:div>
    <w:div w:id="1245338683">
      <w:marLeft w:val="0"/>
      <w:marRight w:val="0"/>
      <w:marTop w:val="0"/>
      <w:marBottom w:val="0"/>
      <w:divBdr>
        <w:top w:val="none" w:sz="0" w:space="0" w:color="auto"/>
        <w:left w:val="none" w:sz="0" w:space="0" w:color="auto"/>
        <w:bottom w:val="none" w:sz="0" w:space="0" w:color="auto"/>
        <w:right w:val="none" w:sz="0" w:space="0" w:color="auto"/>
      </w:divBdr>
    </w:div>
    <w:div w:id="1245338684">
      <w:marLeft w:val="0"/>
      <w:marRight w:val="0"/>
      <w:marTop w:val="0"/>
      <w:marBottom w:val="0"/>
      <w:divBdr>
        <w:top w:val="none" w:sz="0" w:space="0" w:color="auto"/>
        <w:left w:val="none" w:sz="0" w:space="0" w:color="auto"/>
        <w:bottom w:val="none" w:sz="0" w:space="0" w:color="auto"/>
        <w:right w:val="none" w:sz="0" w:space="0" w:color="auto"/>
      </w:divBdr>
    </w:div>
    <w:div w:id="1245338685">
      <w:marLeft w:val="0"/>
      <w:marRight w:val="0"/>
      <w:marTop w:val="0"/>
      <w:marBottom w:val="0"/>
      <w:divBdr>
        <w:top w:val="none" w:sz="0" w:space="0" w:color="auto"/>
        <w:left w:val="none" w:sz="0" w:space="0" w:color="auto"/>
        <w:bottom w:val="none" w:sz="0" w:space="0" w:color="auto"/>
        <w:right w:val="none" w:sz="0" w:space="0" w:color="auto"/>
      </w:divBdr>
    </w:div>
    <w:div w:id="1245338686">
      <w:marLeft w:val="0"/>
      <w:marRight w:val="0"/>
      <w:marTop w:val="0"/>
      <w:marBottom w:val="0"/>
      <w:divBdr>
        <w:top w:val="none" w:sz="0" w:space="0" w:color="auto"/>
        <w:left w:val="none" w:sz="0" w:space="0" w:color="auto"/>
        <w:bottom w:val="none" w:sz="0" w:space="0" w:color="auto"/>
        <w:right w:val="none" w:sz="0" w:space="0" w:color="auto"/>
      </w:divBdr>
    </w:div>
    <w:div w:id="1245338687">
      <w:marLeft w:val="0"/>
      <w:marRight w:val="0"/>
      <w:marTop w:val="0"/>
      <w:marBottom w:val="0"/>
      <w:divBdr>
        <w:top w:val="none" w:sz="0" w:space="0" w:color="auto"/>
        <w:left w:val="none" w:sz="0" w:space="0" w:color="auto"/>
        <w:bottom w:val="none" w:sz="0" w:space="0" w:color="auto"/>
        <w:right w:val="none" w:sz="0" w:space="0" w:color="auto"/>
      </w:divBdr>
    </w:div>
    <w:div w:id="1245338688">
      <w:marLeft w:val="0"/>
      <w:marRight w:val="0"/>
      <w:marTop w:val="0"/>
      <w:marBottom w:val="0"/>
      <w:divBdr>
        <w:top w:val="none" w:sz="0" w:space="0" w:color="auto"/>
        <w:left w:val="none" w:sz="0" w:space="0" w:color="auto"/>
        <w:bottom w:val="none" w:sz="0" w:space="0" w:color="auto"/>
        <w:right w:val="none" w:sz="0" w:space="0" w:color="auto"/>
      </w:divBdr>
    </w:div>
    <w:div w:id="1245338689">
      <w:marLeft w:val="0"/>
      <w:marRight w:val="0"/>
      <w:marTop w:val="0"/>
      <w:marBottom w:val="0"/>
      <w:divBdr>
        <w:top w:val="none" w:sz="0" w:space="0" w:color="auto"/>
        <w:left w:val="none" w:sz="0" w:space="0" w:color="auto"/>
        <w:bottom w:val="none" w:sz="0" w:space="0" w:color="auto"/>
        <w:right w:val="none" w:sz="0" w:space="0" w:color="auto"/>
      </w:divBdr>
    </w:div>
    <w:div w:id="1245338690">
      <w:marLeft w:val="0"/>
      <w:marRight w:val="0"/>
      <w:marTop w:val="0"/>
      <w:marBottom w:val="0"/>
      <w:divBdr>
        <w:top w:val="none" w:sz="0" w:space="0" w:color="auto"/>
        <w:left w:val="none" w:sz="0" w:space="0" w:color="auto"/>
        <w:bottom w:val="none" w:sz="0" w:space="0" w:color="auto"/>
        <w:right w:val="none" w:sz="0" w:space="0" w:color="auto"/>
      </w:divBdr>
    </w:div>
    <w:div w:id="1245338691">
      <w:marLeft w:val="0"/>
      <w:marRight w:val="0"/>
      <w:marTop w:val="0"/>
      <w:marBottom w:val="0"/>
      <w:divBdr>
        <w:top w:val="none" w:sz="0" w:space="0" w:color="auto"/>
        <w:left w:val="none" w:sz="0" w:space="0" w:color="auto"/>
        <w:bottom w:val="none" w:sz="0" w:space="0" w:color="auto"/>
        <w:right w:val="none" w:sz="0" w:space="0" w:color="auto"/>
      </w:divBdr>
    </w:div>
    <w:div w:id="1245338692">
      <w:marLeft w:val="0"/>
      <w:marRight w:val="0"/>
      <w:marTop w:val="0"/>
      <w:marBottom w:val="0"/>
      <w:divBdr>
        <w:top w:val="none" w:sz="0" w:space="0" w:color="auto"/>
        <w:left w:val="none" w:sz="0" w:space="0" w:color="auto"/>
        <w:bottom w:val="none" w:sz="0" w:space="0" w:color="auto"/>
        <w:right w:val="none" w:sz="0" w:space="0" w:color="auto"/>
      </w:divBdr>
    </w:div>
    <w:div w:id="1245338693">
      <w:marLeft w:val="0"/>
      <w:marRight w:val="0"/>
      <w:marTop w:val="0"/>
      <w:marBottom w:val="0"/>
      <w:divBdr>
        <w:top w:val="none" w:sz="0" w:space="0" w:color="auto"/>
        <w:left w:val="none" w:sz="0" w:space="0" w:color="auto"/>
        <w:bottom w:val="none" w:sz="0" w:space="0" w:color="auto"/>
        <w:right w:val="none" w:sz="0" w:space="0" w:color="auto"/>
      </w:divBdr>
    </w:div>
    <w:div w:id="1245338694">
      <w:marLeft w:val="0"/>
      <w:marRight w:val="0"/>
      <w:marTop w:val="0"/>
      <w:marBottom w:val="0"/>
      <w:divBdr>
        <w:top w:val="none" w:sz="0" w:space="0" w:color="auto"/>
        <w:left w:val="none" w:sz="0" w:space="0" w:color="auto"/>
        <w:bottom w:val="none" w:sz="0" w:space="0" w:color="auto"/>
        <w:right w:val="none" w:sz="0" w:space="0" w:color="auto"/>
      </w:divBdr>
    </w:div>
    <w:div w:id="1245338695">
      <w:marLeft w:val="0"/>
      <w:marRight w:val="0"/>
      <w:marTop w:val="0"/>
      <w:marBottom w:val="0"/>
      <w:divBdr>
        <w:top w:val="none" w:sz="0" w:space="0" w:color="auto"/>
        <w:left w:val="none" w:sz="0" w:space="0" w:color="auto"/>
        <w:bottom w:val="none" w:sz="0" w:space="0" w:color="auto"/>
        <w:right w:val="none" w:sz="0" w:space="0" w:color="auto"/>
      </w:divBdr>
    </w:div>
    <w:div w:id="1245338696">
      <w:marLeft w:val="0"/>
      <w:marRight w:val="0"/>
      <w:marTop w:val="0"/>
      <w:marBottom w:val="0"/>
      <w:divBdr>
        <w:top w:val="none" w:sz="0" w:space="0" w:color="auto"/>
        <w:left w:val="none" w:sz="0" w:space="0" w:color="auto"/>
        <w:bottom w:val="none" w:sz="0" w:space="0" w:color="auto"/>
        <w:right w:val="none" w:sz="0" w:space="0" w:color="auto"/>
      </w:divBdr>
    </w:div>
    <w:div w:id="1245338697">
      <w:marLeft w:val="0"/>
      <w:marRight w:val="0"/>
      <w:marTop w:val="0"/>
      <w:marBottom w:val="0"/>
      <w:divBdr>
        <w:top w:val="none" w:sz="0" w:space="0" w:color="auto"/>
        <w:left w:val="none" w:sz="0" w:space="0" w:color="auto"/>
        <w:bottom w:val="none" w:sz="0" w:space="0" w:color="auto"/>
        <w:right w:val="none" w:sz="0" w:space="0" w:color="auto"/>
      </w:divBdr>
    </w:div>
    <w:div w:id="1245338698">
      <w:marLeft w:val="0"/>
      <w:marRight w:val="0"/>
      <w:marTop w:val="0"/>
      <w:marBottom w:val="0"/>
      <w:divBdr>
        <w:top w:val="none" w:sz="0" w:space="0" w:color="auto"/>
        <w:left w:val="none" w:sz="0" w:space="0" w:color="auto"/>
        <w:bottom w:val="none" w:sz="0" w:space="0" w:color="auto"/>
        <w:right w:val="none" w:sz="0" w:space="0" w:color="auto"/>
      </w:divBdr>
    </w:div>
    <w:div w:id="1245338699">
      <w:marLeft w:val="0"/>
      <w:marRight w:val="0"/>
      <w:marTop w:val="0"/>
      <w:marBottom w:val="0"/>
      <w:divBdr>
        <w:top w:val="none" w:sz="0" w:space="0" w:color="auto"/>
        <w:left w:val="none" w:sz="0" w:space="0" w:color="auto"/>
        <w:bottom w:val="none" w:sz="0" w:space="0" w:color="auto"/>
        <w:right w:val="none" w:sz="0" w:space="0" w:color="auto"/>
      </w:divBdr>
    </w:div>
    <w:div w:id="1245338700">
      <w:marLeft w:val="0"/>
      <w:marRight w:val="0"/>
      <w:marTop w:val="0"/>
      <w:marBottom w:val="0"/>
      <w:divBdr>
        <w:top w:val="none" w:sz="0" w:space="0" w:color="auto"/>
        <w:left w:val="none" w:sz="0" w:space="0" w:color="auto"/>
        <w:bottom w:val="none" w:sz="0" w:space="0" w:color="auto"/>
        <w:right w:val="none" w:sz="0" w:space="0" w:color="auto"/>
      </w:divBdr>
    </w:div>
    <w:div w:id="1245338701">
      <w:marLeft w:val="0"/>
      <w:marRight w:val="0"/>
      <w:marTop w:val="0"/>
      <w:marBottom w:val="0"/>
      <w:divBdr>
        <w:top w:val="none" w:sz="0" w:space="0" w:color="auto"/>
        <w:left w:val="none" w:sz="0" w:space="0" w:color="auto"/>
        <w:bottom w:val="none" w:sz="0" w:space="0" w:color="auto"/>
        <w:right w:val="none" w:sz="0" w:space="0" w:color="auto"/>
      </w:divBdr>
    </w:div>
    <w:div w:id="1245338702">
      <w:marLeft w:val="0"/>
      <w:marRight w:val="0"/>
      <w:marTop w:val="0"/>
      <w:marBottom w:val="0"/>
      <w:divBdr>
        <w:top w:val="none" w:sz="0" w:space="0" w:color="auto"/>
        <w:left w:val="none" w:sz="0" w:space="0" w:color="auto"/>
        <w:bottom w:val="none" w:sz="0" w:space="0" w:color="auto"/>
        <w:right w:val="none" w:sz="0" w:space="0" w:color="auto"/>
      </w:divBdr>
    </w:div>
    <w:div w:id="1245338703">
      <w:marLeft w:val="0"/>
      <w:marRight w:val="0"/>
      <w:marTop w:val="0"/>
      <w:marBottom w:val="0"/>
      <w:divBdr>
        <w:top w:val="none" w:sz="0" w:space="0" w:color="auto"/>
        <w:left w:val="none" w:sz="0" w:space="0" w:color="auto"/>
        <w:bottom w:val="none" w:sz="0" w:space="0" w:color="auto"/>
        <w:right w:val="none" w:sz="0" w:space="0" w:color="auto"/>
      </w:divBdr>
    </w:div>
    <w:div w:id="1245338704">
      <w:marLeft w:val="0"/>
      <w:marRight w:val="0"/>
      <w:marTop w:val="0"/>
      <w:marBottom w:val="0"/>
      <w:divBdr>
        <w:top w:val="none" w:sz="0" w:space="0" w:color="auto"/>
        <w:left w:val="none" w:sz="0" w:space="0" w:color="auto"/>
        <w:bottom w:val="none" w:sz="0" w:space="0" w:color="auto"/>
        <w:right w:val="none" w:sz="0" w:space="0" w:color="auto"/>
      </w:divBdr>
    </w:div>
    <w:div w:id="1245338705">
      <w:marLeft w:val="0"/>
      <w:marRight w:val="0"/>
      <w:marTop w:val="0"/>
      <w:marBottom w:val="0"/>
      <w:divBdr>
        <w:top w:val="none" w:sz="0" w:space="0" w:color="auto"/>
        <w:left w:val="none" w:sz="0" w:space="0" w:color="auto"/>
        <w:bottom w:val="none" w:sz="0" w:space="0" w:color="auto"/>
        <w:right w:val="none" w:sz="0" w:space="0" w:color="auto"/>
      </w:divBdr>
    </w:div>
    <w:div w:id="1245338706">
      <w:marLeft w:val="0"/>
      <w:marRight w:val="0"/>
      <w:marTop w:val="0"/>
      <w:marBottom w:val="0"/>
      <w:divBdr>
        <w:top w:val="none" w:sz="0" w:space="0" w:color="auto"/>
        <w:left w:val="none" w:sz="0" w:space="0" w:color="auto"/>
        <w:bottom w:val="none" w:sz="0" w:space="0" w:color="auto"/>
        <w:right w:val="none" w:sz="0" w:space="0" w:color="auto"/>
      </w:divBdr>
    </w:div>
    <w:div w:id="12453387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image" Target="media/image233.png"/><Relationship Id="rId21" Type="http://schemas.openxmlformats.org/officeDocument/2006/relationships/image" Target="media/image3.png"/><Relationship Id="rId63" Type="http://schemas.openxmlformats.org/officeDocument/2006/relationships/image" Target="media/image28.png"/><Relationship Id="rId159" Type="http://schemas.openxmlformats.org/officeDocument/2006/relationships/image" Target="media/image123.png"/><Relationship Id="rId324" Type="http://schemas.openxmlformats.org/officeDocument/2006/relationships/image" Target="media/image258.png"/><Relationship Id="rId366" Type="http://schemas.openxmlformats.org/officeDocument/2006/relationships/image" Target="media/image300.png"/><Relationship Id="rId170" Type="http://schemas.openxmlformats.org/officeDocument/2006/relationships/image" Target="media/image134.png"/><Relationship Id="rId226" Type="http://schemas.openxmlformats.org/officeDocument/2006/relationships/oleObject" Target="embeddings/oleObject13.bin"/><Relationship Id="rId433" Type="http://schemas.openxmlformats.org/officeDocument/2006/relationships/oleObject" Target="embeddings/oleObject63.bin"/><Relationship Id="rId268" Type="http://schemas.openxmlformats.org/officeDocument/2006/relationships/image" Target="media/image202.png"/><Relationship Id="rId475" Type="http://schemas.openxmlformats.org/officeDocument/2006/relationships/image" Target="media/image357.wmf"/><Relationship Id="rId32" Type="http://schemas.openxmlformats.org/officeDocument/2006/relationships/hyperlink" Target="https://www.iprbookshop.ru/99095.html" TargetMode="External"/><Relationship Id="rId74" Type="http://schemas.openxmlformats.org/officeDocument/2006/relationships/image" Target="media/image39.png"/><Relationship Id="rId128" Type="http://schemas.openxmlformats.org/officeDocument/2006/relationships/image" Target="media/image92.png"/><Relationship Id="rId335" Type="http://schemas.openxmlformats.org/officeDocument/2006/relationships/image" Target="media/image269.png"/><Relationship Id="rId377" Type="http://schemas.openxmlformats.org/officeDocument/2006/relationships/oleObject" Target="embeddings/oleObject35.bin"/><Relationship Id="rId500" Type="http://schemas.openxmlformats.org/officeDocument/2006/relationships/oleObject" Target="embeddings/oleObject97.bin"/><Relationship Id="rId5" Type="http://schemas.openxmlformats.org/officeDocument/2006/relationships/footnotes" Target="footnotes.xml"/><Relationship Id="rId181" Type="http://schemas.openxmlformats.org/officeDocument/2006/relationships/image" Target="media/image145.png"/><Relationship Id="rId237" Type="http://schemas.openxmlformats.org/officeDocument/2006/relationships/image" Target="media/image185.wmf"/><Relationship Id="rId402" Type="http://schemas.openxmlformats.org/officeDocument/2006/relationships/image" Target="media/image321.wmf"/><Relationship Id="rId279" Type="http://schemas.openxmlformats.org/officeDocument/2006/relationships/image" Target="media/image213.png"/><Relationship Id="rId444" Type="http://schemas.openxmlformats.org/officeDocument/2006/relationships/image" Target="media/image342.wmf"/><Relationship Id="rId486" Type="http://schemas.openxmlformats.org/officeDocument/2006/relationships/oleObject" Target="embeddings/oleObject90.bin"/><Relationship Id="rId43" Type="http://schemas.openxmlformats.org/officeDocument/2006/relationships/image" Target="media/image8.png"/><Relationship Id="rId139" Type="http://schemas.openxmlformats.org/officeDocument/2006/relationships/image" Target="media/image103.png"/><Relationship Id="rId290" Type="http://schemas.openxmlformats.org/officeDocument/2006/relationships/image" Target="media/image224.png"/><Relationship Id="rId304" Type="http://schemas.openxmlformats.org/officeDocument/2006/relationships/image" Target="media/image238.png"/><Relationship Id="rId346" Type="http://schemas.openxmlformats.org/officeDocument/2006/relationships/image" Target="media/image280.png"/><Relationship Id="rId388" Type="http://schemas.openxmlformats.org/officeDocument/2006/relationships/image" Target="media/image314.wmf"/><Relationship Id="rId511" Type="http://schemas.openxmlformats.org/officeDocument/2006/relationships/theme" Target="theme/theme1.xml"/><Relationship Id="rId85" Type="http://schemas.openxmlformats.org/officeDocument/2006/relationships/image" Target="media/image50.png"/><Relationship Id="rId150" Type="http://schemas.openxmlformats.org/officeDocument/2006/relationships/image" Target="media/image114.png"/><Relationship Id="rId192" Type="http://schemas.openxmlformats.org/officeDocument/2006/relationships/image" Target="media/image156.png"/><Relationship Id="rId206" Type="http://schemas.openxmlformats.org/officeDocument/2006/relationships/oleObject" Target="embeddings/oleObject3.bin"/><Relationship Id="rId413" Type="http://schemas.openxmlformats.org/officeDocument/2006/relationships/oleObject" Target="embeddings/oleObject53.bin"/><Relationship Id="rId248" Type="http://schemas.openxmlformats.org/officeDocument/2006/relationships/oleObject" Target="embeddings/oleObject24.bin"/><Relationship Id="rId455" Type="http://schemas.openxmlformats.org/officeDocument/2006/relationships/oleObject" Target="embeddings/oleObject74.bin"/><Relationship Id="rId497" Type="http://schemas.openxmlformats.org/officeDocument/2006/relationships/image" Target="media/image368.wmf"/><Relationship Id="rId12" Type="http://schemas.openxmlformats.org/officeDocument/2006/relationships/hyperlink" Target="https://reestr.digital.gov.ru/upload/iblock/3b6/gfgght33cn1hgk2z8qjyxrbx119v26fa/%D0%9F%D0%BE%D1%80%D1%83%D1%87%D0%B5%D0%BD%D0%B8%D0%B5%20%D0%BE%D0%BF%D0%B5%D1%80%D0%B0%D1%82%D0%BE%D1%80%D1%83%20%D0%BA%20%D0%BF%D1%80%D0%BE%D1%82%D0%BE%D0%BA%D0%BE%D0%BB%D1%83%20%E2%84%961414%D0%BF%D1%80.pdf" TargetMode="External"/><Relationship Id="rId108" Type="http://schemas.openxmlformats.org/officeDocument/2006/relationships/image" Target="media/image72.png"/><Relationship Id="rId315" Type="http://schemas.openxmlformats.org/officeDocument/2006/relationships/image" Target="media/image249.png"/><Relationship Id="rId357" Type="http://schemas.openxmlformats.org/officeDocument/2006/relationships/image" Target="media/image291.png"/><Relationship Id="rId54" Type="http://schemas.openxmlformats.org/officeDocument/2006/relationships/image" Target="media/image19.png"/><Relationship Id="rId96" Type="http://schemas.openxmlformats.org/officeDocument/2006/relationships/image" Target="media/image60.png"/><Relationship Id="rId161" Type="http://schemas.openxmlformats.org/officeDocument/2006/relationships/image" Target="media/image125.png"/><Relationship Id="rId217" Type="http://schemas.openxmlformats.org/officeDocument/2006/relationships/image" Target="media/image175.wmf"/><Relationship Id="rId399" Type="http://schemas.openxmlformats.org/officeDocument/2006/relationships/oleObject" Target="embeddings/oleObject46.bin"/><Relationship Id="rId259" Type="http://schemas.openxmlformats.org/officeDocument/2006/relationships/oleObject" Target="embeddings/oleObject30.bin"/><Relationship Id="rId424" Type="http://schemas.openxmlformats.org/officeDocument/2006/relationships/image" Target="media/image332.wmf"/><Relationship Id="rId466" Type="http://schemas.openxmlformats.org/officeDocument/2006/relationships/oleObject" Target="embeddings/oleObject80.bin"/><Relationship Id="rId23" Type="http://schemas.openxmlformats.org/officeDocument/2006/relationships/image" Target="media/image5.png"/><Relationship Id="rId119" Type="http://schemas.openxmlformats.org/officeDocument/2006/relationships/image" Target="media/image83.png"/><Relationship Id="rId270" Type="http://schemas.openxmlformats.org/officeDocument/2006/relationships/image" Target="media/image204.png"/><Relationship Id="rId326" Type="http://schemas.openxmlformats.org/officeDocument/2006/relationships/image" Target="media/image260.png"/><Relationship Id="rId65" Type="http://schemas.openxmlformats.org/officeDocument/2006/relationships/image" Target="media/image30.png"/><Relationship Id="rId130" Type="http://schemas.openxmlformats.org/officeDocument/2006/relationships/image" Target="media/image94.png"/><Relationship Id="rId368" Type="http://schemas.openxmlformats.org/officeDocument/2006/relationships/image" Target="media/image302.png"/><Relationship Id="rId172" Type="http://schemas.openxmlformats.org/officeDocument/2006/relationships/image" Target="media/image136.png"/><Relationship Id="rId228" Type="http://schemas.openxmlformats.org/officeDocument/2006/relationships/oleObject" Target="embeddings/oleObject14.bin"/><Relationship Id="rId435" Type="http://schemas.openxmlformats.org/officeDocument/2006/relationships/oleObject" Target="embeddings/oleObject64.bin"/><Relationship Id="rId477" Type="http://schemas.openxmlformats.org/officeDocument/2006/relationships/image" Target="media/image358.wmf"/><Relationship Id="rId281" Type="http://schemas.openxmlformats.org/officeDocument/2006/relationships/image" Target="media/image215.png"/><Relationship Id="rId337" Type="http://schemas.openxmlformats.org/officeDocument/2006/relationships/image" Target="media/image271.png"/><Relationship Id="rId502" Type="http://schemas.openxmlformats.org/officeDocument/2006/relationships/oleObject" Target="embeddings/oleObject98.bin"/><Relationship Id="rId34" Type="http://schemas.openxmlformats.org/officeDocument/2006/relationships/hyperlink" Target="https://www.iprbookshop.ru/48377.html" TargetMode="External"/><Relationship Id="rId76" Type="http://schemas.openxmlformats.org/officeDocument/2006/relationships/image" Target="media/image41.png"/><Relationship Id="rId141" Type="http://schemas.openxmlformats.org/officeDocument/2006/relationships/image" Target="media/image105.png"/><Relationship Id="rId379" Type="http://schemas.openxmlformats.org/officeDocument/2006/relationships/oleObject" Target="embeddings/oleObject36.bin"/><Relationship Id="rId7" Type="http://schemas.openxmlformats.org/officeDocument/2006/relationships/image" Target="media/image1.png"/><Relationship Id="rId183" Type="http://schemas.openxmlformats.org/officeDocument/2006/relationships/image" Target="media/image147.png"/><Relationship Id="rId239" Type="http://schemas.openxmlformats.org/officeDocument/2006/relationships/image" Target="media/image186.wmf"/><Relationship Id="rId390" Type="http://schemas.openxmlformats.org/officeDocument/2006/relationships/image" Target="media/image315.wmf"/><Relationship Id="rId404" Type="http://schemas.openxmlformats.org/officeDocument/2006/relationships/image" Target="media/image322.wmf"/><Relationship Id="rId446" Type="http://schemas.openxmlformats.org/officeDocument/2006/relationships/image" Target="media/image343.wmf"/><Relationship Id="rId250" Type="http://schemas.openxmlformats.org/officeDocument/2006/relationships/oleObject" Target="embeddings/oleObject25.bin"/><Relationship Id="rId292" Type="http://schemas.openxmlformats.org/officeDocument/2006/relationships/image" Target="media/image226.png"/><Relationship Id="rId306" Type="http://schemas.openxmlformats.org/officeDocument/2006/relationships/image" Target="media/image240.png"/><Relationship Id="rId488" Type="http://schemas.openxmlformats.org/officeDocument/2006/relationships/oleObject" Target="embeddings/oleObject91.bin"/><Relationship Id="rId45" Type="http://schemas.openxmlformats.org/officeDocument/2006/relationships/image" Target="media/image10.png"/><Relationship Id="rId87" Type="http://schemas.openxmlformats.org/officeDocument/2006/relationships/image" Target="media/image52.png"/><Relationship Id="rId110" Type="http://schemas.openxmlformats.org/officeDocument/2006/relationships/image" Target="media/image74.png"/><Relationship Id="rId348" Type="http://schemas.openxmlformats.org/officeDocument/2006/relationships/image" Target="media/image282.png"/><Relationship Id="rId152" Type="http://schemas.openxmlformats.org/officeDocument/2006/relationships/image" Target="media/image116.png"/><Relationship Id="rId194" Type="http://schemas.openxmlformats.org/officeDocument/2006/relationships/image" Target="media/image158.png"/><Relationship Id="rId208" Type="http://schemas.openxmlformats.org/officeDocument/2006/relationships/oleObject" Target="embeddings/oleObject4.bin"/><Relationship Id="rId415" Type="http://schemas.openxmlformats.org/officeDocument/2006/relationships/oleObject" Target="embeddings/oleObject54.bin"/><Relationship Id="rId457" Type="http://schemas.openxmlformats.org/officeDocument/2006/relationships/oleObject" Target="embeddings/oleObject75.bin"/><Relationship Id="rId240" Type="http://schemas.openxmlformats.org/officeDocument/2006/relationships/oleObject" Target="embeddings/oleObject20.bin"/><Relationship Id="rId261" Type="http://schemas.openxmlformats.org/officeDocument/2006/relationships/oleObject" Target="embeddings/oleObject31.bin"/><Relationship Id="rId478" Type="http://schemas.openxmlformats.org/officeDocument/2006/relationships/oleObject" Target="embeddings/oleObject86.bin"/><Relationship Id="rId499" Type="http://schemas.openxmlformats.org/officeDocument/2006/relationships/image" Target="media/image369.wmf"/><Relationship Id="rId14" Type="http://schemas.openxmlformats.org/officeDocument/2006/relationships/hyperlink" Target="https://reestr.digital.gov.ru/upload/iblock/5af/%D0%9F%D1%80%D0%B8%D0%BA%D0%B0%D0%B7%20333%20%D0%BE%D1%82%2015_07_2020.pdf" TargetMode="External"/><Relationship Id="rId35" Type="http://schemas.openxmlformats.org/officeDocument/2006/relationships/hyperlink" Target="https://www.iprbookshop.ru/48409.html"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4.png"/><Relationship Id="rId282" Type="http://schemas.openxmlformats.org/officeDocument/2006/relationships/image" Target="media/image216.png"/><Relationship Id="rId317" Type="http://schemas.openxmlformats.org/officeDocument/2006/relationships/image" Target="media/image251.png"/><Relationship Id="rId338" Type="http://schemas.openxmlformats.org/officeDocument/2006/relationships/image" Target="media/image272.png"/><Relationship Id="rId359" Type="http://schemas.openxmlformats.org/officeDocument/2006/relationships/image" Target="media/image293.png"/><Relationship Id="rId503" Type="http://schemas.openxmlformats.org/officeDocument/2006/relationships/image" Target="media/image371.wmf"/><Relationship Id="rId8" Type="http://schemas.openxmlformats.org/officeDocument/2006/relationships/oleObject" Target="embeddings/oleObject1.bin"/><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8.png"/><Relationship Id="rId219" Type="http://schemas.openxmlformats.org/officeDocument/2006/relationships/image" Target="media/image176.wmf"/><Relationship Id="rId370" Type="http://schemas.openxmlformats.org/officeDocument/2006/relationships/image" Target="media/image304.png"/><Relationship Id="rId391" Type="http://schemas.openxmlformats.org/officeDocument/2006/relationships/oleObject" Target="embeddings/oleObject42.bin"/><Relationship Id="rId405" Type="http://schemas.openxmlformats.org/officeDocument/2006/relationships/oleObject" Target="embeddings/oleObject49.bin"/><Relationship Id="rId426" Type="http://schemas.openxmlformats.org/officeDocument/2006/relationships/image" Target="media/image333.wmf"/><Relationship Id="rId447" Type="http://schemas.openxmlformats.org/officeDocument/2006/relationships/oleObject" Target="embeddings/oleObject70.bin"/><Relationship Id="rId230" Type="http://schemas.openxmlformats.org/officeDocument/2006/relationships/oleObject" Target="embeddings/oleObject15.bin"/><Relationship Id="rId251" Type="http://schemas.openxmlformats.org/officeDocument/2006/relationships/image" Target="media/image192.wmf"/><Relationship Id="rId468" Type="http://schemas.openxmlformats.org/officeDocument/2006/relationships/oleObject" Target="embeddings/oleObject81.bin"/><Relationship Id="rId489" Type="http://schemas.openxmlformats.org/officeDocument/2006/relationships/image" Target="media/image364.wmf"/><Relationship Id="rId25" Type="http://schemas.openxmlformats.org/officeDocument/2006/relationships/hyperlink" Target="http://math4school.ru/allnews.0..html" TargetMode="External"/><Relationship Id="rId46" Type="http://schemas.openxmlformats.org/officeDocument/2006/relationships/image" Target="media/image11.png"/><Relationship Id="rId67" Type="http://schemas.openxmlformats.org/officeDocument/2006/relationships/image" Target="media/image32.png"/><Relationship Id="rId272" Type="http://schemas.openxmlformats.org/officeDocument/2006/relationships/image" Target="media/image206.png"/><Relationship Id="rId293" Type="http://schemas.openxmlformats.org/officeDocument/2006/relationships/image" Target="media/image227.png"/><Relationship Id="rId307" Type="http://schemas.openxmlformats.org/officeDocument/2006/relationships/image" Target="media/image241.png"/><Relationship Id="rId328" Type="http://schemas.openxmlformats.org/officeDocument/2006/relationships/image" Target="media/image262.png"/><Relationship Id="rId349" Type="http://schemas.openxmlformats.org/officeDocument/2006/relationships/image" Target="media/image283.png"/><Relationship Id="rId88" Type="http://schemas.openxmlformats.org/officeDocument/2006/relationships/image" Target="media/image53.png"/><Relationship Id="rId111" Type="http://schemas.openxmlformats.org/officeDocument/2006/relationships/image" Target="media/image75.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95" Type="http://schemas.openxmlformats.org/officeDocument/2006/relationships/image" Target="media/image159.png"/><Relationship Id="rId209" Type="http://schemas.openxmlformats.org/officeDocument/2006/relationships/image" Target="media/image171.wmf"/><Relationship Id="rId360" Type="http://schemas.openxmlformats.org/officeDocument/2006/relationships/image" Target="media/image294.png"/><Relationship Id="rId381" Type="http://schemas.openxmlformats.org/officeDocument/2006/relationships/oleObject" Target="embeddings/oleObject37.bin"/><Relationship Id="rId416" Type="http://schemas.openxmlformats.org/officeDocument/2006/relationships/image" Target="media/image328.wmf"/><Relationship Id="rId220" Type="http://schemas.openxmlformats.org/officeDocument/2006/relationships/oleObject" Target="embeddings/oleObject10.bin"/><Relationship Id="rId241" Type="http://schemas.openxmlformats.org/officeDocument/2006/relationships/image" Target="media/image187.wmf"/><Relationship Id="rId437" Type="http://schemas.openxmlformats.org/officeDocument/2006/relationships/oleObject" Target="embeddings/oleObject65.bin"/><Relationship Id="rId458" Type="http://schemas.openxmlformats.org/officeDocument/2006/relationships/image" Target="media/image349.wmf"/><Relationship Id="rId479" Type="http://schemas.openxmlformats.org/officeDocument/2006/relationships/image" Target="media/image359.wmf"/><Relationship Id="rId15" Type="http://schemas.openxmlformats.org/officeDocument/2006/relationships/hyperlink" Target="https://reestr.digital.gov.ru/upload/iblock/48b/04.03.2021_131_Shadaev%20M.I._Parshin%20M.V.pdf" TargetMode="External"/><Relationship Id="rId36" Type="http://schemas.openxmlformats.org/officeDocument/2006/relationships/hyperlink" Target="https://www.iprbookshop.ru/48409.html" TargetMode="External"/><Relationship Id="rId57" Type="http://schemas.openxmlformats.org/officeDocument/2006/relationships/image" Target="media/image22.png"/><Relationship Id="rId262" Type="http://schemas.openxmlformats.org/officeDocument/2006/relationships/image" Target="media/image197.wmf"/><Relationship Id="rId283" Type="http://schemas.openxmlformats.org/officeDocument/2006/relationships/image" Target="media/image217.png"/><Relationship Id="rId318" Type="http://schemas.openxmlformats.org/officeDocument/2006/relationships/image" Target="media/image252.png"/><Relationship Id="rId339" Type="http://schemas.openxmlformats.org/officeDocument/2006/relationships/image" Target="media/image273.png"/><Relationship Id="rId490" Type="http://schemas.openxmlformats.org/officeDocument/2006/relationships/oleObject" Target="embeddings/oleObject92.bin"/><Relationship Id="rId504" Type="http://schemas.openxmlformats.org/officeDocument/2006/relationships/oleObject" Target="embeddings/oleObject99.bin"/><Relationship Id="rId78" Type="http://schemas.openxmlformats.org/officeDocument/2006/relationships/image" Target="media/image43.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7.png"/><Relationship Id="rId164" Type="http://schemas.openxmlformats.org/officeDocument/2006/relationships/image" Target="media/image128.png"/><Relationship Id="rId185" Type="http://schemas.openxmlformats.org/officeDocument/2006/relationships/image" Target="media/image149.png"/><Relationship Id="rId350" Type="http://schemas.openxmlformats.org/officeDocument/2006/relationships/image" Target="media/image284.png"/><Relationship Id="rId371" Type="http://schemas.openxmlformats.org/officeDocument/2006/relationships/image" Target="media/image305.png"/><Relationship Id="rId406" Type="http://schemas.openxmlformats.org/officeDocument/2006/relationships/image" Target="media/image323.wmf"/><Relationship Id="rId9" Type="http://schemas.openxmlformats.org/officeDocument/2006/relationships/footer" Target="footer1.xml"/><Relationship Id="rId210" Type="http://schemas.openxmlformats.org/officeDocument/2006/relationships/oleObject" Target="embeddings/oleObject5.bin"/><Relationship Id="rId392" Type="http://schemas.openxmlformats.org/officeDocument/2006/relationships/image" Target="media/image316.wmf"/><Relationship Id="rId427" Type="http://schemas.openxmlformats.org/officeDocument/2006/relationships/oleObject" Target="embeddings/oleObject60.bin"/><Relationship Id="rId448" Type="http://schemas.openxmlformats.org/officeDocument/2006/relationships/image" Target="media/image344.wmf"/><Relationship Id="rId469" Type="http://schemas.openxmlformats.org/officeDocument/2006/relationships/image" Target="media/image354.wmf"/><Relationship Id="rId26" Type="http://schemas.openxmlformats.org/officeDocument/2006/relationships/hyperlink" Target="http://www.mathnet.ru/" TargetMode="External"/><Relationship Id="rId231" Type="http://schemas.openxmlformats.org/officeDocument/2006/relationships/image" Target="media/image182.wmf"/><Relationship Id="rId252" Type="http://schemas.openxmlformats.org/officeDocument/2006/relationships/oleObject" Target="embeddings/oleObject26.bin"/><Relationship Id="rId273" Type="http://schemas.openxmlformats.org/officeDocument/2006/relationships/image" Target="media/image207.png"/><Relationship Id="rId294" Type="http://schemas.openxmlformats.org/officeDocument/2006/relationships/image" Target="media/image228.png"/><Relationship Id="rId308" Type="http://schemas.openxmlformats.org/officeDocument/2006/relationships/image" Target="media/image242.png"/><Relationship Id="rId329" Type="http://schemas.openxmlformats.org/officeDocument/2006/relationships/image" Target="media/image263.png"/><Relationship Id="rId480" Type="http://schemas.openxmlformats.org/officeDocument/2006/relationships/oleObject" Target="embeddings/oleObject87.bin"/><Relationship Id="rId47" Type="http://schemas.openxmlformats.org/officeDocument/2006/relationships/image" Target="media/image12.png"/><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340" Type="http://schemas.openxmlformats.org/officeDocument/2006/relationships/image" Target="media/image274.png"/><Relationship Id="rId361" Type="http://schemas.openxmlformats.org/officeDocument/2006/relationships/image" Target="media/image295.png"/><Relationship Id="rId196" Type="http://schemas.openxmlformats.org/officeDocument/2006/relationships/image" Target="media/image160.png"/><Relationship Id="rId200" Type="http://schemas.openxmlformats.org/officeDocument/2006/relationships/image" Target="media/image164.png"/><Relationship Id="rId382" Type="http://schemas.openxmlformats.org/officeDocument/2006/relationships/image" Target="media/image311.wmf"/><Relationship Id="rId417" Type="http://schemas.openxmlformats.org/officeDocument/2006/relationships/oleObject" Target="embeddings/oleObject55.bin"/><Relationship Id="rId438" Type="http://schemas.openxmlformats.org/officeDocument/2006/relationships/image" Target="media/image339.wmf"/><Relationship Id="rId459" Type="http://schemas.openxmlformats.org/officeDocument/2006/relationships/oleObject" Target="embeddings/oleObject76.bin"/><Relationship Id="rId16" Type="http://schemas.openxmlformats.org/officeDocument/2006/relationships/hyperlink" Target="https://reestr.digital.gov.ru/upload/iblock/4d2/%D0%9F%D1%80%D0%B8%D0%BA%D0%B0%D0%B7%2058%20%D0%BE%D1%82%2005_02_2021.pdf" TargetMode="External"/><Relationship Id="rId221" Type="http://schemas.openxmlformats.org/officeDocument/2006/relationships/image" Target="media/image177.wmf"/><Relationship Id="rId242" Type="http://schemas.openxmlformats.org/officeDocument/2006/relationships/oleObject" Target="embeddings/oleObject21.bin"/><Relationship Id="rId263" Type="http://schemas.openxmlformats.org/officeDocument/2006/relationships/oleObject" Target="embeddings/oleObject32.bin"/><Relationship Id="rId284" Type="http://schemas.openxmlformats.org/officeDocument/2006/relationships/image" Target="media/image218.png"/><Relationship Id="rId319" Type="http://schemas.openxmlformats.org/officeDocument/2006/relationships/image" Target="media/image253.png"/><Relationship Id="rId470" Type="http://schemas.openxmlformats.org/officeDocument/2006/relationships/oleObject" Target="embeddings/oleObject82.bin"/><Relationship Id="rId491" Type="http://schemas.openxmlformats.org/officeDocument/2006/relationships/image" Target="media/image365.wmf"/><Relationship Id="rId505" Type="http://schemas.openxmlformats.org/officeDocument/2006/relationships/image" Target="media/image372.wmf"/><Relationship Id="rId37" Type="http://schemas.openxmlformats.org/officeDocument/2006/relationships/hyperlink" Target="https://www.andreyolegovich.ru/edu/mathematics/" TargetMode="External"/><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8.png"/><Relationship Id="rId330" Type="http://schemas.openxmlformats.org/officeDocument/2006/relationships/image" Target="media/image264.png"/><Relationship Id="rId90" Type="http://schemas.openxmlformats.org/officeDocument/2006/relationships/image" Target="media/image55.png"/><Relationship Id="rId165" Type="http://schemas.openxmlformats.org/officeDocument/2006/relationships/image" Target="media/image129.png"/><Relationship Id="rId186" Type="http://schemas.openxmlformats.org/officeDocument/2006/relationships/image" Target="media/image150.png"/><Relationship Id="rId351" Type="http://schemas.openxmlformats.org/officeDocument/2006/relationships/image" Target="media/image285.png"/><Relationship Id="rId372" Type="http://schemas.openxmlformats.org/officeDocument/2006/relationships/image" Target="media/image306.wmf"/><Relationship Id="rId393" Type="http://schemas.openxmlformats.org/officeDocument/2006/relationships/oleObject" Target="embeddings/oleObject43.bin"/><Relationship Id="rId407" Type="http://schemas.openxmlformats.org/officeDocument/2006/relationships/oleObject" Target="embeddings/oleObject50.bin"/><Relationship Id="rId428" Type="http://schemas.openxmlformats.org/officeDocument/2006/relationships/image" Target="media/image334.wmf"/><Relationship Id="rId449" Type="http://schemas.openxmlformats.org/officeDocument/2006/relationships/oleObject" Target="embeddings/oleObject71.bin"/><Relationship Id="rId211" Type="http://schemas.openxmlformats.org/officeDocument/2006/relationships/image" Target="media/image172.wmf"/><Relationship Id="rId232" Type="http://schemas.openxmlformats.org/officeDocument/2006/relationships/oleObject" Target="embeddings/oleObject16.bin"/><Relationship Id="rId253" Type="http://schemas.openxmlformats.org/officeDocument/2006/relationships/image" Target="media/image193.wmf"/><Relationship Id="rId274" Type="http://schemas.openxmlformats.org/officeDocument/2006/relationships/image" Target="media/image208.png"/><Relationship Id="rId295" Type="http://schemas.openxmlformats.org/officeDocument/2006/relationships/image" Target="media/image229.png"/><Relationship Id="rId309" Type="http://schemas.openxmlformats.org/officeDocument/2006/relationships/image" Target="media/image243.png"/><Relationship Id="rId460" Type="http://schemas.openxmlformats.org/officeDocument/2006/relationships/oleObject" Target="embeddings/oleObject77.bin"/><Relationship Id="rId481" Type="http://schemas.openxmlformats.org/officeDocument/2006/relationships/image" Target="media/image360.wmf"/><Relationship Id="rId27" Type="http://schemas.openxmlformats.org/officeDocument/2006/relationships/hyperlink" Target="http://www.mathnet.ru/index.phtml/?option_lang=rus" TargetMode="External"/><Relationship Id="rId48" Type="http://schemas.openxmlformats.org/officeDocument/2006/relationships/image" Target="media/image13.png"/><Relationship Id="rId69" Type="http://schemas.openxmlformats.org/officeDocument/2006/relationships/image" Target="media/image34.png"/><Relationship Id="rId113" Type="http://schemas.openxmlformats.org/officeDocument/2006/relationships/image" Target="media/image77.png"/><Relationship Id="rId134" Type="http://schemas.openxmlformats.org/officeDocument/2006/relationships/image" Target="media/image98.png"/><Relationship Id="rId320" Type="http://schemas.openxmlformats.org/officeDocument/2006/relationships/image" Target="media/image254.png"/><Relationship Id="rId80" Type="http://schemas.openxmlformats.org/officeDocument/2006/relationships/image" Target="media/image45.png"/><Relationship Id="rId155" Type="http://schemas.openxmlformats.org/officeDocument/2006/relationships/image" Target="media/image119.png"/><Relationship Id="rId176" Type="http://schemas.openxmlformats.org/officeDocument/2006/relationships/image" Target="media/image140.png"/><Relationship Id="rId197" Type="http://schemas.openxmlformats.org/officeDocument/2006/relationships/image" Target="media/image161.png"/><Relationship Id="rId341" Type="http://schemas.openxmlformats.org/officeDocument/2006/relationships/image" Target="media/image275.png"/><Relationship Id="rId362" Type="http://schemas.openxmlformats.org/officeDocument/2006/relationships/image" Target="media/image296.png"/><Relationship Id="rId383" Type="http://schemas.openxmlformats.org/officeDocument/2006/relationships/oleObject" Target="embeddings/oleObject38.bin"/><Relationship Id="rId418" Type="http://schemas.openxmlformats.org/officeDocument/2006/relationships/image" Target="media/image329.wmf"/><Relationship Id="rId439" Type="http://schemas.openxmlformats.org/officeDocument/2006/relationships/oleObject" Target="embeddings/oleObject66.bin"/><Relationship Id="rId201" Type="http://schemas.openxmlformats.org/officeDocument/2006/relationships/image" Target="media/image165.png"/><Relationship Id="rId222" Type="http://schemas.openxmlformats.org/officeDocument/2006/relationships/oleObject" Target="embeddings/oleObject11.bin"/><Relationship Id="rId243" Type="http://schemas.openxmlformats.org/officeDocument/2006/relationships/image" Target="media/image188.wmf"/><Relationship Id="rId264" Type="http://schemas.openxmlformats.org/officeDocument/2006/relationships/image" Target="media/image198.png"/><Relationship Id="rId285" Type="http://schemas.openxmlformats.org/officeDocument/2006/relationships/image" Target="media/image219.png"/><Relationship Id="rId450" Type="http://schemas.openxmlformats.org/officeDocument/2006/relationships/image" Target="media/image345.wmf"/><Relationship Id="rId471" Type="http://schemas.openxmlformats.org/officeDocument/2006/relationships/image" Target="media/image355.wmf"/><Relationship Id="rId506" Type="http://schemas.openxmlformats.org/officeDocument/2006/relationships/oleObject" Target="embeddings/oleObject100.bin"/><Relationship Id="rId17" Type="http://schemas.openxmlformats.org/officeDocument/2006/relationships/hyperlink" Target="https://reestr.digital.gov.ru/upload/iblock/d5b/682%20%D0%BE%D1%82%2023.12.2016_%D0%B2%D0%BA%D0%BB%D1%8E%D1%87%D0%B5%D0%BD%D0%B8%D0%B5.pdf" TargetMode="External"/><Relationship Id="rId38" Type="http://schemas.openxmlformats.org/officeDocument/2006/relationships/hyperlink" Target="https://www.andreyolegovich.ru/edu/mathematics/mathdict.php" TargetMode="External"/><Relationship Id="rId59" Type="http://schemas.openxmlformats.org/officeDocument/2006/relationships/image" Target="media/image24.png"/><Relationship Id="rId103" Type="http://schemas.openxmlformats.org/officeDocument/2006/relationships/image" Target="media/image67.png"/><Relationship Id="rId124" Type="http://schemas.openxmlformats.org/officeDocument/2006/relationships/image" Target="media/image88.png"/><Relationship Id="rId310" Type="http://schemas.openxmlformats.org/officeDocument/2006/relationships/image" Target="media/image244.png"/><Relationship Id="rId492" Type="http://schemas.openxmlformats.org/officeDocument/2006/relationships/oleObject" Target="embeddings/oleObject93.bin"/><Relationship Id="rId70" Type="http://schemas.openxmlformats.org/officeDocument/2006/relationships/image" Target="media/image35.png"/><Relationship Id="rId91" Type="http://schemas.openxmlformats.org/officeDocument/2006/relationships/hyperlink" Target="https://www.sites.google.com/a/ssga.ru/ssga4school/matematika/tema-2/41.png?attredirects=0" TargetMode="External"/><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image" Target="media/image151.png"/><Relationship Id="rId331" Type="http://schemas.openxmlformats.org/officeDocument/2006/relationships/image" Target="media/image265.png"/><Relationship Id="rId352" Type="http://schemas.openxmlformats.org/officeDocument/2006/relationships/image" Target="media/image286.png"/><Relationship Id="rId373" Type="http://schemas.openxmlformats.org/officeDocument/2006/relationships/oleObject" Target="embeddings/oleObject33.bin"/><Relationship Id="rId394" Type="http://schemas.openxmlformats.org/officeDocument/2006/relationships/image" Target="media/image317.wmf"/><Relationship Id="rId408" Type="http://schemas.openxmlformats.org/officeDocument/2006/relationships/image" Target="media/image324.wmf"/><Relationship Id="rId429" Type="http://schemas.openxmlformats.org/officeDocument/2006/relationships/oleObject" Target="embeddings/oleObject61.bin"/><Relationship Id="rId1" Type="http://schemas.openxmlformats.org/officeDocument/2006/relationships/numbering" Target="numbering.xml"/><Relationship Id="rId212" Type="http://schemas.openxmlformats.org/officeDocument/2006/relationships/oleObject" Target="embeddings/oleObject6.bin"/><Relationship Id="rId233" Type="http://schemas.openxmlformats.org/officeDocument/2006/relationships/image" Target="media/image183.wmf"/><Relationship Id="rId254" Type="http://schemas.openxmlformats.org/officeDocument/2006/relationships/oleObject" Target="embeddings/oleObject27.bin"/><Relationship Id="rId440" Type="http://schemas.openxmlformats.org/officeDocument/2006/relationships/image" Target="media/image340.wmf"/><Relationship Id="rId28" Type="http://schemas.openxmlformats.org/officeDocument/2006/relationships/hyperlink" Target="http://www.mathnet.ru/index.phtml/?option_lang=rus" TargetMode="External"/><Relationship Id="rId49" Type="http://schemas.openxmlformats.org/officeDocument/2006/relationships/image" Target="media/image14.png"/><Relationship Id="rId114" Type="http://schemas.openxmlformats.org/officeDocument/2006/relationships/image" Target="media/image78.png"/><Relationship Id="rId275" Type="http://schemas.openxmlformats.org/officeDocument/2006/relationships/image" Target="media/image209.png"/><Relationship Id="rId296" Type="http://schemas.openxmlformats.org/officeDocument/2006/relationships/image" Target="media/image230.png"/><Relationship Id="rId300" Type="http://schemas.openxmlformats.org/officeDocument/2006/relationships/image" Target="media/image234.png"/><Relationship Id="rId461" Type="http://schemas.openxmlformats.org/officeDocument/2006/relationships/image" Target="media/image350.wmf"/><Relationship Id="rId482" Type="http://schemas.openxmlformats.org/officeDocument/2006/relationships/oleObject" Target="embeddings/oleObject88.bin"/><Relationship Id="rId60" Type="http://schemas.openxmlformats.org/officeDocument/2006/relationships/image" Target="media/image25.png"/><Relationship Id="rId81" Type="http://schemas.openxmlformats.org/officeDocument/2006/relationships/image" Target="media/image46.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 Id="rId198" Type="http://schemas.openxmlformats.org/officeDocument/2006/relationships/image" Target="media/image162.png"/><Relationship Id="rId321" Type="http://schemas.openxmlformats.org/officeDocument/2006/relationships/image" Target="media/image255.png"/><Relationship Id="rId342" Type="http://schemas.openxmlformats.org/officeDocument/2006/relationships/image" Target="media/image276.png"/><Relationship Id="rId363" Type="http://schemas.openxmlformats.org/officeDocument/2006/relationships/image" Target="media/image297.png"/><Relationship Id="rId384" Type="http://schemas.openxmlformats.org/officeDocument/2006/relationships/image" Target="media/image312.emf"/><Relationship Id="rId419" Type="http://schemas.openxmlformats.org/officeDocument/2006/relationships/oleObject" Target="embeddings/oleObject56.bin"/><Relationship Id="rId202" Type="http://schemas.openxmlformats.org/officeDocument/2006/relationships/image" Target="media/image166.png"/><Relationship Id="rId223" Type="http://schemas.openxmlformats.org/officeDocument/2006/relationships/image" Target="media/image178.wmf"/><Relationship Id="rId244" Type="http://schemas.openxmlformats.org/officeDocument/2006/relationships/oleObject" Target="embeddings/oleObject22.bin"/><Relationship Id="rId430" Type="http://schemas.openxmlformats.org/officeDocument/2006/relationships/image" Target="media/image335.wmf"/><Relationship Id="rId18" Type="http://schemas.openxmlformats.org/officeDocument/2006/relationships/hyperlink" Target="https://reestr.digital.gov.ru/upload/iblock/6c5/%D0%9F%D1%80%D0%B8%D0%BA%D0%B0%D0%B7%20429%20%D0%BE%D1%82%2031_08_2020_2.pdf" TargetMode="External"/><Relationship Id="rId39" Type="http://schemas.openxmlformats.org/officeDocument/2006/relationships/hyperlink" Target="https://www.iprbookshop.ru/111027.html" TargetMode="External"/><Relationship Id="rId265" Type="http://schemas.openxmlformats.org/officeDocument/2006/relationships/image" Target="media/image199.png"/><Relationship Id="rId286" Type="http://schemas.openxmlformats.org/officeDocument/2006/relationships/image" Target="media/image220.png"/><Relationship Id="rId451" Type="http://schemas.openxmlformats.org/officeDocument/2006/relationships/oleObject" Target="embeddings/oleObject72.bin"/><Relationship Id="rId472" Type="http://schemas.openxmlformats.org/officeDocument/2006/relationships/oleObject" Target="embeddings/oleObject83.bin"/><Relationship Id="rId493" Type="http://schemas.openxmlformats.org/officeDocument/2006/relationships/image" Target="media/image366.wmf"/><Relationship Id="rId507" Type="http://schemas.openxmlformats.org/officeDocument/2006/relationships/image" Target="media/image373.wmf"/><Relationship Id="rId50" Type="http://schemas.openxmlformats.org/officeDocument/2006/relationships/image" Target="media/image15.png"/><Relationship Id="rId104" Type="http://schemas.openxmlformats.org/officeDocument/2006/relationships/image" Target="media/image68.png"/><Relationship Id="rId125" Type="http://schemas.openxmlformats.org/officeDocument/2006/relationships/image" Target="media/image89.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image" Target="media/image152.png"/><Relationship Id="rId311" Type="http://schemas.openxmlformats.org/officeDocument/2006/relationships/image" Target="media/image245.png"/><Relationship Id="rId332" Type="http://schemas.openxmlformats.org/officeDocument/2006/relationships/image" Target="media/image266.png"/><Relationship Id="rId353" Type="http://schemas.openxmlformats.org/officeDocument/2006/relationships/image" Target="media/image287.png"/><Relationship Id="rId374" Type="http://schemas.openxmlformats.org/officeDocument/2006/relationships/image" Target="media/image307.wmf"/><Relationship Id="rId395" Type="http://schemas.openxmlformats.org/officeDocument/2006/relationships/oleObject" Target="embeddings/oleObject44.bin"/><Relationship Id="rId409" Type="http://schemas.openxmlformats.org/officeDocument/2006/relationships/oleObject" Target="embeddings/oleObject51.bin"/><Relationship Id="rId71" Type="http://schemas.openxmlformats.org/officeDocument/2006/relationships/image" Target="media/image36.png"/><Relationship Id="rId92" Type="http://schemas.openxmlformats.org/officeDocument/2006/relationships/image" Target="media/image56.png"/><Relationship Id="rId213" Type="http://schemas.openxmlformats.org/officeDocument/2006/relationships/image" Target="media/image173.wmf"/><Relationship Id="rId234" Type="http://schemas.openxmlformats.org/officeDocument/2006/relationships/oleObject" Target="embeddings/oleObject17.bin"/><Relationship Id="rId420" Type="http://schemas.openxmlformats.org/officeDocument/2006/relationships/image" Target="media/image330.wmf"/><Relationship Id="rId2" Type="http://schemas.openxmlformats.org/officeDocument/2006/relationships/styles" Target="styles.xml"/><Relationship Id="rId29" Type="http://schemas.openxmlformats.org/officeDocument/2006/relationships/hyperlink" Target="https://profspo.ru/books/132452" TargetMode="External"/><Relationship Id="rId255" Type="http://schemas.openxmlformats.org/officeDocument/2006/relationships/image" Target="media/image194.wmf"/><Relationship Id="rId276" Type="http://schemas.openxmlformats.org/officeDocument/2006/relationships/image" Target="media/image210.png"/><Relationship Id="rId297" Type="http://schemas.openxmlformats.org/officeDocument/2006/relationships/image" Target="media/image231.png"/><Relationship Id="rId441" Type="http://schemas.openxmlformats.org/officeDocument/2006/relationships/oleObject" Target="embeddings/oleObject67.bin"/><Relationship Id="rId462" Type="http://schemas.openxmlformats.org/officeDocument/2006/relationships/oleObject" Target="embeddings/oleObject78.bin"/><Relationship Id="rId483" Type="http://schemas.openxmlformats.org/officeDocument/2006/relationships/image" Target="media/image361.wmf"/><Relationship Id="rId40" Type="http://schemas.openxmlformats.org/officeDocument/2006/relationships/oleObject" Target="embeddings/oleObject2.bin"/><Relationship Id="rId115" Type="http://schemas.openxmlformats.org/officeDocument/2006/relationships/image" Target="media/image79.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42.png"/><Relationship Id="rId301" Type="http://schemas.openxmlformats.org/officeDocument/2006/relationships/image" Target="media/image235.png"/><Relationship Id="rId322" Type="http://schemas.openxmlformats.org/officeDocument/2006/relationships/image" Target="media/image256.png"/><Relationship Id="rId343" Type="http://schemas.openxmlformats.org/officeDocument/2006/relationships/image" Target="media/image277.png"/><Relationship Id="rId364" Type="http://schemas.openxmlformats.org/officeDocument/2006/relationships/image" Target="media/image298.png"/><Relationship Id="rId61" Type="http://schemas.openxmlformats.org/officeDocument/2006/relationships/image" Target="media/image26.png"/><Relationship Id="rId82" Type="http://schemas.openxmlformats.org/officeDocument/2006/relationships/image" Target="media/image47.png"/><Relationship Id="rId199" Type="http://schemas.openxmlformats.org/officeDocument/2006/relationships/image" Target="media/image163.png"/><Relationship Id="rId203" Type="http://schemas.openxmlformats.org/officeDocument/2006/relationships/image" Target="media/image167.png"/><Relationship Id="rId385" Type="http://schemas.openxmlformats.org/officeDocument/2006/relationships/oleObject" Target="embeddings/oleObject39.bin"/><Relationship Id="rId19" Type="http://schemas.openxmlformats.org/officeDocument/2006/relationships/hyperlink" Target="https://reestr.digital.gov.ru/upload/iblock/5e3/146%20%D0%BE%D1%82%2028.03.2017_%D0%B2%D0%BA%D0%BB%D1%8E%D1%87%D0%B5%D0%BD%D0%B8%D0%B5.pdf" TargetMode="External"/><Relationship Id="rId224" Type="http://schemas.openxmlformats.org/officeDocument/2006/relationships/oleObject" Target="embeddings/oleObject12.bin"/><Relationship Id="rId245" Type="http://schemas.openxmlformats.org/officeDocument/2006/relationships/image" Target="media/image189.wmf"/><Relationship Id="rId266" Type="http://schemas.openxmlformats.org/officeDocument/2006/relationships/image" Target="media/image200.png"/><Relationship Id="rId287" Type="http://schemas.openxmlformats.org/officeDocument/2006/relationships/image" Target="media/image221.png"/><Relationship Id="rId410" Type="http://schemas.openxmlformats.org/officeDocument/2006/relationships/image" Target="media/image325.wmf"/><Relationship Id="rId431" Type="http://schemas.openxmlformats.org/officeDocument/2006/relationships/oleObject" Target="embeddings/oleObject62.bin"/><Relationship Id="rId452" Type="http://schemas.openxmlformats.org/officeDocument/2006/relationships/image" Target="media/image346.emf"/><Relationship Id="rId473" Type="http://schemas.openxmlformats.org/officeDocument/2006/relationships/image" Target="media/image356.wmf"/><Relationship Id="rId494" Type="http://schemas.openxmlformats.org/officeDocument/2006/relationships/oleObject" Target="embeddings/oleObject94.bin"/><Relationship Id="rId508" Type="http://schemas.openxmlformats.org/officeDocument/2006/relationships/oleObject" Target="embeddings/oleObject101.bin"/><Relationship Id="rId30" Type="http://schemas.openxmlformats.org/officeDocument/2006/relationships/hyperlink" Target="https://profspo.ru/books/132453" TargetMode="External"/><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312" Type="http://schemas.openxmlformats.org/officeDocument/2006/relationships/image" Target="media/image246.png"/><Relationship Id="rId333" Type="http://schemas.openxmlformats.org/officeDocument/2006/relationships/image" Target="media/image267.png"/><Relationship Id="rId354" Type="http://schemas.openxmlformats.org/officeDocument/2006/relationships/image" Target="media/image288.pn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7.png"/><Relationship Id="rId189" Type="http://schemas.openxmlformats.org/officeDocument/2006/relationships/image" Target="media/image153.png"/><Relationship Id="rId375" Type="http://schemas.openxmlformats.org/officeDocument/2006/relationships/oleObject" Target="embeddings/oleObject34.bin"/><Relationship Id="rId396" Type="http://schemas.openxmlformats.org/officeDocument/2006/relationships/image" Target="media/image318.emf"/><Relationship Id="rId3" Type="http://schemas.openxmlformats.org/officeDocument/2006/relationships/settings" Target="settings.xml"/><Relationship Id="rId214" Type="http://schemas.openxmlformats.org/officeDocument/2006/relationships/oleObject" Target="embeddings/oleObject7.bin"/><Relationship Id="rId235" Type="http://schemas.openxmlformats.org/officeDocument/2006/relationships/image" Target="media/image184.wmf"/><Relationship Id="rId256" Type="http://schemas.openxmlformats.org/officeDocument/2006/relationships/oleObject" Target="embeddings/oleObject28.bin"/><Relationship Id="rId277" Type="http://schemas.openxmlformats.org/officeDocument/2006/relationships/image" Target="media/image211.png"/><Relationship Id="rId298" Type="http://schemas.openxmlformats.org/officeDocument/2006/relationships/image" Target="media/image232.png"/><Relationship Id="rId400" Type="http://schemas.openxmlformats.org/officeDocument/2006/relationships/image" Target="media/image320.wmf"/><Relationship Id="rId421" Type="http://schemas.openxmlformats.org/officeDocument/2006/relationships/oleObject" Target="embeddings/oleObject57.bin"/><Relationship Id="rId442" Type="http://schemas.openxmlformats.org/officeDocument/2006/relationships/image" Target="media/image341.wmf"/><Relationship Id="rId463" Type="http://schemas.openxmlformats.org/officeDocument/2006/relationships/image" Target="media/image351.emf"/><Relationship Id="rId484" Type="http://schemas.openxmlformats.org/officeDocument/2006/relationships/oleObject" Target="embeddings/oleObject89.bin"/><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png"/><Relationship Id="rId302" Type="http://schemas.openxmlformats.org/officeDocument/2006/relationships/image" Target="media/image236.png"/><Relationship Id="rId323" Type="http://schemas.openxmlformats.org/officeDocument/2006/relationships/image" Target="media/image257.png"/><Relationship Id="rId344" Type="http://schemas.openxmlformats.org/officeDocument/2006/relationships/image" Target="media/image278.png"/><Relationship Id="rId20" Type="http://schemas.openxmlformats.org/officeDocument/2006/relationships/image" Target="media/image2.png"/><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48.png"/><Relationship Id="rId179" Type="http://schemas.openxmlformats.org/officeDocument/2006/relationships/image" Target="media/image143.png"/><Relationship Id="rId365" Type="http://schemas.openxmlformats.org/officeDocument/2006/relationships/image" Target="media/image299.png"/><Relationship Id="rId386" Type="http://schemas.openxmlformats.org/officeDocument/2006/relationships/image" Target="media/image313.wmf"/><Relationship Id="rId190" Type="http://schemas.openxmlformats.org/officeDocument/2006/relationships/image" Target="media/image154.png"/><Relationship Id="rId204" Type="http://schemas.openxmlformats.org/officeDocument/2006/relationships/image" Target="media/image168.png"/><Relationship Id="rId225" Type="http://schemas.openxmlformats.org/officeDocument/2006/relationships/image" Target="media/image179.wmf"/><Relationship Id="rId246" Type="http://schemas.openxmlformats.org/officeDocument/2006/relationships/oleObject" Target="embeddings/oleObject23.bin"/><Relationship Id="rId267" Type="http://schemas.openxmlformats.org/officeDocument/2006/relationships/image" Target="media/image201.png"/><Relationship Id="rId288" Type="http://schemas.openxmlformats.org/officeDocument/2006/relationships/image" Target="media/image222.png"/><Relationship Id="rId411" Type="http://schemas.openxmlformats.org/officeDocument/2006/relationships/oleObject" Target="embeddings/oleObject52.bin"/><Relationship Id="rId432" Type="http://schemas.openxmlformats.org/officeDocument/2006/relationships/image" Target="media/image336.wmf"/><Relationship Id="rId453" Type="http://schemas.openxmlformats.org/officeDocument/2006/relationships/oleObject" Target="embeddings/oleObject73.bin"/><Relationship Id="rId474" Type="http://schemas.openxmlformats.org/officeDocument/2006/relationships/oleObject" Target="embeddings/oleObject84.bin"/><Relationship Id="rId509" Type="http://schemas.openxmlformats.org/officeDocument/2006/relationships/oleObject" Target="embeddings/oleObject102.bin"/><Relationship Id="rId106" Type="http://schemas.openxmlformats.org/officeDocument/2006/relationships/image" Target="media/image70.png"/><Relationship Id="rId127" Type="http://schemas.openxmlformats.org/officeDocument/2006/relationships/image" Target="media/image91.png"/><Relationship Id="rId313" Type="http://schemas.openxmlformats.org/officeDocument/2006/relationships/image" Target="media/image247.png"/><Relationship Id="rId495" Type="http://schemas.openxmlformats.org/officeDocument/2006/relationships/image" Target="media/image367.wmf"/><Relationship Id="rId10" Type="http://schemas.openxmlformats.org/officeDocument/2006/relationships/footer" Target="footer2.xml"/><Relationship Id="rId31" Type="http://schemas.openxmlformats.org/officeDocument/2006/relationships/hyperlink" Target="https://www.iprbookshop.ru/109460.html" TargetMode="External"/><Relationship Id="rId52" Type="http://schemas.openxmlformats.org/officeDocument/2006/relationships/image" Target="media/image17.png"/><Relationship Id="rId73" Type="http://schemas.openxmlformats.org/officeDocument/2006/relationships/image" Target="media/image38.png"/><Relationship Id="rId94" Type="http://schemas.openxmlformats.org/officeDocument/2006/relationships/image" Target="media/image58.png"/><Relationship Id="rId148" Type="http://schemas.openxmlformats.org/officeDocument/2006/relationships/image" Target="media/image112.png"/><Relationship Id="rId169" Type="http://schemas.openxmlformats.org/officeDocument/2006/relationships/image" Target="media/image133.png"/><Relationship Id="rId334" Type="http://schemas.openxmlformats.org/officeDocument/2006/relationships/image" Target="media/image268.png"/><Relationship Id="rId355" Type="http://schemas.openxmlformats.org/officeDocument/2006/relationships/image" Target="media/image289.png"/><Relationship Id="rId376" Type="http://schemas.openxmlformats.org/officeDocument/2006/relationships/image" Target="media/image308.wmf"/><Relationship Id="rId397" Type="http://schemas.openxmlformats.org/officeDocument/2006/relationships/oleObject" Target="embeddings/oleObject45.bin"/><Relationship Id="rId4" Type="http://schemas.openxmlformats.org/officeDocument/2006/relationships/webSettings" Target="webSettings.xml"/><Relationship Id="rId180" Type="http://schemas.openxmlformats.org/officeDocument/2006/relationships/image" Target="media/image144.png"/><Relationship Id="rId215" Type="http://schemas.openxmlformats.org/officeDocument/2006/relationships/image" Target="media/image174.wmf"/><Relationship Id="rId236" Type="http://schemas.openxmlformats.org/officeDocument/2006/relationships/oleObject" Target="embeddings/oleObject18.bin"/><Relationship Id="rId257" Type="http://schemas.openxmlformats.org/officeDocument/2006/relationships/oleObject" Target="embeddings/oleObject29.bin"/><Relationship Id="rId278" Type="http://schemas.openxmlformats.org/officeDocument/2006/relationships/image" Target="media/image212.png"/><Relationship Id="rId401" Type="http://schemas.openxmlformats.org/officeDocument/2006/relationships/oleObject" Target="embeddings/oleObject47.bin"/><Relationship Id="rId422" Type="http://schemas.openxmlformats.org/officeDocument/2006/relationships/image" Target="media/image331.wmf"/><Relationship Id="rId443" Type="http://schemas.openxmlformats.org/officeDocument/2006/relationships/oleObject" Target="embeddings/oleObject68.bin"/><Relationship Id="rId464" Type="http://schemas.openxmlformats.org/officeDocument/2006/relationships/oleObject" Target="embeddings/oleObject79.bin"/><Relationship Id="rId303" Type="http://schemas.openxmlformats.org/officeDocument/2006/relationships/image" Target="media/image237.png"/><Relationship Id="rId485" Type="http://schemas.openxmlformats.org/officeDocument/2006/relationships/image" Target="media/image362.wmf"/><Relationship Id="rId42" Type="http://schemas.openxmlformats.org/officeDocument/2006/relationships/image" Target="media/image7.png"/><Relationship Id="rId84" Type="http://schemas.openxmlformats.org/officeDocument/2006/relationships/image" Target="media/image49.png"/><Relationship Id="rId138" Type="http://schemas.openxmlformats.org/officeDocument/2006/relationships/image" Target="media/image102.png"/><Relationship Id="rId345" Type="http://schemas.openxmlformats.org/officeDocument/2006/relationships/image" Target="media/image279.png"/><Relationship Id="rId387" Type="http://schemas.openxmlformats.org/officeDocument/2006/relationships/oleObject" Target="embeddings/oleObject40.bin"/><Relationship Id="rId510" Type="http://schemas.openxmlformats.org/officeDocument/2006/relationships/fontTable" Target="fontTable.xml"/><Relationship Id="rId191" Type="http://schemas.openxmlformats.org/officeDocument/2006/relationships/image" Target="media/image155.png"/><Relationship Id="rId205" Type="http://schemas.openxmlformats.org/officeDocument/2006/relationships/image" Target="media/image169.wmf"/><Relationship Id="rId247" Type="http://schemas.openxmlformats.org/officeDocument/2006/relationships/image" Target="media/image190.wmf"/><Relationship Id="rId412" Type="http://schemas.openxmlformats.org/officeDocument/2006/relationships/image" Target="media/image326.wmf"/><Relationship Id="rId107" Type="http://schemas.openxmlformats.org/officeDocument/2006/relationships/image" Target="media/image71.png"/><Relationship Id="rId289" Type="http://schemas.openxmlformats.org/officeDocument/2006/relationships/image" Target="media/image223.png"/><Relationship Id="rId454" Type="http://schemas.openxmlformats.org/officeDocument/2006/relationships/image" Target="media/image347.wmf"/><Relationship Id="rId496" Type="http://schemas.openxmlformats.org/officeDocument/2006/relationships/oleObject" Target="embeddings/oleObject95.bin"/><Relationship Id="rId11" Type="http://schemas.openxmlformats.org/officeDocument/2006/relationships/hyperlink" Target="https://reestr.digital.gov.ru/reestr/469095/" TargetMode="External"/><Relationship Id="rId53" Type="http://schemas.openxmlformats.org/officeDocument/2006/relationships/image" Target="media/image18.png"/><Relationship Id="rId149" Type="http://schemas.openxmlformats.org/officeDocument/2006/relationships/image" Target="media/image113.png"/><Relationship Id="rId314" Type="http://schemas.openxmlformats.org/officeDocument/2006/relationships/image" Target="media/image248.png"/><Relationship Id="rId356" Type="http://schemas.openxmlformats.org/officeDocument/2006/relationships/image" Target="media/image290.png"/><Relationship Id="rId398" Type="http://schemas.openxmlformats.org/officeDocument/2006/relationships/image" Target="media/image319.wmf"/><Relationship Id="rId95" Type="http://schemas.openxmlformats.org/officeDocument/2006/relationships/image" Target="media/image59.png"/><Relationship Id="rId160" Type="http://schemas.openxmlformats.org/officeDocument/2006/relationships/image" Target="media/image124.png"/><Relationship Id="rId216" Type="http://schemas.openxmlformats.org/officeDocument/2006/relationships/oleObject" Target="embeddings/oleObject8.bin"/><Relationship Id="rId423" Type="http://schemas.openxmlformats.org/officeDocument/2006/relationships/oleObject" Target="embeddings/oleObject58.bin"/><Relationship Id="rId258" Type="http://schemas.openxmlformats.org/officeDocument/2006/relationships/image" Target="media/image195.wmf"/><Relationship Id="rId465" Type="http://schemas.openxmlformats.org/officeDocument/2006/relationships/image" Target="media/image352.wmf"/><Relationship Id="rId22" Type="http://schemas.openxmlformats.org/officeDocument/2006/relationships/image" Target="media/image4.png"/><Relationship Id="rId64" Type="http://schemas.openxmlformats.org/officeDocument/2006/relationships/image" Target="media/image29.png"/><Relationship Id="rId118" Type="http://schemas.openxmlformats.org/officeDocument/2006/relationships/image" Target="media/image82.png"/><Relationship Id="rId325" Type="http://schemas.openxmlformats.org/officeDocument/2006/relationships/image" Target="media/image259.png"/><Relationship Id="rId367" Type="http://schemas.openxmlformats.org/officeDocument/2006/relationships/image" Target="media/image301.png"/><Relationship Id="rId171" Type="http://schemas.openxmlformats.org/officeDocument/2006/relationships/image" Target="media/image135.png"/><Relationship Id="rId227" Type="http://schemas.openxmlformats.org/officeDocument/2006/relationships/image" Target="media/image180.wmf"/><Relationship Id="rId269" Type="http://schemas.openxmlformats.org/officeDocument/2006/relationships/image" Target="media/image203.png"/><Relationship Id="rId434" Type="http://schemas.openxmlformats.org/officeDocument/2006/relationships/image" Target="media/image337.wmf"/><Relationship Id="rId476" Type="http://schemas.openxmlformats.org/officeDocument/2006/relationships/oleObject" Target="embeddings/oleObject85.bin"/><Relationship Id="rId33" Type="http://schemas.openxmlformats.org/officeDocument/2006/relationships/hyperlink" Target="https://www.iprbookshop" TargetMode="External"/><Relationship Id="rId129" Type="http://schemas.openxmlformats.org/officeDocument/2006/relationships/image" Target="media/image93.png"/><Relationship Id="rId280" Type="http://schemas.openxmlformats.org/officeDocument/2006/relationships/image" Target="media/image214.png"/><Relationship Id="rId336" Type="http://schemas.openxmlformats.org/officeDocument/2006/relationships/image" Target="media/image270.png"/><Relationship Id="rId501" Type="http://schemas.openxmlformats.org/officeDocument/2006/relationships/image" Target="media/image370.wmf"/><Relationship Id="rId75" Type="http://schemas.openxmlformats.org/officeDocument/2006/relationships/image" Target="media/image40.png"/><Relationship Id="rId140" Type="http://schemas.openxmlformats.org/officeDocument/2006/relationships/image" Target="media/image104.png"/><Relationship Id="rId182" Type="http://schemas.openxmlformats.org/officeDocument/2006/relationships/image" Target="media/image146.png"/><Relationship Id="rId378" Type="http://schemas.openxmlformats.org/officeDocument/2006/relationships/image" Target="media/image309.wmf"/><Relationship Id="rId403" Type="http://schemas.openxmlformats.org/officeDocument/2006/relationships/oleObject" Target="embeddings/oleObject48.bin"/><Relationship Id="rId6" Type="http://schemas.openxmlformats.org/officeDocument/2006/relationships/endnotes" Target="endnotes.xml"/><Relationship Id="rId238" Type="http://schemas.openxmlformats.org/officeDocument/2006/relationships/oleObject" Target="embeddings/oleObject19.bin"/><Relationship Id="rId445" Type="http://schemas.openxmlformats.org/officeDocument/2006/relationships/oleObject" Target="embeddings/oleObject69.bin"/><Relationship Id="rId487" Type="http://schemas.openxmlformats.org/officeDocument/2006/relationships/image" Target="media/image363.wmf"/><Relationship Id="rId291" Type="http://schemas.openxmlformats.org/officeDocument/2006/relationships/image" Target="media/image225.png"/><Relationship Id="rId305" Type="http://schemas.openxmlformats.org/officeDocument/2006/relationships/image" Target="media/image239.png"/><Relationship Id="rId347" Type="http://schemas.openxmlformats.org/officeDocument/2006/relationships/image" Target="media/image281.png"/><Relationship Id="rId44" Type="http://schemas.openxmlformats.org/officeDocument/2006/relationships/image" Target="media/image9.png"/><Relationship Id="rId86" Type="http://schemas.openxmlformats.org/officeDocument/2006/relationships/image" Target="media/image51.png"/><Relationship Id="rId151" Type="http://schemas.openxmlformats.org/officeDocument/2006/relationships/image" Target="media/image115.png"/><Relationship Id="rId389" Type="http://schemas.openxmlformats.org/officeDocument/2006/relationships/oleObject" Target="embeddings/oleObject41.bin"/><Relationship Id="rId193" Type="http://schemas.openxmlformats.org/officeDocument/2006/relationships/image" Target="media/image157.png"/><Relationship Id="rId207" Type="http://schemas.openxmlformats.org/officeDocument/2006/relationships/image" Target="media/image170.wmf"/><Relationship Id="rId249" Type="http://schemas.openxmlformats.org/officeDocument/2006/relationships/image" Target="media/image191.wmf"/><Relationship Id="rId414" Type="http://schemas.openxmlformats.org/officeDocument/2006/relationships/image" Target="media/image327.wmf"/><Relationship Id="rId456" Type="http://schemas.openxmlformats.org/officeDocument/2006/relationships/image" Target="media/image348.wmf"/><Relationship Id="rId498" Type="http://schemas.openxmlformats.org/officeDocument/2006/relationships/oleObject" Target="embeddings/oleObject96.bin"/><Relationship Id="rId13" Type="http://schemas.openxmlformats.org/officeDocument/2006/relationships/hyperlink" Target="https://reestr.digital.gov.ru/upload/iblock/5a4/i78jrrbogoradiy5hd8qh63ty6nxjnqq/%D0%9F%D1%80%D0%BE%D1%82%D0%BE%D0%BA%D0%BE%D0%BB%20%E2%84%96%201414%D0%BF%D1%80.pdf" TargetMode="External"/><Relationship Id="rId109" Type="http://schemas.openxmlformats.org/officeDocument/2006/relationships/image" Target="media/image73.png"/><Relationship Id="rId260" Type="http://schemas.openxmlformats.org/officeDocument/2006/relationships/image" Target="media/image196.wmf"/><Relationship Id="rId316" Type="http://schemas.openxmlformats.org/officeDocument/2006/relationships/image" Target="media/image250.png"/><Relationship Id="rId55" Type="http://schemas.openxmlformats.org/officeDocument/2006/relationships/image" Target="media/image20.png"/><Relationship Id="rId97" Type="http://schemas.openxmlformats.org/officeDocument/2006/relationships/image" Target="media/image61.png"/><Relationship Id="rId120" Type="http://schemas.openxmlformats.org/officeDocument/2006/relationships/image" Target="media/image84.png"/><Relationship Id="rId358" Type="http://schemas.openxmlformats.org/officeDocument/2006/relationships/image" Target="media/image292.png"/><Relationship Id="rId162" Type="http://schemas.openxmlformats.org/officeDocument/2006/relationships/image" Target="media/image126.png"/><Relationship Id="rId218" Type="http://schemas.openxmlformats.org/officeDocument/2006/relationships/oleObject" Target="embeddings/oleObject9.bin"/><Relationship Id="rId425" Type="http://schemas.openxmlformats.org/officeDocument/2006/relationships/oleObject" Target="embeddings/oleObject59.bin"/><Relationship Id="rId467" Type="http://schemas.openxmlformats.org/officeDocument/2006/relationships/image" Target="media/image353.wmf"/><Relationship Id="rId271" Type="http://schemas.openxmlformats.org/officeDocument/2006/relationships/image" Target="media/image205.png"/><Relationship Id="rId24" Type="http://schemas.openxmlformats.org/officeDocument/2006/relationships/hyperlink" Target="http://math4school.ru/a" TargetMode="External"/><Relationship Id="rId66" Type="http://schemas.openxmlformats.org/officeDocument/2006/relationships/image" Target="media/image31.png"/><Relationship Id="rId131" Type="http://schemas.openxmlformats.org/officeDocument/2006/relationships/image" Target="media/image95.png"/><Relationship Id="rId327" Type="http://schemas.openxmlformats.org/officeDocument/2006/relationships/image" Target="media/image261.png"/><Relationship Id="rId369" Type="http://schemas.openxmlformats.org/officeDocument/2006/relationships/image" Target="media/image303.png"/><Relationship Id="rId173" Type="http://schemas.openxmlformats.org/officeDocument/2006/relationships/image" Target="media/image137.png"/><Relationship Id="rId229" Type="http://schemas.openxmlformats.org/officeDocument/2006/relationships/image" Target="media/image181.wmf"/><Relationship Id="rId380" Type="http://schemas.openxmlformats.org/officeDocument/2006/relationships/image" Target="media/image310.wmf"/><Relationship Id="rId436" Type="http://schemas.openxmlformats.org/officeDocument/2006/relationships/image" Target="media/image3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296</TotalTime>
  <Pages>151</Pages>
  <Words>-32766</Words>
  <Characters>-32766</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жуков</dc:creator>
  <cp:keywords/>
  <dc:description/>
  <cp:lastModifiedBy>Света</cp:lastModifiedBy>
  <cp:revision>29</cp:revision>
  <cp:lastPrinted>2022-03-10T06:42:00Z</cp:lastPrinted>
  <dcterms:created xsi:type="dcterms:W3CDTF">2022-08-25T07:41:00Z</dcterms:created>
  <dcterms:modified xsi:type="dcterms:W3CDTF">2024-09-22T16:41:00Z</dcterms:modified>
</cp:coreProperties>
</file>